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51F87" w:rsidRPr="00351F8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51F8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1F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 podłogowych chłonnych, mopów do sprzątania, gąbek, rękawic i mydeł ujęte w 3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1F87" w:rsidRPr="00A2540E" w:rsidTr="006D102B">
        <w:tc>
          <w:tcPr>
            <w:tcW w:w="2269" w:type="dxa"/>
            <w:shd w:val="clear" w:color="auto" w:fill="auto"/>
          </w:tcPr>
          <w:p w:rsidR="00351F87" w:rsidRPr="00A2540E" w:rsidRDefault="00351F87" w:rsidP="006D102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51F87" w:rsidRPr="00A2540E" w:rsidRDefault="00351F87" w:rsidP="006D102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1F8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NZ-26-2025-99-D-P-A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51F87" w:rsidRPr="00351F8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51F87" w:rsidRPr="00351F87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51F8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51F8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D5F" w:rsidRDefault="009C6D5F" w:rsidP="00025386">
      <w:pPr>
        <w:spacing w:after="0" w:line="240" w:lineRule="auto"/>
      </w:pPr>
      <w:r>
        <w:separator/>
      </w:r>
    </w:p>
  </w:endnote>
  <w:endnote w:type="continuationSeparator" w:id="0">
    <w:p w:rsidR="009C6D5F" w:rsidRDefault="009C6D5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F87" w:rsidRDefault="00351F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F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1F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F87" w:rsidRDefault="00351F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D5F" w:rsidRDefault="009C6D5F" w:rsidP="00025386">
      <w:pPr>
        <w:spacing w:after="0" w:line="240" w:lineRule="auto"/>
      </w:pPr>
      <w:r>
        <w:separator/>
      </w:r>
    </w:p>
  </w:footnote>
  <w:footnote w:type="continuationSeparator" w:id="0">
    <w:p w:rsidR="009C6D5F" w:rsidRDefault="009C6D5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F87" w:rsidRDefault="00351F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F87" w:rsidRDefault="00351F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F87" w:rsidRDefault="00351F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D5F"/>
    <w:rsid w:val="00025386"/>
    <w:rsid w:val="000423B9"/>
    <w:rsid w:val="00053927"/>
    <w:rsid w:val="00084786"/>
    <w:rsid w:val="0016158F"/>
    <w:rsid w:val="001C2314"/>
    <w:rsid w:val="00213980"/>
    <w:rsid w:val="0024648D"/>
    <w:rsid w:val="00351F87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C6D5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1277295-9AB9-42B6-A54B-D4E6F8330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2025-10-20T11:31:00Z</dcterms:created>
  <dcterms:modified xsi:type="dcterms:W3CDTF">2025-10-20T11:31:00Z</dcterms:modified>
</cp:coreProperties>
</file>