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8CFAD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84BB8" w:rsidRPr="00F84BB8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F940035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BD8BB5D" w14:textId="77777777" w:rsidR="005D05C3" w:rsidRPr="0012157F" w:rsidRDefault="00F84BB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84BB8">
        <w:rPr>
          <w:rFonts w:ascii="Arial" w:hAnsi="Arial" w:cs="Arial"/>
        </w:rPr>
        <w:t>Szpital Powiatowy w Limanowej Imienia Miłosierdzia Bożego</w:t>
      </w:r>
    </w:p>
    <w:p w14:paraId="1498848D" w14:textId="77777777" w:rsidR="005D05C3" w:rsidRPr="0012157F" w:rsidRDefault="00F84BB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84BB8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F84BB8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3A21DDAE" w14:textId="77777777" w:rsidR="005D05C3" w:rsidRDefault="00F84BB8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84BB8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F84BB8">
        <w:rPr>
          <w:rFonts w:ascii="Arial" w:hAnsi="Arial" w:cs="Arial"/>
        </w:rPr>
        <w:t>Limanowa</w:t>
      </w:r>
    </w:p>
    <w:p w14:paraId="4042287D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51819CD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8A2B7DF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17775C65" w14:textId="77777777" w:rsidTr="001B7D97">
        <w:tc>
          <w:tcPr>
            <w:tcW w:w="2800" w:type="dxa"/>
          </w:tcPr>
          <w:p w14:paraId="2574BD28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A89648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3E23CF9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4A038F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6AFEB101" w14:textId="77777777" w:rsidTr="001B7D97">
        <w:tc>
          <w:tcPr>
            <w:tcW w:w="2800" w:type="dxa"/>
          </w:tcPr>
          <w:p w14:paraId="59204131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571DEF9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C83DF0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110BCE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7D96508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84BB8" w:rsidRPr="0012157F" w14:paraId="166419B2" w14:textId="77777777" w:rsidTr="008E2BE6">
        <w:tc>
          <w:tcPr>
            <w:tcW w:w="9104" w:type="dxa"/>
            <w:shd w:val="clear" w:color="auto" w:fill="D9D9D9"/>
          </w:tcPr>
          <w:p w14:paraId="7A05AC82" w14:textId="77777777" w:rsidR="00F84BB8" w:rsidRPr="0012157F" w:rsidRDefault="00F84BB8" w:rsidP="008E2BE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6B7F7CE" w14:textId="77777777" w:rsidR="00F84BB8" w:rsidRPr="00094F76" w:rsidRDefault="00F84BB8" w:rsidP="008E2BE6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84BB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84BB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84BB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1AAA67FD" w14:textId="77777777" w:rsidR="00F84BB8" w:rsidRPr="004B5FB1" w:rsidRDefault="00F84BB8" w:rsidP="008E2BE6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93A91C4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6F6C658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38B3ABFE" w14:textId="77777777" w:rsidTr="001B7D97">
        <w:tc>
          <w:tcPr>
            <w:tcW w:w="2269" w:type="dxa"/>
          </w:tcPr>
          <w:p w14:paraId="74241C5F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86152D6" w14:textId="77777777" w:rsidR="00ED79A4" w:rsidRPr="00A2540E" w:rsidRDefault="00F84BB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84BB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mat podłogowych chłonnych, </w:t>
            </w:r>
            <w:proofErr w:type="spellStart"/>
            <w:r w:rsidRPr="00F84BB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mopów</w:t>
            </w:r>
            <w:proofErr w:type="spellEnd"/>
            <w:r w:rsidRPr="00F84BB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do sprzątania, gąbek, rękawic i mydeł ujęte w 3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84BB8" w:rsidRPr="00A2540E" w14:paraId="5733158E" w14:textId="77777777" w:rsidTr="008E2BE6">
        <w:tc>
          <w:tcPr>
            <w:tcW w:w="2269" w:type="dxa"/>
          </w:tcPr>
          <w:p w14:paraId="5FD9F75A" w14:textId="77777777" w:rsidR="00F84BB8" w:rsidRPr="00A2540E" w:rsidRDefault="00F84BB8" w:rsidP="008E2B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7F32DDB" w14:textId="77777777" w:rsidR="00F84BB8" w:rsidRPr="00A2540E" w:rsidRDefault="00F84BB8" w:rsidP="008E2B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84BB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NZ-26-2025-99-D-P-A</w:t>
            </w:r>
          </w:p>
        </w:tc>
      </w:tr>
    </w:tbl>
    <w:p w14:paraId="5DCED11C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23907EB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84BB8" w:rsidRPr="00F84BB8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C3CE064" w14:textId="77777777" w:rsidR="00C30818" w:rsidRDefault="00C30818" w:rsidP="00C30818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</w:p>
    <w:p w14:paraId="1679150D" w14:textId="77777777" w:rsidR="00C30818" w:rsidRDefault="00C30818" w:rsidP="00C3081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rt. 109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3E295A75" w14:textId="77777777" w:rsidR="00C30818" w:rsidRDefault="00C30818" w:rsidP="00C30818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37FFFF6" w14:textId="77777777" w:rsidR="00C30818" w:rsidRPr="00524A45" w:rsidRDefault="00C30818" w:rsidP="00C30818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ED79A4">
        <w:rPr>
          <w:rFonts w:ascii="Arial" w:hAnsi="Arial" w:cs="Arial"/>
          <w:bCs/>
          <w:sz w:val="24"/>
          <w:szCs w:val="24"/>
        </w:rPr>
        <w:t>. Dz. U. z 2023r. poz. 1</w:t>
      </w:r>
      <w:r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5323F35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53B8928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809859D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057E02F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6402032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5E1CD726" w14:textId="77777777" w:rsidTr="001B7D97">
        <w:tc>
          <w:tcPr>
            <w:tcW w:w="2660" w:type="dxa"/>
          </w:tcPr>
          <w:p w14:paraId="4520160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AFABC2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011E0D2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8EA7D1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6CD4939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C7EF8D4" w14:textId="77777777" w:rsidR="00ED79A4" w:rsidRPr="00ED79A4" w:rsidRDefault="00ED79A4" w:rsidP="00F84B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84BB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376A9A5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DC1C3" w14:textId="77777777" w:rsidR="00C65A1B" w:rsidRDefault="00C65A1B" w:rsidP="0038231F">
      <w:pPr>
        <w:spacing w:after="0" w:line="240" w:lineRule="auto"/>
      </w:pPr>
      <w:r>
        <w:separator/>
      </w:r>
    </w:p>
  </w:endnote>
  <w:endnote w:type="continuationSeparator" w:id="0">
    <w:p w14:paraId="72025853" w14:textId="77777777" w:rsidR="00C65A1B" w:rsidRDefault="00C65A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A5128" w14:textId="77777777" w:rsidR="00F84BB8" w:rsidRDefault="00F84B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1E10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84BB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84BB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4315CF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77C5C" w14:textId="77777777" w:rsidR="00F84BB8" w:rsidRDefault="00F84B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0C10E" w14:textId="77777777" w:rsidR="00C65A1B" w:rsidRDefault="00C65A1B" w:rsidP="0038231F">
      <w:pPr>
        <w:spacing w:after="0" w:line="240" w:lineRule="auto"/>
      </w:pPr>
      <w:r>
        <w:separator/>
      </w:r>
    </w:p>
  </w:footnote>
  <w:footnote w:type="continuationSeparator" w:id="0">
    <w:p w14:paraId="6980652A" w14:textId="77777777" w:rsidR="00C65A1B" w:rsidRDefault="00C65A1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F8B8D" w14:textId="77777777" w:rsidR="00F84BB8" w:rsidRDefault="00F84B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11028" w14:textId="77777777" w:rsidR="00F84BB8" w:rsidRDefault="00F84B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26317" w14:textId="77777777" w:rsidR="00F84BB8" w:rsidRDefault="00F84B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1224779">
    <w:abstractNumId w:val="12"/>
  </w:num>
  <w:num w:numId="2" w16cid:durableId="1368143851">
    <w:abstractNumId w:val="0"/>
  </w:num>
  <w:num w:numId="3" w16cid:durableId="378745862">
    <w:abstractNumId w:val="11"/>
  </w:num>
  <w:num w:numId="4" w16cid:durableId="981228900">
    <w:abstractNumId w:val="16"/>
  </w:num>
  <w:num w:numId="5" w16cid:durableId="2072073128">
    <w:abstractNumId w:val="13"/>
  </w:num>
  <w:num w:numId="6" w16cid:durableId="1127118314">
    <w:abstractNumId w:val="10"/>
  </w:num>
  <w:num w:numId="7" w16cid:durableId="969939534">
    <w:abstractNumId w:val="1"/>
  </w:num>
  <w:num w:numId="8" w16cid:durableId="1676375268">
    <w:abstractNumId w:val="6"/>
  </w:num>
  <w:num w:numId="9" w16cid:durableId="29038312">
    <w:abstractNumId w:val="4"/>
  </w:num>
  <w:num w:numId="10" w16cid:durableId="555749867">
    <w:abstractNumId w:val="7"/>
  </w:num>
  <w:num w:numId="11" w16cid:durableId="1230117884">
    <w:abstractNumId w:val="5"/>
  </w:num>
  <w:num w:numId="12" w16cid:durableId="714888892">
    <w:abstractNumId w:val="9"/>
  </w:num>
  <w:num w:numId="13" w16cid:durableId="1928265912">
    <w:abstractNumId w:val="3"/>
  </w:num>
  <w:num w:numId="14" w16cid:durableId="929511469">
    <w:abstractNumId w:val="2"/>
  </w:num>
  <w:num w:numId="15" w16cid:durableId="998847304">
    <w:abstractNumId w:val="15"/>
  </w:num>
  <w:num w:numId="16" w16cid:durableId="814757568">
    <w:abstractNumId w:val="8"/>
  </w:num>
  <w:num w:numId="17" w16cid:durableId="4712161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65A1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1F45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30818"/>
    <w:rsid w:val="00C4103F"/>
    <w:rsid w:val="00C57DEB"/>
    <w:rsid w:val="00C62F57"/>
    <w:rsid w:val="00C65A1B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4BB8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1A24B8"/>
  <w15:docId w15:val="{264BBD07-08FB-4F9F-B3F5-33207EBA2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733F6-DBDC-494C-972C-28490C757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Ewelina Kęska</cp:lastModifiedBy>
  <cp:revision>3</cp:revision>
  <cp:lastPrinted>2016-07-26T10:32:00Z</cp:lastPrinted>
  <dcterms:created xsi:type="dcterms:W3CDTF">2025-10-21T06:38:00Z</dcterms:created>
  <dcterms:modified xsi:type="dcterms:W3CDTF">2025-10-22T06:35:00Z</dcterms:modified>
</cp:coreProperties>
</file>