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4407E" w14:textId="77777777" w:rsidR="00F245C5" w:rsidRPr="00353FDC" w:rsidRDefault="00080C4C" w:rsidP="005F3FC5">
      <w:pPr>
        <w:jc w:val="right"/>
        <w:rPr>
          <w:rFonts w:ascii="Arial" w:hAnsi="Arial" w:cs="Arial"/>
        </w:rPr>
      </w:pPr>
      <w:bookmarkStart w:id="0" w:name="_Hlk53520193"/>
      <w:r w:rsidRPr="00080C4C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080C4C">
        <w:rPr>
          <w:rFonts w:ascii="Arial" w:hAnsi="Arial" w:cs="Arial"/>
        </w:rPr>
        <w:t>2025-10-22</w:t>
      </w:r>
    </w:p>
    <w:p w14:paraId="1D3B0342" w14:textId="77777777" w:rsidR="00080C4C" w:rsidRPr="00080C4C" w:rsidRDefault="00080C4C" w:rsidP="005F3FC5">
      <w:pPr>
        <w:ind w:right="3969"/>
        <w:rPr>
          <w:rFonts w:ascii="Arial" w:hAnsi="Arial" w:cs="Arial"/>
          <w:b/>
          <w:bCs/>
        </w:rPr>
      </w:pPr>
      <w:r w:rsidRPr="00080C4C">
        <w:rPr>
          <w:rFonts w:ascii="Arial" w:hAnsi="Arial" w:cs="Arial"/>
          <w:b/>
          <w:bCs/>
        </w:rPr>
        <w:t>Szpital Wojewódzki w Poznaniu</w:t>
      </w:r>
    </w:p>
    <w:p w14:paraId="7BF8BA83" w14:textId="77777777" w:rsidR="00F245C5" w:rsidRPr="00353FDC" w:rsidRDefault="00080C4C" w:rsidP="005F3FC5">
      <w:pPr>
        <w:ind w:right="3969"/>
        <w:rPr>
          <w:rFonts w:ascii="Arial" w:hAnsi="Arial" w:cs="Arial"/>
          <w:b/>
          <w:bCs/>
        </w:rPr>
      </w:pPr>
      <w:r w:rsidRPr="00080C4C">
        <w:rPr>
          <w:rFonts w:ascii="Arial" w:hAnsi="Arial" w:cs="Arial"/>
          <w:b/>
          <w:bCs/>
        </w:rPr>
        <w:t>Dział Zamówień Publicznych</w:t>
      </w:r>
    </w:p>
    <w:p w14:paraId="101834FF" w14:textId="77777777" w:rsidR="00F245C5" w:rsidRPr="00353FDC" w:rsidRDefault="00080C4C" w:rsidP="005F3FC5">
      <w:pPr>
        <w:ind w:right="3969"/>
        <w:rPr>
          <w:rFonts w:ascii="Arial" w:hAnsi="Arial" w:cs="Arial"/>
        </w:rPr>
      </w:pPr>
      <w:r w:rsidRPr="00080C4C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080C4C">
        <w:rPr>
          <w:rFonts w:ascii="Arial" w:hAnsi="Arial" w:cs="Arial"/>
        </w:rPr>
        <w:t>7/19</w:t>
      </w:r>
    </w:p>
    <w:p w14:paraId="0BB5C26D" w14:textId="77777777" w:rsidR="00F245C5" w:rsidRPr="00353FDC" w:rsidRDefault="00080C4C" w:rsidP="005F3FC5">
      <w:pPr>
        <w:ind w:right="4253"/>
        <w:rPr>
          <w:rFonts w:ascii="Arial" w:hAnsi="Arial" w:cs="Arial"/>
        </w:rPr>
      </w:pPr>
      <w:r w:rsidRPr="00080C4C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080C4C">
        <w:rPr>
          <w:rFonts w:ascii="Arial" w:hAnsi="Arial" w:cs="Arial"/>
        </w:rPr>
        <w:t>Poznań</w:t>
      </w:r>
    </w:p>
    <w:p w14:paraId="69D8DB49" w14:textId="77777777" w:rsidR="005F3FC5" w:rsidRDefault="005F3FC5" w:rsidP="005F3FC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5270A89" w14:textId="6731500C" w:rsidR="00D30F1F" w:rsidRDefault="00D30F1F" w:rsidP="005F3FC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5CC01CF" w14:textId="77777777" w:rsidR="00F245C5" w:rsidRDefault="00D30F1F" w:rsidP="005F3FC5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B0988DE" w14:textId="77777777" w:rsidR="005F3FC5" w:rsidRDefault="005F3FC5" w:rsidP="005F3FC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32B069D" w14:textId="77777777" w:rsidR="005F3FC5" w:rsidRPr="00D30F1F" w:rsidRDefault="005F3FC5" w:rsidP="005F3FC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6067A8C7" w14:textId="77777777" w:rsidTr="002716A3">
        <w:tc>
          <w:tcPr>
            <w:tcW w:w="10065" w:type="dxa"/>
            <w:shd w:val="clear" w:color="auto" w:fill="F2F2F2"/>
            <w:hideMark/>
          </w:tcPr>
          <w:p w14:paraId="0E6E4C73" w14:textId="77777777" w:rsidR="00F245C5" w:rsidRPr="00353FDC" w:rsidRDefault="00F245C5" w:rsidP="005F3FC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877A0FC" w14:textId="77777777" w:rsidR="00F245C5" w:rsidRPr="00353FDC" w:rsidRDefault="00F245C5" w:rsidP="005F3FC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3C2D435" w14:textId="77777777" w:rsidR="00F245C5" w:rsidRDefault="00F245C5" w:rsidP="005F3FC5">
      <w:pPr>
        <w:keepNext/>
        <w:outlineLvl w:val="0"/>
        <w:rPr>
          <w:rFonts w:ascii="Arial" w:hAnsi="Arial" w:cs="Arial"/>
          <w:b/>
        </w:rPr>
      </w:pPr>
    </w:p>
    <w:p w14:paraId="5AC7A5B3" w14:textId="77777777" w:rsidR="005F3FC5" w:rsidRPr="00353FDC" w:rsidRDefault="005F3FC5" w:rsidP="005F3FC5">
      <w:pPr>
        <w:keepNext/>
        <w:outlineLvl w:val="0"/>
        <w:rPr>
          <w:rFonts w:ascii="Arial" w:hAnsi="Arial" w:cs="Arial"/>
          <w:b/>
        </w:rPr>
      </w:pPr>
    </w:p>
    <w:p w14:paraId="645396AC" w14:textId="77777777" w:rsidR="00F245C5" w:rsidRPr="00353FDC" w:rsidRDefault="00F245C5" w:rsidP="005F3FC5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F245C5" w:rsidRPr="00353FDC" w14:paraId="62EB1E62" w14:textId="77777777" w:rsidTr="005F3FC5">
        <w:tc>
          <w:tcPr>
            <w:tcW w:w="2269" w:type="dxa"/>
          </w:tcPr>
          <w:p w14:paraId="75C81EC5" w14:textId="77777777" w:rsidR="00F245C5" w:rsidRPr="00353FDC" w:rsidRDefault="00F245C5" w:rsidP="005F3FC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1951670D" w14:textId="77777777" w:rsidR="00F245C5" w:rsidRPr="00353FDC" w:rsidRDefault="00080C4C" w:rsidP="005F3FC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80C4C">
              <w:rPr>
                <w:rFonts w:ascii="Arial" w:hAnsi="Arial" w:cs="Arial"/>
                <w:bCs/>
              </w:rPr>
              <w:t>Dostawa jednorazowych środków ochrony indywidualnej do Szpitala Wojewódzkiego w Poznaniu</w:t>
            </w:r>
          </w:p>
        </w:tc>
      </w:tr>
      <w:tr w:rsidR="00080C4C" w:rsidRPr="00353FDC" w14:paraId="3FB48D5C" w14:textId="77777777" w:rsidTr="005F3FC5">
        <w:tc>
          <w:tcPr>
            <w:tcW w:w="2269" w:type="dxa"/>
          </w:tcPr>
          <w:p w14:paraId="70F98C6F" w14:textId="77777777" w:rsidR="00080C4C" w:rsidRPr="00353FDC" w:rsidRDefault="00080C4C" w:rsidP="005F3FC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308D81AD" w14:textId="77777777" w:rsidR="00080C4C" w:rsidRPr="00353FDC" w:rsidRDefault="00080C4C" w:rsidP="005F3FC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80C4C">
              <w:rPr>
                <w:rFonts w:ascii="Arial" w:hAnsi="Arial" w:cs="Arial"/>
                <w:bCs/>
              </w:rPr>
              <w:t>SZW/DZP/112/2025</w:t>
            </w:r>
          </w:p>
        </w:tc>
      </w:tr>
    </w:tbl>
    <w:p w14:paraId="0C9FCF27" w14:textId="77777777" w:rsidR="00F245C5" w:rsidRPr="00E1738E" w:rsidRDefault="00F245C5" w:rsidP="005F3F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7D0919E" w14:textId="787EB924" w:rsidR="00A02E94" w:rsidRDefault="00F245C5" w:rsidP="005F3FC5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080C4C" w:rsidRPr="00080C4C">
        <w:rPr>
          <w:rFonts w:ascii="Arial" w:hAnsi="Arial" w:cs="Arial"/>
          <w:b/>
        </w:rPr>
        <w:t>Szpital Wojewódzki w Poznaniu</w:t>
      </w:r>
      <w:r w:rsidR="005F3FC5">
        <w:rPr>
          <w:rFonts w:ascii="Arial" w:hAnsi="Arial" w:cs="Arial"/>
          <w:b/>
        </w:rPr>
        <w:t xml:space="preserve">, </w:t>
      </w:r>
      <w:r w:rsidR="00080C4C" w:rsidRPr="00080C4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80C4C" w:rsidRPr="00080C4C">
        <w:rPr>
          <w:rFonts w:ascii="Arial" w:hAnsi="Arial" w:cs="Arial"/>
        </w:rPr>
        <w:t>(</w:t>
      </w:r>
      <w:proofErr w:type="spellStart"/>
      <w:r w:rsidR="00080C4C" w:rsidRPr="00080C4C">
        <w:rPr>
          <w:rFonts w:ascii="Arial" w:hAnsi="Arial" w:cs="Arial"/>
        </w:rPr>
        <w:t>t.j</w:t>
      </w:r>
      <w:proofErr w:type="spellEnd"/>
      <w:r w:rsidR="00080C4C" w:rsidRPr="00080C4C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33B501BF" w14:textId="77777777" w:rsidR="005F3FC5" w:rsidRDefault="005F3FC5" w:rsidP="005F3FC5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80C4C" w14:paraId="173CCD23" w14:textId="77777777" w:rsidTr="00A05E2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F0D6C" w14:textId="382C9B65" w:rsidR="00080C4C" w:rsidRPr="00F245C5" w:rsidRDefault="00080C4C" w:rsidP="005F3FC5">
            <w:pPr>
              <w:jc w:val="both"/>
              <w:rPr>
                <w:rFonts w:ascii="Arial" w:hAnsi="Arial" w:cs="Arial"/>
              </w:rPr>
            </w:pPr>
            <w:r w:rsidRPr="00080C4C">
              <w:rPr>
                <w:rFonts w:ascii="Arial" w:hAnsi="Arial" w:cs="Arial"/>
              </w:rPr>
              <w:t>Zadanie nr 2</w:t>
            </w:r>
          </w:p>
          <w:p w14:paraId="2A62DCD3" w14:textId="77777777" w:rsidR="00080C4C" w:rsidRPr="00F245C5" w:rsidRDefault="00080C4C" w:rsidP="005F3FC5">
            <w:pPr>
              <w:jc w:val="both"/>
              <w:rPr>
                <w:rFonts w:ascii="Arial" w:hAnsi="Arial" w:cs="Arial"/>
                <w:b/>
              </w:rPr>
            </w:pPr>
            <w:r w:rsidRPr="00080C4C">
              <w:rPr>
                <w:rFonts w:ascii="Arial" w:hAnsi="Arial" w:cs="Arial"/>
                <w:b/>
              </w:rPr>
              <w:t xml:space="preserve">J. </w:t>
            </w:r>
            <w:proofErr w:type="spellStart"/>
            <w:r w:rsidRPr="00080C4C">
              <w:rPr>
                <w:rFonts w:ascii="Arial" w:hAnsi="Arial" w:cs="Arial"/>
                <w:b/>
              </w:rPr>
              <w:t>Chodacki</w:t>
            </w:r>
            <w:proofErr w:type="spellEnd"/>
            <w:r w:rsidRPr="00080C4C">
              <w:rPr>
                <w:rFonts w:ascii="Arial" w:hAnsi="Arial" w:cs="Arial"/>
                <w:b/>
              </w:rPr>
              <w:t>, A. Misztal „</w:t>
            </w:r>
            <w:proofErr w:type="spellStart"/>
            <w:r w:rsidRPr="00080C4C">
              <w:rPr>
                <w:rFonts w:ascii="Arial" w:hAnsi="Arial" w:cs="Arial"/>
                <w:b/>
              </w:rPr>
              <w:t>Medica</w:t>
            </w:r>
            <w:proofErr w:type="spellEnd"/>
            <w:r w:rsidRPr="00080C4C">
              <w:rPr>
                <w:rFonts w:ascii="Arial" w:hAnsi="Arial" w:cs="Arial"/>
                <w:b/>
              </w:rPr>
              <w:t>” Spółka Jawna</w:t>
            </w:r>
          </w:p>
          <w:p w14:paraId="2DBE5668" w14:textId="77777777" w:rsidR="00080C4C" w:rsidRPr="00F245C5" w:rsidRDefault="00080C4C" w:rsidP="005F3FC5">
            <w:pPr>
              <w:jc w:val="both"/>
              <w:rPr>
                <w:rFonts w:ascii="Arial" w:hAnsi="Arial" w:cs="Arial"/>
                <w:bCs/>
              </w:rPr>
            </w:pPr>
            <w:r w:rsidRPr="00080C4C">
              <w:rPr>
                <w:rFonts w:ascii="Arial" w:hAnsi="Arial" w:cs="Arial"/>
                <w:bCs/>
              </w:rPr>
              <w:t>PRZEMYSŁOWA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80C4C">
              <w:rPr>
                <w:rFonts w:ascii="Arial" w:hAnsi="Arial" w:cs="Arial"/>
                <w:bCs/>
              </w:rPr>
              <w:t>4A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A059FC1" w14:textId="77777777" w:rsidR="00080C4C" w:rsidRPr="00F245C5" w:rsidRDefault="00080C4C" w:rsidP="005F3FC5">
            <w:pPr>
              <w:jc w:val="both"/>
              <w:rPr>
                <w:rFonts w:ascii="Arial" w:hAnsi="Arial" w:cs="Arial"/>
                <w:bCs/>
              </w:rPr>
            </w:pPr>
            <w:r w:rsidRPr="00080C4C">
              <w:rPr>
                <w:rFonts w:ascii="Arial" w:hAnsi="Arial" w:cs="Arial"/>
                <w:bCs/>
              </w:rPr>
              <w:t>59-300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80C4C">
              <w:rPr>
                <w:rFonts w:ascii="Arial" w:hAnsi="Arial" w:cs="Arial"/>
                <w:bCs/>
              </w:rPr>
              <w:t>LUBIN</w:t>
            </w:r>
          </w:p>
          <w:p w14:paraId="44CEB65C" w14:textId="77777777" w:rsidR="00080C4C" w:rsidRPr="00F245C5" w:rsidRDefault="00080C4C" w:rsidP="005F3FC5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80C4C">
              <w:rPr>
                <w:rFonts w:ascii="Arial" w:hAnsi="Arial" w:cs="Arial"/>
                <w:b/>
              </w:rPr>
              <w:t>15 395.40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936BC04" w14:textId="77777777" w:rsidR="00080C4C" w:rsidRPr="00F245C5" w:rsidRDefault="00080C4C" w:rsidP="005F3FC5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D7C210" w14:textId="77777777" w:rsidR="00080C4C" w:rsidRPr="00F245C5" w:rsidRDefault="00080C4C" w:rsidP="005F3FC5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80C4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8F7BFC9" w14:textId="77777777" w:rsidR="005F3FC5" w:rsidRDefault="005F3FC5" w:rsidP="005F3FC5">
      <w:pPr>
        <w:jc w:val="both"/>
        <w:rPr>
          <w:rFonts w:ascii="Arial" w:hAnsi="Arial" w:cs="Arial"/>
          <w:b/>
          <w:bCs/>
          <w:color w:val="000000"/>
        </w:rPr>
      </w:pPr>
    </w:p>
    <w:p w14:paraId="12966BB8" w14:textId="22524397" w:rsidR="00A02E94" w:rsidRDefault="00F245C5" w:rsidP="005F3FC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536"/>
        <w:gridCol w:w="2126"/>
        <w:gridCol w:w="1276"/>
      </w:tblGrid>
      <w:tr w:rsidR="00A02E94" w14:paraId="5071E1A8" w14:textId="77777777" w:rsidTr="005F3FC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AF2792" w14:textId="77777777" w:rsidR="00A02E94" w:rsidRPr="00F245C5" w:rsidRDefault="00F245C5" w:rsidP="005F3FC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8DC894" w14:textId="77777777" w:rsidR="00A02E94" w:rsidRPr="00F245C5" w:rsidRDefault="007D7932" w:rsidP="005F3F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54CCF9" w14:textId="77777777" w:rsidR="00A02E94" w:rsidRPr="00F245C5" w:rsidRDefault="007D7932" w:rsidP="005F3FC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486C5D" w14:textId="77777777" w:rsidR="00A02E94" w:rsidRPr="00F245C5" w:rsidRDefault="00A02E94" w:rsidP="005F3FC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80C4C" w14:paraId="43E93255" w14:textId="77777777" w:rsidTr="005F3FC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ADAE0" w14:textId="77777777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80C4C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B8BFB" w14:textId="77777777" w:rsidR="00080C4C" w:rsidRPr="007D7932" w:rsidRDefault="00080C4C" w:rsidP="005F3F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095F665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41A7534" w14:textId="77777777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03448" w14:textId="77777777" w:rsidR="005F3FC5" w:rsidRDefault="005F3FC5" w:rsidP="005F3F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0F371D" w14:textId="26413AF9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22A9A" w14:textId="77777777" w:rsidR="00080C4C" w:rsidRPr="007D7932" w:rsidRDefault="00080C4C" w:rsidP="005F3FC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80C4C" w14:paraId="6F651747" w14:textId="77777777" w:rsidTr="005F3FC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CBF4B" w14:textId="77777777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80C4C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386FA" w14:textId="1D1DBF03" w:rsidR="00080C4C" w:rsidRPr="007D7932" w:rsidRDefault="00FF2B5A" w:rsidP="005F3F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PUH Mieczysław </w:t>
            </w:r>
            <w:r w:rsidR="00080C4C"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Kruszelnicki</w:t>
            </w:r>
          </w:p>
          <w:p w14:paraId="15DDD96C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ul. Chorwacka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45</w:t>
            </w:r>
          </w:p>
          <w:p w14:paraId="7AEACB57" w14:textId="77777777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51-107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DBE3F" w14:textId="77777777" w:rsidR="005F3FC5" w:rsidRDefault="005F3FC5" w:rsidP="005F3F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87B0E8" w14:textId="64626F1E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A8821" w14:textId="77777777" w:rsidR="00080C4C" w:rsidRPr="007D7932" w:rsidRDefault="00080C4C" w:rsidP="005F3FC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80C4C" w14:paraId="284DC101" w14:textId="77777777" w:rsidTr="005F3FC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EEF7" w14:textId="77777777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80C4C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E2A0F" w14:textId="77777777" w:rsidR="00080C4C" w:rsidRPr="007D7932" w:rsidRDefault="00080C4C" w:rsidP="005F3F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” Spółka Jawna</w:t>
            </w:r>
          </w:p>
          <w:p w14:paraId="52D0615B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1F33CD15" w14:textId="77777777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E1844" w14:textId="77777777" w:rsidR="005F3FC5" w:rsidRDefault="005F3FC5" w:rsidP="005F3F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4F5D1F" w14:textId="54884363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3477" w14:textId="77777777" w:rsidR="00080C4C" w:rsidRPr="007D7932" w:rsidRDefault="00080C4C" w:rsidP="005F3FC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80C4C" w14:paraId="4038DDBF" w14:textId="77777777" w:rsidTr="005F3FC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1FBEF" w14:textId="77777777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80C4C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DEFB" w14:textId="77777777" w:rsidR="00080C4C" w:rsidRPr="007D7932" w:rsidRDefault="00080C4C" w:rsidP="005F3F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0293740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8395397" w14:textId="77777777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65B23" w14:textId="77777777" w:rsidR="005F3FC5" w:rsidRDefault="005F3FC5" w:rsidP="005F3F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488A52" w14:textId="0845A061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1 - Cena - 42.59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23B0" w14:textId="77777777" w:rsidR="00080C4C" w:rsidRPr="007D7932" w:rsidRDefault="00080C4C" w:rsidP="005F3FC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 xml:space="preserve">  42,59</w:t>
            </w:r>
          </w:p>
        </w:tc>
      </w:tr>
      <w:tr w:rsidR="00080C4C" w14:paraId="79DBC455" w14:textId="77777777" w:rsidTr="005F3FC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B4D0" w14:textId="77777777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80C4C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873E4" w14:textId="77777777" w:rsidR="00080C4C" w:rsidRPr="007D7932" w:rsidRDefault="00080C4C" w:rsidP="005F3F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Tioro</w:t>
            </w:r>
            <w:proofErr w:type="spellEnd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5B2D3FD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087B4271" w14:textId="77777777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42-600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Tarnowskie Góry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8C3ED" w14:textId="77777777" w:rsidR="005F3FC5" w:rsidRDefault="005F3FC5" w:rsidP="005F3F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B09EFF" w14:textId="44834CDE" w:rsidR="00080C4C" w:rsidRPr="007D7932" w:rsidRDefault="00080C4C" w:rsidP="005F3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09473" w14:textId="77777777" w:rsidR="00080C4C" w:rsidRPr="007D7932" w:rsidRDefault="00080C4C" w:rsidP="005F3FC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7F07F8CC" w14:textId="77777777" w:rsidR="00A02E94" w:rsidRDefault="00A02E94" w:rsidP="005F3FC5">
      <w:pPr>
        <w:jc w:val="both"/>
        <w:rPr>
          <w:rFonts w:ascii="Arial" w:hAnsi="Arial" w:cs="Arial"/>
          <w:color w:val="000000"/>
        </w:rPr>
      </w:pPr>
    </w:p>
    <w:p w14:paraId="6FE09721" w14:textId="77777777" w:rsidR="00A02E94" w:rsidRDefault="00A02E94" w:rsidP="005F3FC5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1E00E5A5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612B1EB" w14:textId="77777777" w:rsidR="00A02E94" w:rsidRPr="007D7932" w:rsidRDefault="00A02E94" w:rsidP="005F3FC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640519F" w14:textId="77777777" w:rsidR="00A02E94" w:rsidRPr="007D7932" w:rsidRDefault="00A02E94" w:rsidP="005F3FC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C882504" w14:textId="77777777" w:rsidR="00A02E94" w:rsidRPr="007D7932" w:rsidRDefault="00A02E94" w:rsidP="005F3FC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080C4C" w14:paraId="30503230" w14:textId="77777777" w:rsidTr="00A05E29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02EAE6" w14:textId="77777777" w:rsidR="00080C4C" w:rsidRPr="007D7932" w:rsidRDefault="00080C4C" w:rsidP="005F3F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FA702A" w14:textId="77777777" w:rsidR="00080C4C" w:rsidRPr="007D7932" w:rsidRDefault="00080C4C" w:rsidP="005F3F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Tioro</w:t>
            </w:r>
            <w:proofErr w:type="spellEnd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2ADE9C7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4EE4E0F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42-600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Tarnowskie Góry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A96B1A" w14:textId="39A29206" w:rsidR="00EC1A30" w:rsidRDefault="00080C4C" w:rsidP="00682C6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 xml:space="preserve">Oferta odrzucona w </w:t>
            </w:r>
            <w:r w:rsidR="00E03B6F">
              <w:rPr>
                <w:rFonts w:ascii="Arial" w:hAnsi="Arial" w:cs="Arial"/>
                <w:sz w:val="22"/>
                <w:szCs w:val="22"/>
              </w:rPr>
              <w:t>pakiecie</w:t>
            </w:r>
            <w:r w:rsidRPr="00080C4C">
              <w:rPr>
                <w:rFonts w:ascii="Arial" w:hAnsi="Arial" w:cs="Arial"/>
                <w:sz w:val="22"/>
                <w:szCs w:val="22"/>
              </w:rPr>
              <w:t xml:space="preserve"> 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080C4C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  <w:r w:rsidR="00EC1A30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1A30">
              <w:rPr>
                <w:rFonts w:ascii="Arial" w:hAnsi="Arial" w:cs="Arial"/>
                <w:sz w:val="22"/>
                <w:szCs w:val="22"/>
              </w:rPr>
              <w:t>- treść oferty jest niezgodna z warunkami zamówienia</w:t>
            </w:r>
          </w:p>
          <w:p w14:paraId="7FEF650C" w14:textId="77777777" w:rsidR="00080C4C" w:rsidRPr="0013621B" w:rsidRDefault="00080C4C" w:rsidP="005F3FC5">
            <w:pPr>
              <w:rPr>
                <w:rFonts w:ascii="Arial" w:hAnsi="Arial" w:cs="Arial"/>
                <w:sz w:val="12"/>
                <w:szCs w:val="12"/>
              </w:rPr>
            </w:pPr>
          </w:p>
          <w:p w14:paraId="6BC2A293" w14:textId="2CC8CA8B" w:rsidR="00080C4C" w:rsidRDefault="00080C4C" w:rsidP="00E03B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AE4F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brak wyjaśnień w wyznaczonym terminie</w:t>
            </w:r>
            <w:r w:rsidR="00E03B6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F06BB67" w14:textId="6192BB00" w:rsidR="00AE4F8E" w:rsidRPr="007D7932" w:rsidRDefault="00AE4F8E" w:rsidP="00682C6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 dniu </w:t>
            </w:r>
            <w:r w:rsidR="00F04ACE">
              <w:rPr>
                <w:rFonts w:ascii="Arial" w:hAnsi="Arial" w:cs="Arial"/>
                <w:sz w:val="22"/>
                <w:szCs w:val="22"/>
              </w:rPr>
              <w:t>09</w:t>
            </w:r>
            <w:r>
              <w:rPr>
                <w:rFonts w:ascii="Arial" w:hAnsi="Arial" w:cs="Arial"/>
                <w:sz w:val="22"/>
                <w:szCs w:val="22"/>
              </w:rPr>
              <w:t xml:space="preserve">.10.2025r. Zamawiający wystąpił o </w:t>
            </w:r>
            <w:r w:rsidR="00F04ACE">
              <w:rPr>
                <w:rFonts w:ascii="Arial" w:hAnsi="Arial" w:cs="Arial"/>
                <w:sz w:val="22"/>
                <w:szCs w:val="22"/>
              </w:rPr>
              <w:t>potwierdzenie wartości gramatury masek. Do dnia 13.10.2025r. Wykonawca nie odpowiedział.</w:t>
            </w:r>
          </w:p>
        </w:tc>
      </w:tr>
      <w:tr w:rsidR="00080C4C" w14:paraId="6F28444C" w14:textId="77777777" w:rsidTr="00A05E29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FA23821" w14:textId="77777777" w:rsidR="00080C4C" w:rsidRPr="007D7932" w:rsidRDefault="00080C4C" w:rsidP="005F3F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4FF18D" w14:textId="77777777" w:rsidR="00080C4C" w:rsidRPr="007D7932" w:rsidRDefault="00080C4C" w:rsidP="005F3F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EF28477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8D0A5B2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AB077F" w14:textId="547BE5D8" w:rsidR="00EC1A30" w:rsidRDefault="00080C4C" w:rsidP="00682C6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 xml:space="preserve">Oferta odrzucona w </w:t>
            </w:r>
            <w:r w:rsidR="00E03B6F">
              <w:rPr>
                <w:rFonts w:ascii="Arial" w:hAnsi="Arial" w:cs="Arial"/>
                <w:sz w:val="22"/>
                <w:szCs w:val="22"/>
              </w:rPr>
              <w:t>pakiecie</w:t>
            </w:r>
            <w:r w:rsidRPr="00080C4C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080C4C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="00EC1A30" w:rsidRPr="007D7932">
              <w:rPr>
                <w:rFonts w:ascii="Arial" w:hAnsi="Arial" w:cs="Arial"/>
                <w:sz w:val="22"/>
                <w:szCs w:val="22"/>
              </w:rPr>
              <w:t>.</w:t>
            </w:r>
            <w:r w:rsidR="00EC1A30">
              <w:rPr>
                <w:rFonts w:ascii="Arial" w:hAnsi="Arial" w:cs="Arial"/>
                <w:sz w:val="22"/>
                <w:szCs w:val="22"/>
              </w:rPr>
              <w:t xml:space="preserve"> - treść oferty jest niezgodna z warunkami zamówienia</w:t>
            </w:r>
          </w:p>
          <w:p w14:paraId="72175A2D" w14:textId="77777777" w:rsidR="00080C4C" w:rsidRPr="0013621B" w:rsidRDefault="00080C4C" w:rsidP="005F3FC5">
            <w:pPr>
              <w:rPr>
                <w:rFonts w:ascii="Arial" w:hAnsi="Arial" w:cs="Arial"/>
                <w:sz w:val="12"/>
                <w:szCs w:val="12"/>
              </w:rPr>
            </w:pPr>
          </w:p>
          <w:p w14:paraId="04EB720D" w14:textId="4CFF4B91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682C6B">
              <w:rPr>
                <w:rFonts w:ascii="Arial" w:hAnsi="Arial" w:cs="Arial"/>
                <w:sz w:val="22"/>
                <w:szCs w:val="22"/>
              </w:rPr>
              <w:t xml:space="preserve"> nieprawidłowy materiał</w:t>
            </w:r>
          </w:p>
          <w:p w14:paraId="5C7E2A43" w14:textId="7BCBA41B" w:rsidR="00080C4C" w:rsidRPr="007D7932" w:rsidRDefault="008439BD" w:rsidP="005F3F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 dniu 16.10.2025r. Zamawiający wystąpił o wskazanie rodzaju materiału chłonnego na laminacie w pkt. 12. W odpowiedzi Wykonawca wskazał na </w:t>
            </w:r>
            <w:r w:rsidR="00D56491">
              <w:rPr>
                <w:rFonts w:ascii="Arial" w:hAnsi="Arial" w:cs="Arial"/>
                <w:sz w:val="22"/>
                <w:szCs w:val="22"/>
              </w:rPr>
              <w:t xml:space="preserve">materiał niezgodny z wymaganiami Zamawiającego, o innej wytrzymałości i innej </w:t>
            </w:r>
            <w:proofErr w:type="spellStart"/>
            <w:r w:rsidR="00D56491">
              <w:rPr>
                <w:rFonts w:ascii="Arial" w:hAnsi="Arial" w:cs="Arial"/>
                <w:sz w:val="22"/>
                <w:szCs w:val="22"/>
              </w:rPr>
              <w:t>wchłanialności</w:t>
            </w:r>
            <w:proofErr w:type="spellEnd"/>
            <w:r w:rsidR="00D56491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080C4C" w14:paraId="1D8C98B5" w14:textId="77777777" w:rsidTr="00A05E29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D11064" w14:textId="77777777" w:rsidR="00080C4C" w:rsidRPr="007D7932" w:rsidRDefault="00080C4C" w:rsidP="005F3F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8977292" w14:textId="77777777" w:rsidR="00FF2B5A" w:rsidRPr="007D7932" w:rsidRDefault="00FF2B5A" w:rsidP="00FF2B5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PUH Mieczysław </w:t>
            </w:r>
            <w:r w:rsidRPr="00080C4C">
              <w:rPr>
                <w:rFonts w:ascii="Arial" w:hAnsi="Arial" w:cs="Arial"/>
                <w:b/>
                <w:bCs/>
                <w:sz w:val="22"/>
                <w:szCs w:val="22"/>
              </w:rPr>
              <w:t>Kruszelnicki</w:t>
            </w:r>
          </w:p>
          <w:p w14:paraId="2D89DC16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ul. Chorwacka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CCD0E76" w14:textId="77777777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>51-107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0C4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FA08A9" w14:textId="74A539CD" w:rsidR="00EC1A30" w:rsidRDefault="00080C4C" w:rsidP="009926B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C4C">
              <w:rPr>
                <w:rFonts w:ascii="Arial" w:hAnsi="Arial" w:cs="Arial"/>
                <w:sz w:val="22"/>
                <w:szCs w:val="22"/>
              </w:rPr>
              <w:t xml:space="preserve">Oferta odrzucona w </w:t>
            </w:r>
            <w:r w:rsidR="00E03B6F">
              <w:rPr>
                <w:rFonts w:ascii="Arial" w:hAnsi="Arial" w:cs="Arial"/>
                <w:sz w:val="22"/>
                <w:szCs w:val="22"/>
              </w:rPr>
              <w:t>pakiecie</w:t>
            </w:r>
            <w:r w:rsidRPr="00080C4C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080C4C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="00EC1A30" w:rsidRPr="007D7932">
              <w:rPr>
                <w:rFonts w:ascii="Arial" w:hAnsi="Arial" w:cs="Arial"/>
                <w:sz w:val="22"/>
                <w:szCs w:val="22"/>
              </w:rPr>
              <w:t>.</w:t>
            </w:r>
            <w:r w:rsidR="00EC1A30">
              <w:rPr>
                <w:rFonts w:ascii="Arial" w:hAnsi="Arial" w:cs="Arial"/>
                <w:sz w:val="22"/>
                <w:szCs w:val="22"/>
              </w:rPr>
              <w:t xml:space="preserve"> - treść oferty jest niezgodna z warunkami zamówienia</w:t>
            </w:r>
          </w:p>
          <w:p w14:paraId="6D8C3108" w14:textId="77777777" w:rsidR="00080C4C" w:rsidRPr="0013621B" w:rsidRDefault="00080C4C" w:rsidP="005F3FC5">
            <w:pPr>
              <w:rPr>
                <w:rFonts w:ascii="Arial" w:hAnsi="Arial" w:cs="Arial"/>
                <w:sz w:val="12"/>
                <w:szCs w:val="12"/>
              </w:rPr>
            </w:pPr>
          </w:p>
          <w:p w14:paraId="3641E3A4" w14:textId="5AA95AD2" w:rsidR="00080C4C" w:rsidRPr="007D7932" w:rsidRDefault="00080C4C" w:rsidP="005F3FC5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F04AC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82C6B">
              <w:rPr>
                <w:rFonts w:ascii="Arial" w:hAnsi="Arial" w:cs="Arial"/>
                <w:sz w:val="22"/>
                <w:szCs w:val="22"/>
              </w:rPr>
              <w:t>nieprawidłowy</w:t>
            </w:r>
            <w:r w:rsidR="00F04ACE">
              <w:rPr>
                <w:rFonts w:ascii="Arial" w:hAnsi="Arial" w:cs="Arial"/>
                <w:sz w:val="22"/>
                <w:szCs w:val="22"/>
              </w:rPr>
              <w:t xml:space="preserve"> materiał</w:t>
            </w:r>
          </w:p>
          <w:p w14:paraId="18C6CBFE" w14:textId="1CAE630A" w:rsidR="00EB0DDB" w:rsidRPr="007D7932" w:rsidRDefault="003F1034" w:rsidP="00957E2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</w:t>
            </w:r>
            <w:r w:rsidR="00EB0DDB" w:rsidRPr="00EB0DDB">
              <w:rPr>
                <w:rFonts w:ascii="Arial" w:hAnsi="Arial" w:cs="Arial"/>
                <w:sz w:val="22"/>
                <w:szCs w:val="22"/>
              </w:rPr>
              <w:t xml:space="preserve"> w zakresie pakietu nr 1 pozycja 12</w:t>
            </w:r>
            <w:r w:rsidR="00957E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B0DDB" w:rsidRPr="00EB0DDB">
              <w:rPr>
                <w:rFonts w:ascii="Arial" w:hAnsi="Arial" w:cs="Arial"/>
                <w:sz w:val="22"/>
                <w:szCs w:val="22"/>
              </w:rPr>
              <w:t xml:space="preserve">zaoferował podkład medyczny wykonany z </w:t>
            </w:r>
            <w:r w:rsidR="00957E2C">
              <w:rPr>
                <w:rFonts w:ascii="Arial" w:hAnsi="Arial" w:cs="Arial"/>
                <w:sz w:val="22"/>
                <w:szCs w:val="22"/>
              </w:rPr>
              <w:t>materiału</w:t>
            </w:r>
            <w:r w:rsidR="00EB0DDB" w:rsidRPr="00EB0DDB">
              <w:rPr>
                <w:rFonts w:ascii="Arial" w:hAnsi="Arial" w:cs="Arial"/>
                <w:sz w:val="22"/>
                <w:szCs w:val="22"/>
              </w:rPr>
              <w:t xml:space="preserve"> (wynika to z ulotki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B0DDB" w:rsidRPr="00EB0DDB">
              <w:rPr>
                <w:rFonts w:ascii="Arial" w:hAnsi="Arial" w:cs="Arial"/>
                <w:sz w:val="22"/>
                <w:szCs w:val="22"/>
              </w:rPr>
              <w:t>dołączonej do oferty), niezgodne</w:t>
            </w:r>
            <w:r w:rsidR="00957E2C">
              <w:rPr>
                <w:rFonts w:ascii="Arial" w:hAnsi="Arial" w:cs="Arial"/>
                <w:sz w:val="22"/>
                <w:szCs w:val="22"/>
              </w:rPr>
              <w:t>go</w:t>
            </w:r>
            <w:r w:rsidR="00EB0DDB" w:rsidRPr="00EB0DDB">
              <w:rPr>
                <w:rFonts w:ascii="Arial" w:hAnsi="Arial" w:cs="Arial"/>
                <w:sz w:val="22"/>
                <w:szCs w:val="22"/>
              </w:rPr>
              <w:t xml:space="preserve"> z opisem przedmiotu zamówienia</w:t>
            </w:r>
            <w:r w:rsidR="00957E2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35CB0B88" w14:textId="77777777" w:rsidR="00A02E94" w:rsidRDefault="00A02E94" w:rsidP="005F3FC5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2592FFFA" w14:textId="77777777" w:rsidR="00FF2B5A" w:rsidRDefault="00FF2B5A" w:rsidP="005F3FC5">
      <w:pPr>
        <w:jc w:val="both"/>
        <w:rPr>
          <w:rFonts w:ascii="Arial" w:hAnsi="Arial" w:cs="Arial"/>
          <w:b/>
          <w:bCs/>
        </w:rPr>
      </w:pPr>
    </w:p>
    <w:p w14:paraId="115B2CB5" w14:textId="6D365BD5" w:rsidR="00FF2B5A" w:rsidRPr="00B45FD7" w:rsidRDefault="00FF2B5A" w:rsidP="00FF2B5A">
      <w:pPr>
        <w:jc w:val="both"/>
        <w:rPr>
          <w:rFonts w:ascii="Arial" w:hAnsi="Arial" w:cs="Arial"/>
          <w:bCs/>
        </w:rPr>
      </w:pPr>
      <w:r w:rsidRPr="00B45FD7">
        <w:rPr>
          <w:rFonts w:ascii="Arial" w:hAnsi="Arial" w:cs="Arial"/>
        </w:rPr>
        <w:t xml:space="preserve">W myśl art. 259 ustawy </w:t>
      </w:r>
      <w:proofErr w:type="spellStart"/>
      <w:r w:rsidRPr="00B45FD7">
        <w:rPr>
          <w:rFonts w:ascii="Arial" w:hAnsi="Arial" w:cs="Arial"/>
        </w:rPr>
        <w:t>Pzp</w:t>
      </w:r>
      <w:proofErr w:type="spellEnd"/>
      <w:r w:rsidRPr="00B45FD7">
        <w:rPr>
          <w:rFonts w:ascii="Arial" w:hAnsi="Arial" w:cs="Arial"/>
        </w:rPr>
        <w:t xml:space="preserve"> Zamawiający informuje, że w w/w postępowaniu przetargowym – na podstawie art. 255 pkt. </w:t>
      </w:r>
      <w:r w:rsidR="007F6D8A">
        <w:rPr>
          <w:rFonts w:ascii="Arial" w:hAnsi="Arial" w:cs="Arial"/>
        </w:rPr>
        <w:t>2</w:t>
      </w:r>
      <w:r w:rsidRPr="00B45FD7">
        <w:rPr>
          <w:rFonts w:ascii="Arial" w:hAnsi="Arial" w:cs="Arial"/>
        </w:rPr>
        <w:t xml:space="preserve"> – </w:t>
      </w:r>
      <w:r w:rsidRPr="00B45FD7">
        <w:rPr>
          <w:rFonts w:ascii="Arial" w:hAnsi="Arial" w:cs="Arial"/>
          <w:b/>
          <w:u w:val="single"/>
        </w:rPr>
        <w:t xml:space="preserve">unieważnia </w:t>
      </w:r>
      <w:r w:rsidR="00E03B6F">
        <w:rPr>
          <w:rFonts w:ascii="Arial" w:hAnsi="Arial" w:cs="Arial"/>
          <w:b/>
          <w:u w:val="single"/>
        </w:rPr>
        <w:t>pakiet</w:t>
      </w:r>
      <w:r>
        <w:rPr>
          <w:rFonts w:ascii="Arial" w:hAnsi="Arial" w:cs="Arial"/>
          <w:b/>
          <w:u w:val="single"/>
        </w:rPr>
        <w:t xml:space="preserve"> nr 1</w:t>
      </w:r>
      <w:r w:rsidR="007F6D8A">
        <w:rPr>
          <w:rFonts w:ascii="Arial" w:hAnsi="Arial" w:cs="Arial"/>
          <w:b/>
          <w:u w:val="single"/>
        </w:rPr>
        <w:t xml:space="preserve"> </w:t>
      </w:r>
      <w:r w:rsidRPr="00B45FD7">
        <w:rPr>
          <w:rFonts w:ascii="Arial" w:hAnsi="Arial" w:cs="Arial"/>
          <w:bCs/>
        </w:rPr>
        <w:t xml:space="preserve">ze względu na fakt, iż </w:t>
      </w:r>
      <w:r w:rsidR="007F6D8A">
        <w:rPr>
          <w:rFonts w:ascii="Arial" w:hAnsi="Arial" w:cs="Arial"/>
          <w:bCs/>
        </w:rPr>
        <w:t>wszystkie złożone oferty podlegały odrzuceniu</w:t>
      </w:r>
      <w:r w:rsidRPr="00B45FD7">
        <w:rPr>
          <w:rFonts w:ascii="Arial" w:hAnsi="Arial" w:cs="Arial"/>
          <w:bCs/>
        </w:rPr>
        <w:t xml:space="preserve">. </w:t>
      </w:r>
    </w:p>
    <w:p w14:paraId="3ADAF900" w14:textId="77777777" w:rsidR="00FF2B5A" w:rsidRDefault="00FF2B5A" w:rsidP="005F3FC5">
      <w:pPr>
        <w:jc w:val="both"/>
        <w:rPr>
          <w:rFonts w:ascii="Arial" w:hAnsi="Arial" w:cs="Arial"/>
          <w:b/>
          <w:bCs/>
        </w:rPr>
      </w:pPr>
    </w:p>
    <w:p w14:paraId="49862796" w14:textId="1372EC2B" w:rsidR="00A02E94" w:rsidRDefault="00A02E94" w:rsidP="005F3FC5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3AA994C3" w14:textId="77777777" w:rsidR="00A02E94" w:rsidRDefault="00A02E94" w:rsidP="005F3F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080C4C">
        <w:rPr>
          <w:rFonts w:ascii="Arial" w:hAnsi="Arial" w:cs="Arial"/>
        </w:rPr>
        <w:t>nie krótszym niż 5 dni od dnia przesłania niniejszej informacji o wyborze najkorzystniejszej oferty.</w:t>
      </w:r>
    </w:p>
    <w:p w14:paraId="16BCCC91" w14:textId="77777777" w:rsidR="00A02E94" w:rsidRDefault="00A02E94" w:rsidP="005F3F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64009457" w14:textId="77777777" w:rsidR="0013621B" w:rsidRPr="00C6247D" w:rsidRDefault="0013621B" w:rsidP="005F3FC5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547BA41" w14:textId="77777777" w:rsidR="0013621B" w:rsidRPr="00D50535" w:rsidRDefault="0013621B" w:rsidP="005F3FC5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6727C3B0" w14:textId="77777777" w:rsidR="00FF2B5A" w:rsidRDefault="00FF2B5A" w:rsidP="005F3FC5">
      <w:pPr>
        <w:ind w:left="3119" w:firstLine="425"/>
        <w:jc w:val="right"/>
        <w:rPr>
          <w:rFonts w:ascii="Arial" w:hAnsi="Arial" w:cs="Arial"/>
          <w:i/>
        </w:rPr>
      </w:pPr>
    </w:p>
    <w:p w14:paraId="2BC111A0" w14:textId="25130EB4" w:rsidR="0013621B" w:rsidRDefault="0013621B" w:rsidP="005F3FC5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6BE153E5" w14:textId="77777777" w:rsidR="00BD5C40" w:rsidRPr="00F23F45" w:rsidRDefault="00BD5C40" w:rsidP="00BD5C4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F23F45">
        <w:rPr>
          <w:rFonts w:ascii="Arial" w:hAnsi="Arial" w:cs="Arial"/>
          <w:i/>
          <w:sz w:val="22"/>
          <w:szCs w:val="22"/>
        </w:rPr>
        <w:t xml:space="preserve">  /-/ I Z-ca Dyrektora ds. Administracyjnych</w:t>
      </w:r>
    </w:p>
    <w:p w14:paraId="3E5C5EEB" w14:textId="77777777" w:rsidR="00BD5C40" w:rsidRPr="00F23F45" w:rsidRDefault="00BD5C40" w:rsidP="00BD5C4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F23F45">
        <w:rPr>
          <w:rFonts w:ascii="Arial" w:hAnsi="Arial" w:cs="Arial"/>
          <w:i/>
          <w:sz w:val="22"/>
          <w:szCs w:val="22"/>
        </w:rPr>
        <w:t>Krystyna Piątkowska</w:t>
      </w:r>
    </w:p>
    <w:p w14:paraId="6BBA79D8" w14:textId="77777777" w:rsidR="00BD5C40" w:rsidRPr="004B39E0" w:rsidRDefault="00BD5C40" w:rsidP="005F3FC5">
      <w:pPr>
        <w:ind w:left="3119" w:firstLine="425"/>
        <w:jc w:val="right"/>
        <w:rPr>
          <w:rFonts w:ascii="Arial" w:hAnsi="Arial" w:cs="Arial"/>
          <w:i/>
        </w:rPr>
      </w:pPr>
    </w:p>
    <w:p w14:paraId="28CE01F1" w14:textId="4AFA174C" w:rsidR="008642B3" w:rsidRPr="0013621B" w:rsidRDefault="00080C4C" w:rsidP="005F3FC5">
      <w:pPr>
        <w:jc w:val="right"/>
        <w:rPr>
          <w:rFonts w:ascii="Arial" w:hAnsi="Arial" w:cs="Arial"/>
          <w:vertAlign w:val="superscript"/>
        </w:rPr>
      </w:pPr>
      <w:r w:rsidRPr="00080C4C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76FEF" w14:textId="77777777" w:rsidR="0067740D" w:rsidRDefault="0067740D">
      <w:r>
        <w:separator/>
      </w:r>
    </w:p>
  </w:endnote>
  <w:endnote w:type="continuationSeparator" w:id="0">
    <w:p w14:paraId="7034C290" w14:textId="77777777" w:rsidR="0067740D" w:rsidRDefault="00677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1B56B" w14:textId="77777777" w:rsidR="00080C4C" w:rsidRDefault="00080C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439EE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93F224C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613985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C5104" w14:textId="77777777" w:rsidR="00080C4C" w:rsidRDefault="00080C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BC354" w14:textId="77777777" w:rsidR="0067740D" w:rsidRDefault="0067740D">
      <w:r>
        <w:separator/>
      </w:r>
    </w:p>
  </w:footnote>
  <w:footnote w:type="continuationSeparator" w:id="0">
    <w:p w14:paraId="52949609" w14:textId="77777777" w:rsidR="0067740D" w:rsidRDefault="00677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0506B" w14:textId="77777777" w:rsidR="00080C4C" w:rsidRDefault="00080C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CE6F2" w14:textId="77777777" w:rsidR="00080C4C" w:rsidRDefault="00080C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053DA" w14:textId="77777777" w:rsidR="00080C4C" w:rsidRDefault="00080C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40D"/>
    <w:rsid w:val="00022322"/>
    <w:rsid w:val="00042497"/>
    <w:rsid w:val="00080C4C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3F1034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5F3FC5"/>
    <w:rsid w:val="00607F9B"/>
    <w:rsid w:val="00644DCB"/>
    <w:rsid w:val="00657C1E"/>
    <w:rsid w:val="0067740D"/>
    <w:rsid w:val="00682C6B"/>
    <w:rsid w:val="006E3089"/>
    <w:rsid w:val="00712C39"/>
    <w:rsid w:val="00756CDA"/>
    <w:rsid w:val="007C6731"/>
    <w:rsid w:val="007D7932"/>
    <w:rsid w:val="007E2ACC"/>
    <w:rsid w:val="007E68C5"/>
    <w:rsid w:val="007F6D8A"/>
    <w:rsid w:val="00832144"/>
    <w:rsid w:val="008439BD"/>
    <w:rsid w:val="008567C7"/>
    <w:rsid w:val="008642B3"/>
    <w:rsid w:val="008A6C10"/>
    <w:rsid w:val="008E5102"/>
    <w:rsid w:val="00915B9E"/>
    <w:rsid w:val="00952256"/>
    <w:rsid w:val="00957E2C"/>
    <w:rsid w:val="009660F9"/>
    <w:rsid w:val="0097748A"/>
    <w:rsid w:val="009926B4"/>
    <w:rsid w:val="009F0E5C"/>
    <w:rsid w:val="00A029B8"/>
    <w:rsid w:val="00A02E94"/>
    <w:rsid w:val="00A91321"/>
    <w:rsid w:val="00AA02AC"/>
    <w:rsid w:val="00AE4F8E"/>
    <w:rsid w:val="00B21F1C"/>
    <w:rsid w:val="00B32D12"/>
    <w:rsid w:val="00B464D3"/>
    <w:rsid w:val="00B8185B"/>
    <w:rsid w:val="00BC6F7F"/>
    <w:rsid w:val="00BD2174"/>
    <w:rsid w:val="00BD28F6"/>
    <w:rsid w:val="00BD5C40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56491"/>
    <w:rsid w:val="00D8427E"/>
    <w:rsid w:val="00E03B6F"/>
    <w:rsid w:val="00E23743"/>
    <w:rsid w:val="00E30B2D"/>
    <w:rsid w:val="00E62859"/>
    <w:rsid w:val="00E85D70"/>
    <w:rsid w:val="00EB0DDB"/>
    <w:rsid w:val="00EC1A30"/>
    <w:rsid w:val="00F04ACE"/>
    <w:rsid w:val="00F245C5"/>
    <w:rsid w:val="00F33C66"/>
    <w:rsid w:val="00F83783"/>
    <w:rsid w:val="00F960D7"/>
    <w:rsid w:val="00FB7F50"/>
    <w:rsid w:val="00FF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06C41A"/>
  <w15:chartTrackingRefBased/>
  <w15:docId w15:val="{5AF23658-9118-4458-87BB-AF222ADCA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BD5C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602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5</cp:revision>
  <cp:lastPrinted>2025-10-22T10:35:00Z</cp:lastPrinted>
  <dcterms:created xsi:type="dcterms:W3CDTF">2025-10-22T10:15:00Z</dcterms:created>
  <dcterms:modified xsi:type="dcterms:W3CDTF">2025-10-22T10:37:00Z</dcterms:modified>
</cp:coreProperties>
</file>