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4DDAA" w14:textId="77777777" w:rsidR="00F245C5" w:rsidRPr="00353FDC" w:rsidRDefault="00400270" w:rsidP="00F04B6F">
      <w:pPr>
        <w:jc w:val="right"/>
        <w:rPr>
          <w:rFonts w:ascii="Arial" w:hAnsi="Arial" w:cs="Arial"/>
        </w:rPr>
      </w:pPr>
      <w:bookmarkStart w:id="0" w:name="_Hlk53520193"/>
      <w:r w:rsidRPr="00400270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400270">
        <w:rPr>
          <w:rFonts w:ascii="Arial" w:hAnsi="Arial" w:cs="Arial"/>
        </w:rPr>
        <w:t>2025-10-20</w:t>
      </w:r>
    </w:p>
    <w:p w14:paraId="7598AA88" w14:textId="77777777" w:rsidR="00400270" w:rsidRPr="00400270" w:rsidRDefault="00400270" w:rsidP="00F04B6F">
      <w:pPr>
        <w:ind w:right="3969"/>
        <w:rPr>
          <w:rFonts w:ascii="Arial" w:hAnsi="Arial" w:cs="Arial"/>
          <w:b/>
          <w:bCs/>
        </w:rPr>
      </w:pPr>
      <w:r w:rsidRPr="00400270">
        <w:rPr>
          <w:rFonts w:ascii="Arial" w:hAnsi="Arial" w:cs="Arial"/>
          <w:b/>
          <w:bCs/>
        </w:rPr>
        <w:t>Szpital Wojewódzki w Poznaniu</w:t>
      </w:r>
    </w:p>
    <w:p w14:paraId="7CD31332" w14:textId="77777777" w:rsidR="00F245C5" w:rsidRPr="00353FDC" w:rsidRDefault="00400270" w:rsidP="00F04B6F">
      <w:pPr>
        <w:ind w:right="3969"/>
        <w:rPr>
          <w:rFonts w:ascii="Arial" w:hAnsi="Arial" w:cs="Arial"/>
          <w:b/>
          <w:bCs/>
        </w:rPr>
      </w:pPr>
      <w:r w:rsidRPr="00400270">
        <w:rPr>
          <w:rFonts w:ascii="Arial" w:hAnsi="Arial" w:cs="Arial"/>
          <w:b/>
          <w:bCs/>
        </w:rPr>
        <w:t>Dział Zamówień Publicznych</w:t>
      </w:r>
    </w:p>
    <w:p w14:paraId="489465AA" w14:textId="77777777" w:rsidR="00F245C5" w:rsidRPr="00353FDC" w:rsidRDefault="00400270" w:rsidP="00F04B6F">
      <w:pPr>
        <w:ind w:right="3969"/>
        <w:rPr>
          <w:rFonts w:ascii="Arial" w:hAnsi="Arial" w:cs="Arial"/>
        </w:rPr>
      </w:pPr>
      <w:r w:rsidRPr="00400270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400270">
        <w:rPr>
          <w:rFonts w:ascii="Arial" w:hAnsi="Arial" w:cs="Arial"/>
        </w:rPr>
        <w:t>7/19</w:t>
      </w:r>
    </w:p>
    <w:p w14:paraId="000D1862" w14:textId="77777777" w:rsidR="00F245C5" w:rsidRPr="00353FDC" w:rsidRDefault="00400270" w:rsidP="00F04B6F">
      <w:pPr>
        <w:ind w:right="4253"/>
        <w:rPr>
          <w:rFonts w:ascii="Arial" w:hAnsi="Arial" w:cs="Arial"/>
        </w:rPr>
      </w:pPr>
      <w:r w:rsidRPr="00400270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400270">
        <w:rPr>
          <w:rFonts w:ascii="Arial" w:hAnsi="Arial" w:cs="Arial"/>
        </w:rPr>
        <w:t>Poznań</w:t>
      </w:r>
    </w:p>
    <w:p w14:paraId="1356DE00" w14:textId="77777777" w:rsidR="00F04B6F" w:rsidRDefault="00F04B6F" w:rsidP="00F04B6F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ED39DC6" w14:textId="01C590F6" w:rsidR="00D30F1F" w:rsidRDefault="00D30F1F" w:rsidP="00F04B6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758986E" w14:textId="77777777" w:rsidR="00F245C5" w:rsidRDefault="00D30F1F" w:rsidP="00F04B6F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7594948" w14:textId="77777777" w:rsidR="00F04B6F" w:rsidRPr="00D30F1F" w:rsidRDefault="00F04B6F" w:rsidP="00F04B6F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C483779" w14:textId="77777777" w:rsidTr="002716A3">
        <w:tc>
          <w:tcPr>
            <w:tcW w:w="10065" w:type="dxa"/>
            <w:shd w:val="clear" w:color="auto" w:fill="F2F2F2"/>
            <w:hideMark/>
          </w:tcPr>
          <w:p w14:paraId="1CDCBC8F" w14:textId="77777777" w:rsidR="00F245C5" w:rsidRPr="00353FDC" w:rsidRDefault="00F245C5" w:rsidP="00F04B6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B3A7285" w14:textId="77777777" w:rsidR="00F245C5" w:rsidRPr="00353FDC" w:rsidRDefault="00F245C5" w:rsidP="00F04B6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9851106" w14:textId="77777777" w:rsidR="00F245C5" w:rsidRPr="00353FDC" w:rsidRDefault="00F245C5" w:rsidP="00F04B6F">
      <w:pPr>
        <w:keepNext/>
        <w:outlineLvl w:val="0"/>
        <w:rPr>
          <w:rFonts w:ascii="Arial" w:hAnsi="Arial" w:cs="Arial"/>
          <w:b/>
        </w:rPr>
      </w:pPr>
    </w:p>
    <w:p w14:paraId="70EAD497" w14:textId="77777777" w:rsidR="00F245C5" w:rsidRPr="00353FDC" w:rsidRDefault="00F245C5" w:rsidP="00F04B6F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77E0A2AB" w14:textId="77777777" w:rsidTr="002716A3">
        <w:tc>
          <w:tcPr>
            <w:tcW w:w="2269" w:type="dxa"/>
          </w:tcPr>
          <w:p w14:paraId="7BEA94A5" w14:textId="77777777" w:rsidR="00F245C5" w:rsidRPr="00353FDC" w:rsidRDefault="00F245C5" w:rsidP="00F04B6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1557E71" w14:textId="77777777" w:rsidR="00F245C5" w:rsidRPr="00353FDC" w:rsidRDefault="00400270" w:rsidP="00F04B6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00270">
              <w:rPr>
                <w:rFonts w:ascii="Arial" w:hAnsi="Arial" w:cs="Arial"/>
                <w:bCs/>
              </w:rPr>
              <w:t>Dostawa rękawic chirurgicznych oraz rękawic niejałowych wraz z dyspenserami do rękawic</w:t>
            </w:r>
          </w:p>
        </w:tc>
      </w:tr>
      <w:tr w:rsidR="00400270" w:rsidRPr="00353FDC" w14:paraId="681A256B" w14:textId="77777777" w:rsidTr="00C572B2">
        <w:tc>
          <w:tcPr>
            <w:tcW w:w="2269" w:type="dxa"/>
          </w:tcPr>
          <w:p w14:paraId="7FCD706E" w14:textId="77777777" w:rsidR="00400270" w:rsidRPr="00353FDC" w:rsidRDefault="00400270" w:rsidP="00F04B6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75F24F9" w14:textId="77777777" w:rsidR="00400270" w:rsidRPr="00353FDC" w:rsidRDefault="00400270" w:rsidP="00F04B6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00270">
              <w:rPr>
                <w:rFonts w:ascii="Arial" w:hAnsi="Arial" w:cs="Arial"/>
                <w:bCs/>
              </w:rPr>
              <w:t>SZW/DZP/110/2025</w:t>
            </w:r>
          </w:p>
        </w:tc>
      </w:tr>
    </w:tbl>
    <w:p w14:paraId="4E1A6638" w14:textId="77777777" w:rsidR="00F245C5" w:rsidRPr="00E1738E" w:rsidRDefault="00F245C5" w:rsidP="00F04B6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107CFC5" w14:textId="7B0F7F25" w:rsidR="00A02E94" w:rsidRDefault="00F245C5" w:rsidP="00F04B6F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400270" w:rsidRPr="00400270">
        <w:rPr>
          <w:rFonts w:ascii="Arial" w:hAnsi="Arial" w:cs="Arial"/>
          <w:b/>
        </w:rPr>
        <w:t>Szpital Wojewódzki w Poznaniu</w:t>
      </w:r>
      <w:r w:rsidR="00F04B6F">
        <w:rPr>
          <w:rFonts w:ascii="Arial" w:hAnsi="Arial" w:cs="Arial"/>
          <w:b/>
        </w:rPr>
        <w:t xml:space="preserve">, </w:t>
      </w:r>
      <w:r w:rsidR="00400270" w:rsidRPr="00400270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400270" w:rsidRPr="00400270">
        <w:rPr>
          <w:rFonts w:ascii="Arial" w:hAnsi="Arial" w:cs="Arial"/>
        </w:rPr>
        <w:t>(</w:t>
      </w:r>
      <w:proofErr w:type="spellStart"/>
      <w:r w:rsidR="00400270" w:rsidRPr="00400270">
        <w:rPr>
          <w:rFonts w:ascii="Arial" w:hAnsi="Arial" w:cs="Arial"/>
        </w:rPr>
        <w:t>t.j</w:t>
      </w:r>
      <w:proofErr w:type="spellEnd"/>
      <w:r w:rsidR="00400270" w:rsidRPr="00400270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7FEAFEDC" w14:textId="77777777" w:rsidR="00F04B6F" w:rsidRDefault="00F04B6F" w:rsidP="00F04B6F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00270" w14:paraId="5E6B1696" w14:textId="77777777" w:rsidTr="00C572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A703D" w14:textId="75402BC4" w:rsidR="00400270" w:rsidRPr="00F245C5" w:rsidRDefault="00400270" w:rsidP="00F04B6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00270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00270">
              <w:rPr>
                <w:rFonts w:ascii="Arial" w:hAnsi="Arial" w:cs="Arial"/>
              </w:rPr>
              <w:t xml:space="preserve">Rękawice </w:t>
            </w:r>
            <w:proofErr w:type="spellStart"/>
            <w:r w:rsidRPr="00400270">
              <w:rPr>
                <w:rFonts w:ascii="Arial" w:hAnsi="Arial" w:cs="Arial"/>
              </w:rPr>
              <w:t>diagnostyczn</w:t>
            </w:r>
            <w:r w:rsidR="00F04B6F">
              <w:rPr>
                <w:rFonts w:ascii="Arial" w:hAnsi="Arial" w:cs="Arial"/>
              </w:rPr>
              <w:t>o</w:t>
            </w:r>
            <w:proofErr w:type="spellEnd"/>
            <w:r w:rsidRPr="00400270">
              <w:rPr>
                <w:rFonts w:ascii="Arial" w:hAnsi="Arial" w:cs="Arial"/>
              </w:rPr>
              <w:t xml:space="preserve"> - ochronne, nitrylowe bez pudrowe</w:t>
            </w:r>
          </w:p>
          <w:p w14:paraId="4270AC6D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/>
              </w:rPr>
            </w:pPr>
            <w:r w:rsidRPr="00400270">
              <w:rPr>
                <w:rFonts w:ascii="Arial" w:hAnsi="Arial" w:cs="Arial"/>
                <w:b/>
              </w:rPr>
              <w:t>SKAMEX  Spółka Akcyjna</w:t>
            </w:r>
          </w:p>
          <w:p w14:paraId="7793B5E3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Cs/>
              </w:rPr>
            </w:pPr>
            <w:r w:rsidRPr="00400270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00270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8B5B75A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Cs/>
              </w:rPr>
            </w:pPr>
            <w:r w:rsidRPr="00400270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00270">
              <w:rPr>
                <w:rFonts w:ascii="Arial" w:hAnsi="Arial" w:cs="Arial"/>
                <w:bCs/>
              </w:rPr>
              <w:t>Łódź</w:t>
            </w:r>
          </w:p>
          <w:p w14:paraId="6E47FB7E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00270">
              <w:rPr>
                <w:rFonts w:ascii="Arial" w:hAnsi="Arial" w:cs="Arial"/>
                <w:b/>
              </w:rPr>
              <w:t>472 586.40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A87FE18" w14:textId="77777777" w:rsidR="00400270" w:rsidRPr="00F245C5" w:rsidRDefault="00400270" w:rsidP="00F04B6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E2BB929" w14:textId="43A55C9A" w:rsidR="00400270" w:rsidRPr="00F245C5" w:rsidRDefault="00F04B6F" w:rsidP="00F04B6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00270">
              <w:rPr>
                <w:rFonts w:ascii="Arial" w:hAnsi="Arial" w:cs="Arial"/>
              </w:rPr>
              <w:t>Oferta</w:t>
            </w:r>
            <w:r w:rsidR="00400270" w:rsidRPr="00400270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  <w:tr w:rsidR="00400270" w14:paraId="7E4FBE4D" w14:textId="77777777" w:rsidTr="00C572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5747" w14:textId="77777777" w:rsidR="00400270" w:rsidRPr="00F245C5" w:rsidRDefault="00400270" w:rsidP="00F04B6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00270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00270">
              <w:rPr>
                <w:rFonts w:ascii="Arial" w:hAnsi="Arial" w:cs="Arial"/>
              </w:rPr>
              <w:t>Rękawice winylowe, bez lateksowe i bez pudrowe</w:t>
            </w:r>
          </w:p>
          <w:p w14:paraId="51771004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/>
              </w:rPr>
            </w:pPr>
            <w:r w:rsidRPr="00400270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400270">
              <w:rPr>
                <w:rFonts w:ascii="Arial" w:hAnsi="Arial" w:cs="Arial"/>
                <w:b/>
              </w:rPr>
              <w:t>Group</w:t>
            </w:r>
            <w:proofErr w:type="spellEnd"/>
            <w:r w:rsidRPr="00400270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400270">
              <w:rPr>
                <w:rFonts w:ascii="Arial" w:hAnsi="Arial" w:cs="Arial"/>
                <w:b/>
              </w:rPr>
              <w:t>Sp.K</w:t>
            </w:r>
            <w:proofErr w:type="spellEnd"/>
            <w:r w:rsidRPr="00400270">
              <w:rPr>
                <w:rFonts w:ascii="Arial" w:hAnsi="Arial" w:cs="Arial"/>
                <w:b/>
              </w:rPr>
              <w:t>.</w:t>
            </w:r>
          </w:p>
          <w:p w14:paraId="5FAE3F65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Cs/>
              </w:rPr>
            </w:pPr>
            <w:r w:rsidRPr="00400270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00270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AC2ECA5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Cs/>
              </w:rPr>
            </w:pPr>
            <w:r w:rsidRPr="00400270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00270">
              <w:rPr>
                <w:rFonts w:ascii="Arial" w:hAnsi="Arial" w:cs="Arial"/>
                <w:bCs/>
              </w:rPr>
              <w:t>Zabrze</w:t>
            </w:r>
          </w:p>
          <w:p w14:paraId="62FD3F72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00270">
              <w:rPr>
                <w:rFonts w:ascii="Arial" w:hAnsi="Arial" w:cs="Arial"/>
                <w:b/>
              </w:rPr>
              <w:t>1 273.54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877D986" w14:textId="77777777" w:rsidR="00400270" w:rsidRPr="00F245C5" w:rsidRDefault="00400270" w:rsidP="00F04B6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8E0ACBE" w14:textId="23B6D3B8" w:rsidR="00400270" w:rsidRPr="00F245C5" w:rsidRDefault="00F04B6F" w:rsidP="00F04B6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00270">
              <w:rPr>
                <w:rFonts w:ascii="Arial" w:hAnsi="Arial" w:cs="Arial"/>
              </w:rPr>
              <w:t>Oferta</w:t>
            </w:r>
            <w:r w:rsidR="00400270" w:rsidRPr="00400270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  <w:tr w:rsidR="00400270" w14:paraId="557DB43F" w14:textId="77777777" w:rsidTr="00C572B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48289" w14:textId="77777777" w:rsidR="00400270" w:rsidRPr="00F245C5" w:rsidRDefault="00400270" w:rsidP="00F04B6F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400270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400270">
              <w:rPr>
                <w:rFonts w:ascii="Arial" w:hAnsi="Arial" w:cs="Arial"/>
              </w:rPr>
              <w:t>Rękawice diagnostyczne lateksowe, niejałowe, pudrowane</w:t>
            </w:r>
          </w:p>
          <w:p w14:paraId="6350B7A1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/>
              </w:rPr>
            </w:pPr>
            <w:r w:rsidRPr="00400270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400270">
              <w:rPr>
                <w:rFonts w:ascii="Arial" w:hAnsi="Arial" w:cs="Arial"/>
                <w:b/>
              </w:rPr>
              <w:t>Group</w:t>
            </w:r>
            <w:proofErr w:type="spellEnd"/>
            <w:r w:rsidRPr="00400270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400270">
              <w:rPr>
                <w:rFonts w:ascii="Arial" w:hAnsi="Arial" w:cs="Arial"/>
                <w:b/>
              </w:rPr>
              <w:t>Sp.K</w:t>
            </w:r>
            <w:proofErr w:type="spellEnd"/>
            <w:r w:rsidRPr="00400270">
              <w:rPr>
                <w:rFonts w:ascii="Arial" w:hAnsi="Arial" w:cs="Arial"/>
                <w:b/>
              </w:rPr>
              <w:t>.</w:t>
            </w:r>
          </w:p>
          <w:p w14:paraId="2AA190FA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Cs/>
              </w:rPr>
            </w:pPr>
            <w:r w:rsidRPr="00400270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00270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439978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Cs/>
              </w:rPr>
            </w:pPr>
            <w:r w:rsidRPr="00400270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00270">
              <w:rPr>
                <w:rFonts w:ascii="Arial" w:hAnsi="Arial" w:cs="Arial"/>
                <w:bCs/>
              </w:rPr>
              <w:t>Zabrze</w:t>
            </w:r>
          </w:p>
          <w:p w14:paraId="2363517C" w14:textId="77777777" w:rsidR="00400270" w:rsidRPr="00F245C5" w:rsidRDefault="00400270" w:rsidP="00F04B6F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00270">
              <w:rPr>
                <w:rFonts w:ascii="Arial" w:hAnsi="Arial" w:cs="Arial"/>
                <w:b/>
              </w:rPr>
              <w:t>10 308.06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439C110" w14:textId="77777777" w:rsidR="00400270" w:rsidRPr="00F245C5" w:rsidRDefault="00400270" w:rsidP="00F04B6F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6B05370" w14:textId="64C490B5" w:rsidR="00400270" w:rsidRPr="00F245C5" w:rsidRDefault="00F04B6F" w:rsidP="00F04B6F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400270">
              <w:rPr>
                <w:rFonts w:ascii="Arial" w:hAnsi="Arial" w:cs="Arial"/>
              </w:rPr>
              <w:t>Oferta</w:t>
            </w:r>
            <w:r w:rsidR="00400270" w:rsidRPr="00400270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</w:tbl>
    <w:p w14:paraId="19490416" w14:textId="77777777" w:rsidR="00F04B6F" w:rsidRDefault="00F04B6F" w:rsidP="00F04B6F">
      <w:pPr>
        <w:jc w:val="both"/>
        <w:rPr>
          <w:rFonts w:ascii="Arial" w:hAnsi="Arial" w:cs="Arial"/>
          <w:b/>
          <w:bCs/>
          <w:color w:val="000000"/>
        </w:rPr>
      </w:pPr>
    </w:p>
    <w:p w14:paraId="5278B671" w14:textId="63F06B16" w:rsidR="00A02E94" w:rsidRDefault="00F245C5" w:rsidP="00F04B6F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402"/>
        <w:gridCol w:w="2410"/>
        <w:gridCol w:w="1276"/>
      </w:tblGrid>
      <w:tr w:rsidR="00A02E94" w14:paraId="74F73A8F" w14:textId="77777777" w:rsidTr="00F04B6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FBF9EB" w14:textId="77777777" w:rsidR="00A02E94" w:rsidRPr="00F245C5" w:rsidRDefault="00F245C5" w:rsidP="00F04B6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AFA9A8" w14:textId="77777777" w:rsidR="00A02E94" w:rsidRPr="00F245C5" w:rsidRDefault="007D7932" w:rsidP="00F04B6F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0C3A1E" w14:textId="77777777" w:rsidR="00A02E94" w:rsidRPr="00F245C5" w:rsidRDefault="007D7932" w:rsidP="00F04B6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1E718E" w14:textId="77777777" w:rsidR="00A02E94" w:rsidRPr="00F245C5" w:rsidRDefault="00A02E94" w:rsidP="00F04B6F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00270" w14:paraId="64F60CE3" w14:textId="77777777" w:rsidTr="00F04B6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E8851" w14:textId="2B3B95D1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00270">
              <w:rPr>
                <w:rFonts w:ascii="Arial" w:hAnsi="Arial" w:cs="Arial"/>
                <w:sz w:val="22"/>
                <w:szCs w:val="22"/>
              </w:rPr>
              <w:t xml:space="preserve">Rękawice </w:t>
            </w:r>
            <w:proofErr w:type="spellStart"/>
            <w:r w:rsidRPr="00400270">
              <w:rPr>
                <w:rFonts w:ascii="Arial" w:hAnsi="Arial" w:cs="Arial"/>
                <w:sz w:val="22"/>
                <w:szCs w:val="22"/>
              </w:rPr>
              <w:t>diagnostyczn</w:t>
            </w:r>
            <w:r w:rsidR="00F04B6F"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 w:rsidRPr="00400270">
              <w:rPr>
                <w:rFonts w:ascii="Arial" w:hAnsi="Arial" w:cs="Arial"/>
                <w:sz w:val="22"/>
                <w:szCs w:val="22"/>
              </w:rPr>
              <w:t xml:space="preserve"> - ochronne, nitrylowe bez pudrowe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07BBF" w14:textId="77777777" w:rsidR="00400270" w:rsidRPr="007D7932" w:rsidRDefault="00400270" w:rsidP="00F04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31680C94" w14:textId="77777777" w:rsidR="00400270" w:rsidRPr="007D7932" w:rsidRDefault="00400270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7FB75A76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D8A78" w14:textId="77777777" w:rsidR="00F04B6F" w:rsidRDefault="00F04B6F" w:rsidP="00F04B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1652C2" w14:textId="04796F40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B9E9" w14:textId="77777777" w:rsidR="00400270" w:rsidRPr="007D7932" w:rsidRDefault="00400270" w:rsidP="00F04B6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00270" w14:paraId="14F6DBAA" w14:textId="77777777" w:rsidTr="00F04B6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95A39" w14:textId="39A5FB7B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00270">
              <w:rPr>
                <w:rFonts w:ascii="Arial" w:hAnsi="Arial" w:cs="Arial"/>
                <w:sz w:val="22"/>
                <w:szCs w:val="22"/>
              </w:rPr>
              <w:t xml:space="preserve">Rękawice </w:t>
            </w:r>
            <w:proofErr w:type="spellStart"/>
            <w:r w:rsidRPr="00400270">
              <w:rPr>
                <w:rFonts w:ascii="Arial" w:hAnsi="Arial" w:cs="Arial"/>
                <w:sz w:val="22"/>
                <w:szCs w:val="22"/>
              </w:rPr>
              <w:t>diagnostyczn</w:t>
            </w:r>
            <w:r w:rsidR="00F04B6F"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 w:rsidRPr="00400270">
              <w:rPr>
                <w:rFonts w:ascii="Arial" w:hAnsi="Arial" w:cs="Arial"/>
                <w:sz w:val="22"/>
                <w:szCs w:val="22"/>
              </w:rPr>
              <w:t xml:space="preserve"> - ochronne, nitrylowe bez pudrowe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71CEA" w14:textId="77777777" w:rsidR="00400270" w:rsidRPr="007D7932" w:rsidRDefault="00400270" w:rsidP="00F04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414D1F8A" w14:textId="77777777" w:rsidR="00400270" w:rsidRPr="007D7932" w:rsidRDefault="00400270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Strefowa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22</w:t>
            </w:r>
          </w:p>
          <w:p w14:paraId="46BFC581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C58B" w14:textId="77777777" w:rsidR="00F04B6F" w:rsidRDefault="00F04B6F" w:rsidP="00F04B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08AD92" w14:textId="7F2D8E51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1 - Cena - 81.82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78D5C" w14:textId="77777777" w:rsidR="00400270" w:rsidRPr="007D7932" w:rsidRDefault="00400270" w:rsidP="00F04B6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 xml:space="preserve">  81,82</w:t>
            </w:r>
          </w:p>
        </w:tc>
      </w:tr>
      <w:tr w:rsidR="00400270" w14:paraId="442B8484" w14:textId="77777777" w:rsidTr="00F04B6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5C90B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00270">
              <w:rPr>
                <w:rFonts w:ascii="Arial" w:hAnsi="Arial" w:cs="Arial"/>
                <w:sz w:val="22"/>
                <w:szCs w:val="22"/>
              </w:rPr>
              <w:t>Rękawice winylowe, bez lateksowe i bez pudrowe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926E2" w14:textId="77777777" w:rsidR="00793714" w:rsidRDefault="00400270" w:rsidP="00F04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3F0EA55B" w14:textId="399478C0" w:rsidR="00400270" w:rsidRPr="007D7932" w:rsidRDefault="00793714" w:rsidP="00F04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400270" w:rsidRPr="004002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400270"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400270"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FEA5F4A" w14:textId="77777777" w:rsidR="00400270" w:rsidRPr="007D7932" w:rsidRDefault="00400270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D565B72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3ADA5" w14:textId="77777777" w:rsidR="00F04B6F" w:rsidRDefault="00F04B6F" w:rsidP="00F04B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FEFBC9" w14:textId="1EDC32C0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DF98E" w14:textId="77777777" w:rsidR="00400270" w:rsidRPr="007D7932" w:rsidRDefault="00400270" w:rsidP="00F04B6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00270" w14:paraId="001906EF" w14:textId="77777777" w:rsidTr="00F04B6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A42D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00270">
              <w:rPr>
                <w:rFonts w:ascii="Arial" w:hAnsi="Arial" w:cs="Arial"/>
                <w:sz w:val="22"/>
                <w:szCs w:val="22"/>
              </w:rPr>
              <w:t>Rękawice winylowe, bez lateksowe i bez pudrowe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24596" w14:textId="77777777" w:rsidR="00400270" w:rsidRPr="007D7932" w:rsidRDefault="00400270" w:rsidP="00F04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3C247345" w14:textId="77777777" w:rsidR="00400270" w:rsidRPr="007D7932" w:rsidRDefault="00400270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5D66E792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0638" w14:textId="77777777" w:rsidR="00F04B6F" w:rsidRDefault="00F04B6F" w:rsidP="00F04B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CEAD25" w14:textId="3C7947C4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1 - Cena - 95.71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54DDE" w14:textId="77777777" w:rsidR="00400270" w:rsidRPr="007D7932" w:rsidRDefault="00400270" w:rsidP="00F04B6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 xml:space="preserve">  95,71</w:t>
            </w:r>
          </w:p>
        </w:tc>
      </w:tr>
      <w:tr w:rsidR="00400270" w14:paraId="479262C2" w14:textId="77777777" w:rsidTr="00F04B6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A4A9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00270">
              <w:rPr>
                <w:rFonts w:ascii="Arial" w:hAnsi="Arial" w:cs="Arial"/>
                <w:sz w:val="22"/>
                <w:szCs w:val="22"/>
              </w:rPr>
              <w:t>Rękawice diagnostyczne lateksowe, niejałowe, pudrowane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238CD" w14:textId="77777777" w:rsidR="00793714" w:rsidRDefault="00400270" w:rsidP="00F04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3458DD2F" w14:textId="1B94907A" w:rsidR="00400270" w:rsidRPr="007D7932" w:rsidRDefault="00793714" w:rsidP="00F04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400270" w:rsidRPr="0040027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400270"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400270"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02A29DE" w14:textId="77777777" w:rsidR="00400270" w:rsidRPr="007D7932" w:rsidRDefault="00400270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C9502A9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5A38E" w14:textId="77777777" w:rsidR="00F04B6F" w:rsidRDefault="00F04B6F" w:rsidP="00F04B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940580" w14:textId="3BD25362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4064B" w14:textId="77777777" w:rsidR="00400270" w:rsidRPr="007D7932" w:rsidRDefault="00400270" w:rsidP="00F04B6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00270" w14:paraId="0495DFEB" w14:textId="77777777" w:rsidTr="00F04B6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37B86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00270">
              <w:rPr>
                <w:rFonts w:ascii="Arial" w:hAnsi="Arial" w:cs="Arial"/>
                <w:sz w:val="22"/>
                <w:szCs w:val="22"/>
              </w:rPr>
              <w:t>Rękawice diagnostyczne lateksowe, niejałowe, pudrowane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6B5B9" w14:textId="77777777" w:rsidR="00400270" w:rsidRPr="007D7932" w:rsidRDefault="00400270" w:rsidP="00F04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00270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03763F38" w14:textId="77777777" w:rsidR="00400270" w:rsidRPr="007D7932" w:rsidRDefault="00400270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6A6405FB" w14:textId="77777777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00270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5D68" w14:textId="77777777" w:rsidR="00F04B6F" w:rsidRDefault="00F04B6F" w:rsidP="00F04B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4668B2" w14:textId="34F046F8" w:rsidR="00400270" w:rsidRPr="007D7932" w:rsidRDefault="00400270" w:rsidP="00F04B6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>1 - Cena - 89.12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B2778" w14:textId="77777777" w:rsidR="00400270" w:rsidRPr="007D7932" w:rsidRDefault="00400270" w:rsidP="00F04B6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00270">
              <w:rPr>
                <w:rFonts w:ascii="Arial" w:hAnsi="Arial" w:cs="Arial"/>
                <w:sz w:val="22"/>
                <w:szCs w:val="22"/>
              </w:rPr>
              <w:t xml:space="preserve">  89,12</w:t>
            </w:r>
          </w:p>
        </w:tc>
      </w:tr>
    </w:tbl>
    <w:p w14:paraId="04BBEC21" w14:textId="77777777" w:rsidR="00A02E94" w:rsidRDefault="00A02E94" w:rsidP="00F04B6F">
      <w:pPr>
        <w:jc w:val="both"/>
        <w:rPr>
          <w:rFonts w:ascii="Arial" w:hAnsi="Arial" w:cs="Arial"/>
          <w:color w:val="000000"/>
        </w:rPr>
      </w:pPr>
    </w:p>
    <w:p w14:paraId="385E527B" w14:textId="77777777" w:rsidR="00A02E94" w:rsidRDefault="00A02E94" w:rsidP="00F04B6F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0350800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58EFDC5" w14:textId="77777777" w:rsidR="00A02E94" w:rsidRPr="007D7932" w:rsidRDefault="00A02E94" w:rsidP="00F04B6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9AA342D" w14:textId="77777777" w:rsidR="00A02E94" w:rsidRPr="007D7932" w:rsidRDefault="00A02E94" w:rsidP="00F04B6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1A07260" w14:textId="77777777" w:rsidR="00A02E94" w:rsidRPr="007D7932" w:rsidRDefault="00A02E94" w:rsidP="00F04B6F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401F5F13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4D4EE3" w14:textId="77777777" w:rsidR="00A02E94" w:rsidRPr="007D7932" w:rsidRDefault="00A02E94" w:rsidP="00F04B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D8297A" w14:textId="77777777" w:rsidR="00A02E94" w:rsidRPr="007D7932" w:rsidRDefault="00A02E94" w:rsidP="00F04B6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1BBF1BB" w14:textId="77777777" w:rsidR="00A02E94" w:rsidRPr="007D7932" w:rsidRDefault="00A02E94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6235668D" w14:textId="77777777" w:rsidR="00A02E94" w:rsidRPr="007D7932" w:rsidRDefault="00A02E94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AC2456" w14:textId="7E856A5D" w:rsidR="00A02E94" w:rsidRDefault="00A02E94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7FACD69" w14:textId="77777777" w:rsidR="0013621B" w:rsidRPr="0013621B" w:rsidRDefault="0013621B" w:rsidP="00F04B6F">
            <w:pPr>
              <w:rPr>
                <w:rFonts w:ascii="Arial" w:hAnsi="Arial" w:cs="Arial"/>
                <w:sz w:val="12"/>
                <w:szCs w:val="12"/>
              </w:rPr>
            </w:pPr>
          </w:p>
          <w:p w14:paraId="5BA70AA3" w14:textId="77777777" w:rsidR="00A02E94" w:rsidRPr="007D7932" w:rsidRDefault="00A02E94" w:rsidP="00F04B6F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24FF2B9" w14:textId="77777777" w:rsidR="00A02E94" w:rsidRPr="007D7932" w:rsidRDefault="00A02E94" w:rsidP="00F04B6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8F3AC4" w14:textId="77777777" w:rsidR="00A02E94" w:rsidRDefault="00A02E94" w:rsidP="00F04B6F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7CE2308" w14:textId="77777777" w:rsidR="00A02E94" w:rsidRDefault="00A02E94" w:rsidP="00F04B6F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A22BBBB" w14:textId="77777777" w:rsidR="00A02E94" w:rsidRDefault="00A02E94" w:rsidP="00F04B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400270">
        <w:rPr>
          <w:rFonts w:ascii="Arial" w:hAnsi="Arial" w:cs="Arial"/>
        </w:rPr>
        <w:t>nie krótszym niż 5 dni od dnia przesłania niniejszej informacji o wyborze najkorzystniejszej oferty.</w:t>
      </w:r>
    </w:p>
    <w:p w14:paraId="1188B5E6" w14:textId="77777777" w:rsidR="00A02E94" w:rsidRDefault="00A02E94" w:rsidP="00F04B6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44B6FE8A" w14:textId="77777777" w:rsidR="0013621B" w:rsidRPr="00C6247D" w:rsidRDefault="0013621B" w:rsidP="00F04B6F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B4FC0A3" w14:textId="77777777" w:rsidR="0013621B" w:rsidRPr="00D50535" w:rsidRDefault="0013621B" w:rsidP="00F04B6F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520B0386" w14:textId="77777777" w:rsidR="0056304B" w:rsidRDefault="0056304B" w:rsidP="00F04B6F">
      <w:pPr>
        <w:ind w:left="3119" w:firstLine="425"/>
        <w:jc w:val="right"/>
        <w:rPr>
          <w:rFonts w:ascii="Arial" w:hAnsi="Arial" w:cs="Arial"/>
          <w:i/>
        </w:rPr>
      </w:pPr>
    </w:p>
    <w:p w14:paraId="7D9DF225" w14:textId="460F3FAF" w:rsidR="0013621B" w:rsidRPr="004B39E0" w:rsidRDefault="0013621B" w:rsidP="00F04B6F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F047CE3" w14:textId="77777777" w:rsidR="0056304B" w:rsidRDefault="0056304B" w:rsidP="0056304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A37D912" w14:textId="77777777" w:rsidR="0056304B" w:rsidRDefault="0056304B" w:rsidP="0056304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B8F61C2" w14:textId="77777777" w:rsidR="0056304B" w:rsidRDefault="0056304B" w:rsidP="0056304B">
      <w:pPr>
        <w:ind w:left="4248"/>
        <w:jc w:val="center"/>
        <w:rPr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2F5F79D7" w14:textId="140F12EF" w:rsidR="008642B3" w:rsidRPr="0013621B" w:rsidRDefault="00400270" w:rsidP="00F04B6F">
      <w:pPr>
        <w:jc w:val="right"/>
        <w:rPr>
          <w:rFonts w:ascii="Arial" w:hAnsi="Arial" w:cs="Arial"/>
          <w:vertAlign w:val="superscript"/>
        </w:rPr>
      </w:pPr>
      <w:r w:rsidRPr="00400270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66C4E" w14:textId="77777777" w:rsidR="00BB27D0" w:rsidRDefault="00BB27D0">
      <w:r>
        <w:separator/>
      </w:r>
    </w:p>
  </w:endnote>
  <w:endnote w:type="continuationSeparator" w:id="0">
    <w:p w14:paraId="15F10F35" w14:textId="77777777" w:rsidR="00BB27D0" w:rsidRDefault="00BB2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BD857" w14:textId="77777777" w:rsidR="00400270" w:rsidRDefault="004002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EA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DCE76B7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4AD5312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A3FE" w14:textId="77777777" w:rsidR="00400270" w:rsidRDefault="00400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B3F40" w14:textId="77777777" w:rsidR="00BB27D0" w:rsidRDefault="00BB27D0">
      <w:r>
        <w:separator/>
      </w:r>
    </w:p>
  </w:footnote>
  <w:footnote w:type="continuationSeparator" w:id="0">
    <w:p w14:paraId="39012550" w14:textId="77777777" w:rsidR="00BB27D0" w:rsidRDefault="00BB2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DABE1" w14:textId="77777777" w:rsidR="00400270" w:rsidRDefault="00400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E14CB" w14:textId="77777777" w:rsidR="00400270" w:rsidRDefault="00400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996FA" w14:textId="77777777" w:rsidR="00400270" w:rsidRDefault="004002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7D0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00270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6304B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93714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B27D0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04B6F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32AC94"/>
  <w15:chartTrackingRefBased/>
  <w15:docId w15:val="{E451DABF-1B3B-4BDE-AC53-BB0BBE1B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513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3</cp:revision>
  <cp:lastPrinted>2025-10-20T11:54:00Z</cp:lastPrinted>
  <dcterms:created xsi:type="dcterms:W3CDTF">2025-10-20T11:54:00Z</dcterms:created>
  <dcterms:modified xsi:type="dcterms:W3CDTF">2025-10-20T11:55:00Z</dcterms:modified>
</cp:coreProperties>
</file>