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28958" w14:textId="77777777" w:rsidR="00D64136" w:rsidRPr="00353FDC" w:rsidRDefault="00F31917" w:rsidP="00BD36D8">
      <w:pPr>
        <w:jc w:val="right"/>
        <w:rPr>
          <w:rFonts w:ascii="Arial" w:hAnsi="Arial" w:cs="Arial"/>
        </w:rPr>
      </w:pPr>
      <w:bookmarkStart w:id="0" w:name="_Hlk53520193"/>
      <w:r w:rsidRPr="00F31917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F31917">
        <w:rPr>
          <w:rFonts w:ascii="Arial" w:hAnsi="Arial" w:cs="Arial"/>
        </w:rPr>
        <w:t>2025-10-21</w:t>
      </w:r>
    </w:p>
    <w:p w14:paraId="33CBD135" w14:textId="77777777" w:rsidR="00F31917" w:rsidRPr="00F31917" w:rsidRDefault="00F31917" w:rsidP="00BD36D8">
      <w:pPr>
        <w:ind w:right="3969"/>
        <w:rPr>
          <w:rFonts w:ascii="Arial" w:hAnsi="Arial" w:cs="Arial"/>
          <w:b/>
          <w:bCs/>
        </w:rPr>
      </w:pPr>
      <w:r w:rsidRPr="00F31917">
        <w:rPr>
          <w:rFonts w:ascii="Arial" w:hAnsi="Arial" w:cs="Arial"/>
          <w:b/>
          <w:bCs/>
        </w:rPr>
        <w:t>Szpital Wojewódzki w Poznaniu</w:t>
      </w:r>
    </w:p>
    <w:p w14:paraId="2D25A8BC" w14:textId="77777777" w:rsidR="00D64136" w:rsidRPr="00353FDC" w:rsidRDefault="00F31917" w:rsidP="00BD36D8">
      <w:pPr>
        <w:ind w:right="3969"/>
        <w:rPr>
          <w:rFonts w:ascii="Arial" w:hAnsi="Arial" w:cs="Arial"/>
          <w:b/>
          <w:bCs/>
        </w:rPr>
      </w:pPr>
      <w:r w:rsidRPr="00F31917">
        <w:rPr>
          <w:rFonts w:ascii="Arial" w:hAnsi="Arial" w:cs="Arial"/>
          <w:b/>
          <w:bCs/>
        </w:rPr>
        <w:t>Dział Zamówień Publicznych</w:t>
      </w:r>
    </w:p>
    <w:p w14:paraId="18C6FCE8" w14:textId="77777777" w:rsidR="00D64136" w:rsidRPr="00353FDC" w:rsidRDefault="00F31917" w:rsidP="00BD36D8">
      <w:pPr>
        <w:ind w:right="3969"/>
        <w:rPr>
          <w:rFonts w:ascii="Arial" w:hAnsi="Arial" w:cs="Arial"/>
        </w:rPr>
      </w:pPr>
      <w:r w:rsidRPr="00F31917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F31917">
        <w:rPr>
          <w:rFonts w:ascii="Arial" w:hAnsi="Arial" w:cs="Arial"/>
        </w:rPr>
        <w:t>7/19</w:t>
      </w:r>
    </w:p>
    <w:p w14:paraId="24E10422" w14:textId="77777777" w:rsidR="00D64136" w:rsidRPr="00353FDC" w:rsidRDefault="00F31917" w:rsidP="00BD36D8">
      <w:pPr>
        <w:ind w:right="3969"/>
        <w:rPr>
          <w:rFonts w:ascii="Arial" w:hAnsi="Arial" w:cs="Arial"/>
        </w:rPr>
      </w:pPr>
      <w:r w:rsidRPr="00F31917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F31917">
        <w:rPr>
          <w:rFonts w:ascii="Arial" w:hAnsi="Arial" w:cs="Arial"/>
        </w:rPr>
        <w:t>Poznań</w:t>
      </w:r>
    </w:p>
    <w:p w14:paraId="178E2B45" w14:textId="77777777" w:rsidR="00BD36D8" w:rsidRDefault="00BD36D8" w:rsidP="00BD36D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AE56F68" w14:textId="77BC8D85" w:rsidR="009F463B" w:rsidRDefault="009F463B" w:rsidP="00BD36D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EEFA2EC" w14:textId="77777777" w:rsidR="00D64136" w:rsidRDefault="009F463B" w:rsidP="00BD36D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B4FEE2B" w14:textId="77777777" w:rsidR="00BD36D8" w:rsidRDefault="00BD36D8" w:rsidP="00BD36D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8AC8D65" w14:textId="77777777" w:rsidR="00BD36D8" w:rsidRPr="009F463B" w:rsidRDefault="00BD36D8" w:rsidP="00BD36D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3ADF9AE2" w14:textId="77777777" w:rsidTr="005E0D0A">
        <w:tc>
          <w:tcPr>
            <w:tcW w:w="10065" w:type="dxa"/>
            <w:shd w:val="clear" w:color="auto" w:fill="F2F2F2"/>
            <w:hideMark/>
          </w:tcPr>
          <w:p w14:paraId="7A4A3623" w14:textId="77777777" w:rsidR="00D64136" w:rsidRPr="00353FDC" w:rsidRDefault="00D64136" w:rsidP="00BD36D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C0BC70B" w14:textId="77777777" w:rsidR="00D64136" w:rsidRPr="00353FDC" w:rsidRDefault="00D64136" w:rsidP="00BD36D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45982F" w14:textId="77777777" w:rsidR="00D64136" w:rsidRPr="00353FDC" w:rsidRDefault="00D64136" w:rsidP="00BD36D8">
      <w:pPr>
        <w:keepNext/>
        <w:outlineLvl w:val="0"/>
        <w:rPr>
          <w:rFonts w:ascii="Arial" w:hAnsi="Arial" w:cs="Arial"/>
          <w:b/>
        </w:rPr>
      </w:pPr>
    </w:p>
    <w:p w14:paraId="1BEC12E0" w14:textId="77777777" w:rsidR="00D64136" w:rsidRPr="00353FDC" w:rsidRDefault="00D64136" w:rsidP="00BD36D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B4CA0FF" w14:textId="77777777" w:rsidTr="005E0D0A">
        <w:tc>
          <w:tcPr>
            <w:tcW w:w="2269" w:type="dxa"/>
          </w:tcPr>
          <w:p w14:paraId="4A9CE002" w14:textId="77777777" w:rsidR="00D64136" w:rsidRPr="00353FDC" w:rsidRDefault="00D64136" w:rsidP="00BD36D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F4A953F" w14:textId="77777777" w:rsidR="00D64136" w:rsidRPr="00353FDC" w:rsidRDefault="00F31917" w:rsidP="00BD36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</w:p>
        </w:tc>
      </w:tr>
      <w:tr w:rsidR="00F31917" w:rsidRPr="00353FDC" w14:paraId="2AA51A21" w14:textId="77777777" w:rsidTr="00870BB1">
        <w:tc>
          <w:tcPr>
            <w:tcW w:w="2269" w:type="dxa"/>
          </w:tcPr>
          <w:p w14:paraId="75C95470" w14:textId="77777777" w:rsidR="00F31917" w:rsidRPr="00353FDC" w:rsidRDefault="00F31917" w:rsidP="00BD36D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7B94BFE" w14:textId="77777777" w:rsidR="00F31917" w:rsidRPr="00353FDC" w:rsidRDefault="00F31917" w:rsidP="00BD36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SZW/DZP/107/2025</w:t>
            </w:r>
          </w:p>
        </w:tc>
      </w:tr>
    </w:tbl>
    <w:p w14:paraId="1AE82913" w14:textId="77777777" w:rsidR="00D64136" w:rsidRPr="00E1738E" w:rsidRDefault="00D64136" w:rsidP="00BD36D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103E5DF" w14:textId="77777777" w:rsidR="00BD36D8" w:rsidRDefault="00BD36D8" w:rsidP="00BD36D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14:paraId="5ECE089D" w14:textId="6010D68E" w:rsidR="00D64136" w:rsidRDefault="00D64136" w:rsidP="00BD36D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F31917" w:rsidRPr="00F31917">
        <w:rPr>
          <w:rFonts w:ascii="Arial" w:hAnsi="Arial" w:cs="Arial"/>
          <w:b/>
        </w:rPr>
        <w:t>Szpital Wojewódzki w Poznaniu</w:t>
      </w:r>
      <w:r w:rsidR="00BD36D8">
        <w:rPr>
          <w:rFonts w:ascii="Arial" w:hAnsi="Arial" w:cs="Arial"/>
          <w:b/>
        </w:rPr>
        <w:t xml:space="preserve">, </w:t>
      </w:r>
      <w:r w:rsidR="00F31917" w:rsidRPr="00F31917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31917" w:rsidRPr="00F31917">
        <w:rPr>
          <w:rFonts w:ascii="Arial" w:hAnsi="Arial" w:cs="Arial"/>
        </w:rPr>
        <w:t>(</w:t>
      </w:r>
      <w:proofErr w:type="spellStart"/>
      <w:r w:rsidR="00F31917" w:rsidRPr="00F31917">
        <w:rPr>
          <w:rFonts w:ascii="Arial" w:hAnsi="Arial" w:cs="Arial"/>
        </w:rPr>
        <w:t>t.j</w:t>
      </w:r>
      <w:proofErr w:type="spellEnd"/>
      <w:r w:rsidR="00F31917" w:rsidRPr="00F31917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CCD050D" w14:textId="77777777" w:rsidR="00BD36D8" w:rsidRDefault="00BD36D8" w:rsidP="00BD36D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31917" w14:paraId="2FE59417" w14:textId="77777777" w:rsidTr="00870BB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4894" w14:textId="77777777" w:rsidR="00F31917" w:rsidRPr="00F245C5" w:rsidRDefault="00F31917" w:rsidP="00BD36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3191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31917">
              <w:rPr>
                <w:rFonts w:ascii="Arial" w:hAnsi="Arial" w:cs="Arial"/>
              </w:rPr>
              <w:t>Zadanie nr 1</w:t>
            </w:r>
          </w:p>
          <w:p w14:paraId="61460B90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/>
              </w:rPr>
            </w:pPr>
            <w:r w:rsidRPr="00F31917">
              <w:rPr>
                <w:rFonts w:ascii="Arial" w:hAnsi="Arial" w:cs="Arial"/>
                <w:b/>
              </w:rPr>
              <w:t>ADO-MED Sp. z o.o.</w:t>
            </w:r>
          </w:p>
          <w:p w14:paraId="57367D2F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Bytomska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31917">
              <w:rPr>
                <w:rFonts w:ascii="Arial" w:hAnsi="Arial" w:cs="Arial"/>
                <w:bCs/>
              </w:rPr>
              <w:t>38b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06D672A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41-600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31917">
              <w:rPr>
                <w:rFonts w:ascii="Arial" w:hAnsi="Arial" w:cs="Arial"/>
                <w:bCs/>
              </w:rPr>
              <w:t>Świętochłowice</w:t>
            </w:r>
          </w:p>
          <w:p w14:paraId="601B9018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31917">
              <w:rPr>
                <w:rFonts w:ascii="Arial" w:hAnsi="Arial" w:cs="Arial"/>
                <w:b/>
              </w:rPr>
              <w:t>388 800.00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73E0C2" w14:textId="77777777" w:rsidR="00F31917" w:rsidRPr="00F245C5" w:rsidRDefault="00F31917" w:rsidP="00BD36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822581" w14:textId="77777777" w:rsidR="00F31917" w:rsidRPr="00F245C5" w:rsidRDefault="00F31917" w:rsidP="00BD36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319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31917" w14:paraId="5D88F1F6" w14:textId="77777777" w:rsidTr="00870BB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021C" w14:textId="7D972FCA" w:rsidR="00F31917" w:rsidRPr="00F245C5" w:rsidRDefault="00F31917" w:rsidP="00BD36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3191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31917">
              <w:rPr>
                <w:rFonts w:ascii="Arial" w:hAnsi="Arial" w:cs="Arial"/>
              </w:rPr>
              <w:t>Zadanie n</w:t>
            </w:r>
            <w:r w:rsidR="00BD36D8">
              <w:rPr>
                <w:rFonts w:ascii="Arial" w:hAnsi="Arial" w:cs="Arial"/>
              </w:rPr>
              <w:t>r</w:t>
            </w:r>
            <w:r w:rsidRPr="00F31917">
              <w:rPr>
                <w:rFonts w:ascii="Arial" w:hAnsi="Arial" w:cs="Arial"/>
              </w:rPr>
              <w:t xml:space="preserve"> 2</w:t>
            </w:r>
          </w:p>
          <w:p w14:paraId="5EB0B826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F31917">
              <w:rPr>
                <w:rFonts w:ascii="Arial" w:hAnsi="Arial" w:cs="Arial"/>
                <w:b/>
              </w:rPr>
              <w:t>Kosmed</w:t>
            </w:r>
            <w:proofErr w:type="spellEnd"/>
            <w:r w:rsidRPr="00F31917">
              <w:rPr>
                <w:rFonts w:ascii="Arial" w:hAnsi="Arial" w:cs="Arial"/>
                <w:b/>
              </w:rPr>
              <w:t xml:space="preserve"> Sp. z o.o.</w:t>
            </w:r>
          </w:p>
          <w:p w14:paraId="3C956AB0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Łazy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31917">
              <w:rPr>
                <w:rFonts w:ascii="Arial" w:hAnsi="Arial" w:cs="Arial"/>
                <w:bCs/>
              </w:rPr>
              <w:t>30A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2AB675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31917">
              <w:rPr>
                <w:rFonts w:ascii="Arial" w:hAnsi="Arial" w:cs="Arial"/>
                <w:bCs/>
              </w:rPr>
              <w:t>25-677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31917">
              <w:rPr>
                <w:rFonts w:ascii="Arial" w:hAnsi="Arial" w:cs="Arial"/>
                <w:bCs/>
              </w:rPr>
              <w:t>Kielce</w:t>
            </w:r>
          </w:p>
          <w:p w14:paraId="40A67C26" w14:textId="77777777" w:rsidR="00F31917" w:rsidRPr="00F245C5" w:rsidRDefault="00F31917" w:rsidP="00BD36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31917">
              <w:rPr>
                <w:rFonts w:ascii="Arial" w:hAnsi="Arial" w:cs="Arial"/>
                <w:b/>
              </w:rPr>
              <w:t>356 400.00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F588E2" w14:textId="77777777" w:rsidR="00F31917" w:rsidRPr="00F245C5" w:rsidRDefault="00F31917" w:rsidP="00BD36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912017" w14:textId="77777777" w:rsidR="00F31917" w:rsidRPr="00F245C5" w:rsidRDefault="00F31917" w:rsidP="00BD36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319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B442789" w14:textId="77777777" w:rsidR="00BD36D8" w:rsidRDefault="00BD36D8" w:rsidP="00BD36D8">
      <w:pPr>
        <w:jc w:val="both"/>
        <w:rPr>
          <w:rFonts w:ascii="Arial" w:hAnsi="Arial" w:cs="Arial"/>
          <w:b/>
          <w:bCs/>
          <w:color w:val="000000"/>
        </w:rPr>
      </w:pPr>
    </w:p>
    <w:p w14:paraId="69B761E0" w14:textId="4047BDAB" w:rsidR="00D64136" w:rsidRDefault="00D64136" w:rsidP="00BD36D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21528506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32C3B7" w14:textId="77777777" w:rsidR="00D64136" w:rsidRPr="00F245C5" w:rsidRDefault="00D64136" w:rsidP="00BD36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8B0831" w14:textId="77777777" w:rsidR="00D64136" w:rsidRPr="00F245C5" w:rsidRDefault="00D64136" w:rsidP="00BD36D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C608EE" w14:textId="77777777" w:rsidR="00D64136" w:rsidRPr="00F245C5" w:rsidRDefault="00D64136" w:rsidP="00BD36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517718" w14:textId="77777777" w:rsidR="00D64136" w:rsidRPr="00F245C5" w:rsidRDefault="00D64136" w:rsidP="00BD36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31917" w14:paraId="3F265CA0" w14:textId="77777777" w:rsidTr="00870B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5FE95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31917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49E4D" w14:textId="77777777" w:rsidR="00F31917" w:rsidRPr="007D7932" w:rsidRDefault="00F31917" w:rsidP="00BD36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31917">
              <w:rPr>
                <w:rFonts w:ascii="Arial" w:hAnsi="Arial" w:cs="Arial"/>
                <w:b/>
                <w:bCs/>
                <w:sz w:val="22"/>
                <w:szCs w:val="22"/>
              </w:rPr>
              <w:t>Medinco</w:t>
            </w:r>
            <w:proofErr w:type="spellEnd"/>
            <w:r w:rsidRPr="00F31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CF9D9B2" w14:textId="77777777" w:rsidR="00F31917" w:rsidRPr="007D7932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Rondo ONZ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1/piętro 27</w:t>
            </w:r>
          </w:p>
          <w:p w14:paraId="782166D0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00-124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4202" w14:textId="77777777" w:rsidR="00F31917" w:rsidRPr="00F31917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1 - Cena - 56.55</w:t>
            </w:r>
          </w:p>
          <w:p w14:paraId="1E5B17BA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FB9C" w14:textId="77777777" w:rsidR="00F31917" w:rsidRPr="007D7932" w:rsidRDefault="00F31917" w:rsidP="00BD36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 xml:space="preserve">  76,55</w:t>
            </w:r>
          </w:p>
        </w:tc>
      </w:tr>
      <w:tr w:rsidR="00F31917" w14:paraId="3EA692CA" w14:textId="77777777" w:rsidTr="00870B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2E82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31917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F688" w14:textId="77777777" w:rsidR="00F31917" w:rsidRPr="007D7932" w:rsidRDefault="00F31917" w:rsidP="00BD36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1917">
              <w:rPr>
                <w:rFonts w:ascii="Arial" w:hAnsi="Arial" w:cs="Arial"/>
                <w:b/>
                <w:bCs/>
                <w:sz w:val="22"/>
                <w:szCs w:val="22"/>
              </w:rPr>
              <w:t>ADO-MED Sp. z o.o.</w:t>
            </w:r>
          </w:p>
          <w:p w14:paraId="780EC048" w14:textId="77777777" w:rsidR="00F31917" w:rsidRPr="007D7932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Bytomska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38b</w:t>
            </w:r>
          </w:p>
          <w:p w14:paraId="68F3742D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41-600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Świętochłowice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CE373" w14:textId="77777777" w:rsidR="00F31917" w:rsidRPr="00F31917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F6E8B59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7D45" w14:textId="77777777" w:rsidR="00F31917" w:rsidRPr="007D7932" w:rsidRDefault="00F31917" w:rsidP="00BD36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31917" w14:paraId="7C7CDFE7" w14:textId="77777777" w:rsidTr="00870B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173E" w14:textId="2C11591C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31917">
              <w:rPr>
                <w:rFonts w:ascii="Arial" w:hAnsi="Arial" w:cs="Arial"/>
                <w:sz w:val="22"/>
                <w:szCs w:val="22"/>
              </w:rPr>
              <w:t>Zadanie n</w:t>
            </w:r>
            <w:r w:rsidR="00BD36D8">
              <w:rPr>
                <w:rFonts w:ascii="Arial" w:hAnsi="Arial" w:cs="Arial"/>
                <w:sz w:val="22"/>
                <w:szCs w:val="22"/>
              </w:rPr>
              <w:t>r</w:t>
            </w:r>
            <w:r w:rsidRPr="00F31917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606A" w14:textId="77777777" w:rsidR="00F31917" w:rsidRPr="007D7932" w:rsidRDefault="00F31917" w:rsidP="00BD36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31917">
              <w:rPr>
                <w:rFonts w:ascii="Arial" w:hAnsi="Arial" w:cs="Arial"/>
                <w:b/>
                <w:bCs/>
                <w:sz w:val="22"/>
                <w:szCs w:val="22"/>
              </w:rPr>
              <w:t>Kosmed</w:t>
            </w:r>
            <w:proofErr w:type="spellEnd"/>
            <w:r w:rsidRPr="00F31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91B9DF" w14:textId="77777777" w:rsidR="00F31917" w:rsidRPr="007D7932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Łazy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30A</w:t>
            </w:r>
          </w:p>
          <w:p w14:paraId="49946120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25-677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1917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EDC8B" w14:textId="77777777" w:rsidR="00F31917" w:rsidRPr="00F31917" w:rsidRDefault="00F31917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3E3FAB1F" w14:textId="77777777" w:rsidR="00F31917" w:rsidRPr="007D7932" w:rsidRDefault="00F31917" w:rsidP="00BD36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89F2" w14:textId="77777777" w:rsidR="00F31917" w:rsidRPr="007D7932" w:rsidRDefault="00F31917" w:rsidP="00BD36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1917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5DA69CB3" w14:textId="77777777" w:rsidR="00D64136" w:rsidRDefault="00D64136" w:rsidP="00BD36D8">
      <w:pPr>
        <w:jc w:val="both"/>
        <w:rPr>
          <w:rFonts w:ascii="Arial" w:hAnsi="Arial" w:cs="Arial"/>
          <w:color w:val="000000"/>
        </w:rPr>
      </w:pPr>
    </w:p>
    <w:p w14:paraId="5BD65B90" w14:textId="77777777" w:rsidR="00D64136" w:rsidRDefault="00D64136" w:rsidP="00BD36D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2172773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8389AA" w14:textId="77777777" w:rsidR="00D64136" w:rsidRPr="007D7932" w:rsidRDefault="00D64136" w:rsidP="00BD36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451D3E" w14:textId="77777777" w:rsidR="00D64136" w:rsidRPr="007D7932" w:rsidRDefault="00D64136" w:rsidP="00BD36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7FAF3D" w14:textId="77777777" w:rsidR="00D64136" w:rsidRPr="007D7932" w:rsidRDefault="00D64136" w:rsidP="00BD36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54CC5E22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54AB29" w14:textId="77777777" w:rsidR="00D64136" w:rsidRPr="007D7932" w:rsidRDefault="00D64136" w:rsidP="00BD36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371B7D" w14:textId="77777777" w:rsidR="00D64136" w:rsidRPr="007D7932" w:rsidRDefault="00D64136" w:rsidP="00BD36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264ADA" w14:textId="77777777" w:rsidR="00D64136" w:rsidRPr="007D7932" w:rsidRDefault="00D64136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F1248C4" w14:textId="77777777" w:rsidR="00D64136" w:rsidRPr="007D7932" w:rsidRDefault="00D64136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7E4A31" w14:textId="77777777" w:rsidR="00D64136" w:rsidRDefault="00D64136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6F0FC1C" w14:textId="77777777" w:rsidR="00D64136" w:rsidRPr="0013621B" w:rsidRDefault="00D64136" w:rsidP="00BD36D8">
            <w:pPr>
              <w:rPr>
                <w:rFonts w:ascii="Arial" w:hAnsi="Arial" w:cs="Arial"/>
                <w:sz w:val="12"/>
                <w:szCs w:val="12"/>
              </w:rPr>
            </w:pPr>
          </w:p>
          <w:p w14:paraId="1604B4DC" w14:textId="77777777" w:rsidR="00D64136" w:rsidRPr="007D7932" w:rsidRDefault="00D64136" w:rsidP="00BD36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D9B2AF9" w14:textId="77777777" w:rsidR="00D64136" w:rsidRPr="007D7932" w:rsidRDefault="00D64136" w:rsidP="00BD36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4429B9" w14:textId="77777777" w:rsidR="00D64136" w:rsidRPr="00D64136" w:rsidRDefault="00D64136" w:rsidP="00BD36D8">
      <w:pPr>
        <w:jc w:val="both"/>
        <w:rPr>
          <w:rFonts w:ascii="Arial" w:hAnsi="Arial" w:cs="Arial"/>
          <w:color w:val="000000"/>
        </w:rPr>
      </w:pPr>
    </w:p>
    <w:p w14:paraId="35018336" w14:textId="77777777" w:rsidR="009F0E5C" w:rsidRPr="00D64136" w:rsidRDefault="00D64136" w:rsidP="00BD36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161382C4" w14:textId="77777777" w:rsidR="00F960D7" w:rsidRPr="00D64136" w:rsidRDefault="00A029B8" w:rsidP="00BD36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F31917" w:rsidRPr="00D64136">
        <w:rPr>
          <w:rFonts w:ascii="Arial" w:hAnsi="Arial" w:cs="Arial"/>
        </w:rPr>
        <w:t>nie krótszym niż 10 dni od dnia przesłania niniejsze</w:t>
      </w:r>
      <w:r w:rsidR="00F31917">
        <w:rPr>
          <w:rFonts w:ascii="Arial" w:hAnsi="Arial" w:cs="Arial"/>
        </w:rPr>
        <w:t>j</w:t>
      </w:r>
      <w:r w:rsidR="00F31917" w:rsidRPr="00D64136">
        <w:rPr>
          <w:rFonts w:ascii="Arial" w:hAnsi="Arial" w:cs="Arial"/>
        </w:rPr>
        <w:t xml:space="preserve"> </w:t>
      </w:r>
      <w:r w:rsidR="00F31917">
        <w:rPr>
          <w:rFonts w:ascii="Arial" w:hAnsi="Arial" w:cs="Arial"/>
        </w:rPr>
        <w:t>informacji</w:t>
      </w:r>
      <w:r w:rsidR="00F31917" w:rsidRPr="00D64136">
        <w:rPr>
          <w:rFonts w:ascii="Arial" w:hAnsi="Arial" w:cs="Arial"/>
        </w:rPr>
        <w:t xml:space="preserve"> o wyborze najkorzystniejszej oferty.</w:t>
      </w:r>
    </w:p>
    <w:p w14:paraId="058C4C02" w14:textId="77777777" w:rsidR="00F960D7" w:rsidRDefault="00D8427E" w:rsidP="00BD36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724CA20B" w14:textId="77777777" w:rsidR="00D64136" w:rsidRPr="00C6247D" w:rsidRDefault="00D64136" w:rsidP="00BD36D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0F17E7B" w14:textId="46CAEE22" w:rsidR="00F960D7" w:rsidRPr="00D64136" w:rsidRDefault="00D64136" w:rsidP="00BD36D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="00BD36D8">
        <w:rPr>
          <w:rFonts w:ascii="Arial" w:hAnsi="Arial" w:cs="Arial"/>
        </w:rPr>
        <w:t>.</w:t>
      </w:r>
    </w:p>
    <w:p w14:paraId="47B67DA0" w14:textId="77777777" w:rsidR="00BD36D8" w:rsidRDefault="00BD36D8" w:rsidP="00BD36D8">
      <w:pPr>
        <w:ind w:left="3119" w:firstLine="425"/>
        <w:jc w:val="right"/>
        <w:rPr>
          <w:rFonts w:ascii="Arial" w:hAnsi="Arial" w:cs="Arial"/>
          <w:i/>
        </w:rPr>
      </w:pPr>
    </w:p>
    <w:p w14:paraId="4B8DD92C" w14:textId="30946369" w:rsidR="00B464D3" w:rsidRDefault="00B464D3" w:rsidP="00BD36D8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2852D527" w14:textId="77777777" w:rsidR="00BD36D8" w:rsidRPr="00567724" w:rsidRDefault="00BD36D8" w:rsidP="00BD36D8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0CC7FD48" w14:textId="77777777" w:rsidR="00BD36D8" w:rsidRPr="00567724" w:rsidRDefault="00BD36D8" w:rsidP="00BD36D8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35AC5F97" w14:textId="77777777" w:rsidR="00BD36D8" w:rsidRPr="00D64136" w:rsidRDefault="00BD36D8" w:rsidP="00BD36D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BD36D8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CE1B0" w14:textId="77777777" w:rsidR="00044500" w:rsidRDefault="00044500">
      <w:r>
        <w:separator/>
      </w:r>
    </w:p>
  </w:endnote>
  <w:endnote w:type="continuationSeparator" w:id="0">
    <w:p w14:paraId="35AE0C41" w14:textId="77777777" w:rsidR="00044500" w:rsidRDefault="0004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44315" w14:textId="77777777" w:rsidR="00F31917" w:rsidRDefault="00F31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5CF09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0844A63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9A907" w14:textId="77777777" w:rsidR="00F31917" w:rsidRDefault="00F31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16209" w14:textId="77777777" w:rsidR="00044500" w:rsidRDefault="00044500">
      <w:r>
        <w:separator/>
      </w:r>
    </w:p>
  </w:footnote>
  <w:footnote w:type="continuationSeparator" w:id="0">
    <w:p w14:paraId="2C4CCAE0" w14:textId="77777777" w:rsidR="00044500" w:rsidRDefault="00044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132E" w14:textId="77777777" w:rsidR="00F31917" w:rsidRDefault="00F31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F8B3" w14:textId="77777777" w:rsidR="00F31917" w:rsidRDefault="00F31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5951" w14:textId="77777777" w:rsidR="00F31917" w:rsidRDefault="00F31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00"/>
    <w:rsid w:val="00022322"/>
    <w:rsid w:val="00042497"/>
    <w:rsid w:val="00044500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BD36D8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191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71C0C"/>
  <w15:chartTrackingRefBased/>
  <w15:docId w15:val="{5C46B7FA-F557-4255-81CC-EC682CDEB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BD36D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2025-10-21T06:35:00Z</cp:lastPrinted>
  <dcterms:created xsi:type="dcterms:W3CDTF">2025-10-21T06:36:00Z</dcterms:created>
  <dcterms:modified xsi:type="dcterms:W3CDTF">2025-10-21T06:36:00Z</dcterms:modified>
</cp:coreProperties>
</file>