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CA11A" w14:textId="081D7577" w:rsidR="009432A1" w:rsidRPr="00616C9C" w:rsidRDefault="000A611D" w:rsidP="00616C9C">
      <w:pPr>
        <w:rPr>
          <w:rFonts w:ascii="Arial Narrow" w:hAnsi="Arial Narrow" w:cs="Arial"/>
          <w:sz w:val="22"/>
          <w:szCs w:val="22"/>
        </w:rPr>
      </w:pPr>
      <w:r w:rsidRPr="00616C9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>
        <w:rPr>
          <w:rFonts w:ascii="Arial Narrow" w:hAnsi="Arial Narrow" w:cs="Arial"/>
          <w:b/>
          <w:bCs/>
          <w:sz w:val="22"/>
          <w:szCs w:val="22"/>
        </w:rPr>
        <w:tab/>
      </w:r>
      <w:r w:rsidR="00616C9C" w:rsidRPr="00616C9C">
        <w:rPr>
          <w:rFonts w:ascii="Arial Narrow" w:hAnsi="Arial Narrow" w:cs="Arial"/>
          <w:sz w:val="22"/>
          <w:szCs w:val="22"/>
        </w:rPr>
        <w:t xml:space="preserve"> </w:t>
      </w:r>
      <w:r w:rsidR="00616C9C" w:rsidRPr="00616C9C">
        <w:rPr>
          <w:rFonts w:ascii="Arial Narrow" w:hAnsi="Arial Narrow" w:cs="Arial"/>
          <w:sz w:val="22"/>
          <w:szCs w:val="22"/>
        </w:rPr>
        <w:t>Bydgoszcz dnia: 2025-10-27</w:t>
      </w:r>
    </w:p>
    <w:p w14:paraId="343D595C" w14:textId="77777777" w:rsidR="009432A1" w:rsidRPr="00616C9C" w:rsidRDefault="000A611D" w:rsidP="00616C9C">
      <w:pPr>
        <w:rPr>
          <w:rFonts w:ascii="Arial Narrow" w:hAnsi="Arial Narrow" w:cs="Arial"/>
          <w:sz w:val="22"/>
          <w:szCs w:val="22"/>
        </w:rPr>
      </w:pPr>
      <w:r w:rsidRPr="00616C9C">
        <w:rPr>
          <w:rFonts w:ascii="Arial Narrow" w:hAnsi="Arial Narrow" w:cs="Arial"/>
          <w:sz w:val="22"/>
          <w:szCs w:val="22"/>
        </w:rPr>
        <w:t>Powstańców Warszawy</w:t>
      </w:r>
      <w:r w:rsidR="009432A1" w:rsidRPr="00616C9C">
        <w:rPr>
          <w:rFonts w:ascii="Arial Narrow" w:hAnsi="Arial Narrow" w:cs="Arial"/>
          <w:sz w:val="22"/>
          <w:szCs w:val="22"/>
        </w:rPr>
        <w:t xml:space="preserve"> </w:t>
      </w:r>
      <w:r w:rsidRPr="00616C9C">
        <w:rPr>
          <w:rFonts w:ascii="Arial Narrow" w:hAnsi="Arial Narrow" w:cs="Arial"/>
          <w:sz w:val="22"/>
          <w:szCs w:val="22"/>
        </w:rPr>
        <w:t>5</w:t>
      </w:r>
    </w:p>
    <w:p w14:paraId="3099DC04" w14:textId="77777777" w:rsidR="009432A1" w:rsidRPr="00616C9C" w:rsidRDefault="000A611D" w:rsidP="00616C9C">
      <w:pPr>
        <w:rPr>
          <w:rFonts w:ascii="Arial Narrow" w:hAnsi="Arial Narrow" w:cs="Arial"/>
          <w:sz w:val="22"/>
          <w:szCs w:val="22"/>
        </w:rPr>
      </w:pPr>
      <w:r w:rsidRPr="00616C9C">
        <w:rPr>
          <w:rFonts w:ascii="Arial Narrow" w:hAnsi="Arial Narrow" w:cs="Arial"/>
          <w:sz w:val="22"/>
          <w:szCs w:val="22"/>
        </w:rPr>
        <w:t>85-681</w:t>
      </w:r>
      <w:r w:rsidR="009432A1" w:rsidRPr="00616C9C">
        <w:rPr>
          <w:rFonts w:ascii="Arial Narrow" w:hAnsi="Arial Narrow" w:cs="Arial"/>
          <w:sz w:val="22"/>
          <w:szCs w:val="22"/>
        </w:rPr>
        <w:t xml:space="preserve"> </w:t>
      </w:r>
      <w:r w:rsidRPr="00616C9C">
        <w:rPr>
          <w:rFonts w:ascii="Arial Narrow" w:hAnsi="Arial Narrow" w:cs="Arial"/>
          <w:sz w:val="22"/>
          <w:szCs w:val="22"/>
        </w:rPr>
        <w:t>Bydgoszcz</w:t>
      </w:r>
    </w:p>
    <w:p w14:paraId="4E4CFFB3" w14:textId="04BB5175" w:rsidR="009432A1" w:rsidRPr="00616C9C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16C9C" w14:paraId="102977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FA5076" w14:textId="77777777" w:rsidR="009432A1" w:rsidRPr="00616C9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16C9C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FEDC848" w14:textId="77777777" w:rsidR="009432A1" w:rsidRPr="00616C9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16C9C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1D87C60" w14:textId="77777777" w:rsidR="00A80738" w:rsidRPr="00616C9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16C9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928438C" w14:textId="77777777" w:rsidR="009432A1" w:rsidRPr="00616C9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16C9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16C9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16C9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16C9C" w14:paraId="1C090130" w14:textId="77777777" w:rsidTr="00A652DF">
        <w:tc>
          <w:tcPr>
            <w:tcW w:w="2269" w:type="dxa"/>
          </w:tcPr>
          <w:p w14:paraId="68B40F13" w14:textId="77777777" w:rsidR="009432A1" w:rsidRPr="00616C9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6C9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EB3351A" w14:textId="77777777" w:rsidR="009432A1" w:rsidRPr="00616C9C" w:rsidRDefault="000A611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6C9C">
              <w:rPr>
                <w:rFonts w:ascii="Arial Narrow" w:hAnsi="Arial Narrow" w:cs="Arial"/>
                <w:bCs/>
                <w:sz w:val="22"/>
                <w:szCs w:val="22"/>
              </w:rPr>
              <w:t>Zakup oprogramowania polegającego na kompleksowym zarządzaniu i zabezpieczaniu punktów końcowych</w:t>
            </w:r>
            <w:r w:rsidR="009432A1" w:rsidRPr="00616C9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A611D" w:rsidRPr="00616C9C" w14:paraId="3A520776" w14:textId="77777777" w:rsidTr="00566D7C">
        <w:tc>
          <w:tcPr>
            <w:tcW w:w="2269" w:type="dxa"/>
          </w:tcPr>
          <w:p w14:paraId="207F40A4" w14:textId="77777777" w:rsidR="000A611D" w:rsidRPr="00616C9C" w:rsidRDefault="000A611D" w:rsidP="00566D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6C9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CDFA1E1" w14:textId="77777777" w:rsidR="000A611D" w:rsidRPr="00616C9C" w:rsidRDefault="000A611D" w:rsidP="00566D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16C9C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</w:tbl>
    <w:p w14:paraId="77F501B8" w14:textId="77777777" w:rsidR="00890B92" w:rsidRPr="00616C9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16C9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16C9C">
        <w:rPr>
          <w:rFonts w:ascii="Arial Narrow" w:hAnsi="Arial Narrow" w:cs="Arial"/>
          <w:sz w:val="22"/>
          <w:szCs w:val="22"/>
        </w:rPr>
        <w:t>22</w:t>
      </w:r>
      <w:r w:rsidR="0043158A" w:rsidRPr="00616C9C">
        <w:rPr>
          <w:rFonts w:ascii="Arial Narrow" w:hAnsi="Arial Narrow" w:cs="Arial"/>
          <w:sz w:val="22"/>
          <w:szCs w:val="22"/>
        </w:rPr>
        <w:t>2</w:t>
      </w:r>
      <w:r w:rsidRPr="00616C9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16C9C">
        <w:rPr>
          <w:rFonts w:ascii="Arial Narrow" w:hAnsi="Arial Narrow" w:cs="Arial"/>
          <w:sz w:val="22"/>
          <w:szCs w:val="22"/>
        </w:rPr>
        <w:t>4</w:t>
      </w:r>
      <w:r w:rsidRPr="00616C9C">
        <w:rPr>
          <w:rFonts w:ascii="Arial Narrow" w:hAnsi="Arial Narrow" w:cs="Arial"/>
          <w:sz w:val="22"/>
          <w:szCs w:val="22"/>
        </w:rPr>
        <w:t xml:space="preserve"> </w:t>
      </w:r>
      <w:r w:rsidR="00890B92" w:rsidRPr="00616C9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16C9C">
        <w:rPr>
          <w:rFonts w:ascii="Arial Narrow" w:hAnsi="Arial Narrow" w:cs="Arial"/>
          <w:sz w:val="22"/>
          <w:szCs w:val="22"/>
        </w:rPr>
        <w:t xml:space="preserve"> </w:t>
      </w:r>
      <w:r w:rsidR="000A611D" w:rsidRPr="00616C9C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616C9C">
        <w:rPr>
          <w:rFonts w:ascii="Arial Narrow" w:hAnsi="Arial Narrow" w:cs="Arial"/>
          <w:sz w:val="22"/>
          <w:szCs w:val="22"/>
        </w:rPr>
        <w:t xml:space="preserve"> </w:t>
      </w:r>
      <w:r w:rsidR="00890B92" w:rsidRPr="00616C9C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D4FF778" w14:textId="77777777" w:rsidR="0069085C" w:rsidRPr="00616C9C" w:rsidRDefault="000A611D" w:rsidP="00616C9C">
      <w:pPr>
        <w:spacing w:before="120" w:after="120"/>
        <w:jc w:val="center"/>
        <w:rPr>
          <w:rFonts w:ascii="Arial Narrow" w:hAnsi="Arial Narrow" w:cs="Arial"/>
        </w:rPr>
      </w:pPr>
      <w:r w:rsidRPr="00616C9C">
        <w:rPr>
          <w:rFonts w:ascii="Arial Narrow" w:hAnsi="Arial Narrow" w:cs="Arial"/>
          <w:b/>
          <w:sz w:val="22"/>
          <w:szCs w:val="22"/>
        </w:rPr>
        <w:t>219 108.00</w:t>
      </w:r>
      <w:r w:rsidR="00890B92" w:rsidRPr="00616C9C">
        <w:rPr>
          <w:rFonts w:ascii="Arial Narrow" w:hAnsi="Arial Narrow" w:cs="Arial"/>
          <w:sz w:val="22"/>
          <w:szCs w:val="22"/>
        </w:rPr>
        <w:t xml:space="preserve"> zł brutto.</w:t>
      </w:r>
    </w:p>
    <w:p w14:paraId="4FD56161" w14:textId="77777777" w:rsidR="00890B92" w:rsidRPr="00616C9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8059536" w14:textId="77777777" w:rsidR="00890B92" w:rsidRPr="00616C9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93A23B1" w14:textId="77777777" w:rsidR="00890B92" w:rsidRPr="00616C9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678066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16C9C">
        <w:rPr>
          <w:rFonts w:ascii="Arial Narrow" w:hAnsi="Arial Narrow" w:cs="Arial"/>
          <w:i/>
          <w:sz w:val="22"/>
          <w:szCs w:val="22"/>
        </w:rPr>
        <w:t>Zamawiający</w:t>
      </w:r>
    </w:p>
    <w:p w14:paraId="0A532610" w14:textId="77777777" w:rsidR="00616C9C" w:rsidRPr="00616C9C" w:rsidRDefault="00616C9C" w:rsidP="00616C9C"/>
    <w:p w14:paraId="0847350A" w14:textId="77777777" w:rsidR="00616C9C" w:rsidRPr="00616C9C" w:rsidRDefault="00616C9C" w:rsidP="00616C9C"/>
    <w:p w14:paraId="25BE7FE6" w14:textId="77777777" w:rsidR="00616C9C" w:rsidRPr="00616C9C" w:rsidRDefault="00616C9C" w:rsidP="00616C9C"/>
    <w:p w14:paraId="08791A70" w14:textId="77777777" w:rsidR="00616C9C" w:rsidRPr="00616C9C" w:rsidRDefault="00616C9C" w:rsidP="00616C9C"/>
    <w:p w14:paraId="48C96654" w14:textId="77777777" w:rsidR="00616C9C" w:rsidRPr="00616C9C" w:rsidRDefault="00616C9C" w:rsidP="00616C9C"/>
    <w:p w14:paraId="2AFCB402" w14:textId="77777777" w:rsidR="00616C9C" w:rsidRPr="00616C9C" w:rsidRDefault="00616C9C" w:rsidP="00616C9C"/>
    <w:p w14:paraId="7C70D5A9" w14:textId="77777777" w:rsidR="00616C9C" w:rsidRPr="00616C9C" w:rsidRDefault="00616C9C" w:rsidP="00616C9C"/>
    <w:p w14:paraId="132EFADF" w14:textId="77777777" w:rsidR="00616C9C" w:rsidRPr="00616C9C" w:rsidRDefault="00616C9C" w:rsidP="00616C9C"/>
    <w:p w14:paraId="162DAF94" w14:textId="77777777" w:rsidR="00616C9C" w:rsidRPr="00616C9C" w:rsidRDefault="00616C9C" w:rsidP="00616C9C"/>
    <w:p w14:paraId="5B3BC90B" w14:textId="77777777" w:rsidR="00616C9C" w:rsidRPr="00616C9C" w:rsidRDefault="00616C9C" w:rsidP="00616C9C"/>
    <w:p w14:paraId="5701E4FA" w14:textId="77777777" w:rsidR="00616C9C" w:rsidRPr="00616C9C" w:rsidRDefault="00616C9C" w:rsidP="00616C9C"/>
    <w:p w14:paraId="46A732DC" w14:textId="77777777" w:rsidR="00616C9C" w:rsidRPr="00616C9C" w:rsidRDefault="00616C9C" w:rsidP="00616C9C"/>
    <w:p w14:paraId="7E13C45F" w14:textId="77777777" w:rsidR="00616C9C" w:rsidRPr="00616C9C" w:rsidRDefault="00616C9C" w:rsidP="00616C9C"/>
    <w:p w14:paraId="503F2D73" w14:textId="77777777" w:rsidR="00616C9C" w:rsidRPr="00616C9C" w:rsidRDefault="00616C9C" w:rsidP="00616C9C"/>
    <w:p w14:paraId="2808B249" w14:textId="77777777" w:rsidR="00616C9C" w:rsidRPr="00616C9C" w:rsidRDefault="00616C9C" w:rsidP="00616C9C"/>
    <w:p w14:paraId="1DC01B3C" w14:textId="77777777" w:rsidR="00616C9C" w:rsidRPr="00616C9C" w:rsidRDefault="00616C9C" w:rsidP="00616C9C"/>
    <w:p w14:paraId="7EAC92FA" w14:textId="77777777" w:rsidR="00616C9C" w:rsidRPr="00616C9C" w:rsidRDefault="00616C9C" w:rsidP="00616C9C"/>
    <w:p w14:paraId="468C06F6" w14:textId="77777777" w:rsidR="00616C9C" w:rsidRDefault="00616C9C" w:rsidP="00616C9C">
      <w:pPr>
        <w:rPr>
          <w:rFonts w:ascii="Arial Narrow" w:hAnsi="Arial Narrow" w:cs="Arial"/>
          <w:i/>
          <w:sz w:val="22"/>
          <w:szCs w:val="22"/>
        </w:rPr>
      </w:pPr>
    </w:p>
    <w:p w14:paraId="1931B082" w14:textId="45DD05EF" w:rsidR="00616C9C" w:rsidRDefault="00616C9C" w:rsidP="00616C9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77B73583" w14:textId="3CA8CFFC" w:rsidR="00616C9C" w:rsidRDefault="00616C9C" w:rsidP="00616C9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14:paraId="2FA374BC" w14:textId="18446CD4" w:rsidR="00616C9C" w:rsidRDefault="00616C9C" w:rsidP="00616C9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562C22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38A621CB" w14:textId="0290CEFC" w:rsidR="00616C9C" w:rsidRPr="00616C9C" w:rsidRDefault="00616C9C" w:rsidP="00616C9C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2025-10-27</w:t>
      </w:r>
    </w:p>
    <w:p w14:paraId="07CFE0D4" w14:textId="77777777" w:rsidR="00616C9C" w:rsidRPr="00616C9C" w:rsidRDefault="00616C9C" w:rsidP="00616C9C"/>
    <w:sectPr w:rsidR="00616C9C" w:rsidRPr="00616C9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201CE" w14:textId="77777777" w:rsidR="002E3D52" w:rsidRDefault="002E3D52">
      <w:r>
        <w:separator/>
      </w:r>
    </w:p>
  </w:endnote>
  <w:endnote w:type="continuationSeparator" w:id="0">
    <w:p w14:paraId="723BDCE0" w14:textId="77777777" w:rsidR="002E3D52" w:rsidRDefault="002E3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00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C0F7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F936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3699D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937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97515" w14:textId="77777777" w:rsidR="009F189D" w:rsidRDefault="009F189D">
    <w:pPr>
      <w:pStyle w:val="Stopka"/>
      <w:tabs>
        <w:tab w:val="clear" w:pos="4536"/>
      </w:tabs>
      <w:jc w:val="center"/>
    </w:pPr>
  </w:p>
  <w:p w14:paraId="596D708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68D82" w14:textId="77777777" w:rsidR="002E3D52" w:rsidRDefault="002E3D52">
      <w:r>
        <w:separator/>
      </w:r>
    </w:p>
  </w:footnote>
  <w:footnote w:type="continuationSeparator" w:id="0">
    <w:p w14:paraId="2593E33D" w14:textId="77777777" w:rsidR="002E3D52" w:rsidRDefault="002E3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4B219" w14:textId="77777777" w:rsidR="000A611D" w:rsidRDefault="000A6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F720E" w14:textId="77777777" w:rsidR="000A611D" w:rsidRDefault="000A6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5FD63" w14:textId="77777777" w:rsidR="000A611D" w:rsidRDefault="000A6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D52"/>
    <w:rsid w:val="00007727"/>
    <w:rsid w:val="00017720"/>
    <w:rsid w:val="00035488"/>
    <w:rsid w:val="000A611D"/>
    <w:rsid w:val="000D7F25"/>
    <w:rsid w:val="000E00E5"/>
    <w:rsid w:val="00173B20"/>
    <w:rsid w:val="001C69FF"/>
    <w:rsid w:val="0023318D"/>
    <w:rsid w:val="002E3D52"/>
    <w:rsid w:val="00382A4A"/>
    <w:rsid w:val="003D72FD"/>
    <w:rsid w:val="00423179"/>
    <w:rsid w:val="0043158A"/>
    <w:rsid w:val="00490DC0"/>
    <w:rsid w:val="00493F8C"/>
    <w:rsid w:val="004C7E9B"/>
    <w:rsid w:val="00524583"/>
    <w:rsid w:val="00616C9C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A3310"/>
  <w15:chartTrackingRefBased/>
  <w15:docId w15:val="{EE3FF3A3-6ED9-4684-BE60-E7E8E06F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16C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6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2025-10-27T06:53:00Z</dcterms:created>
  <dcterms:modified xsi:type="dcterms:W3CDTF">2025-10-27T06:56:00Z</dcterms:modified>
</cp:coreProperties>
</file>