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DC4B5" w14:textId="214C1D08" w:rsidR="009432A1" w:rsidRPr="00CE66A0" w:rsidRDefault="00024533" w:rsidP="00CE66A0">
      <w:pPr>
        <w:rPr>
          <w:rFonts w:ascii="Arial Narrow" w:hAnsi="Arial Narrow" w:cs="Arial"/>
          <w:sz w:val="22"/>
          <w:szCs w:val="22"/>
        </w:rPr>
      </w:pPr>
      <w:r w:rsidRPr="00CE66A0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CE66A0">
        <w:rPr>
          <w:rFonts w:ascii="Arial Narrow" w:hAnsi="Arial Narrow" w:cs="Arial"/>
          <w:b/>
          <w:bCs/>
          <w:sz w:val="22"/>
          <w:szCs w:val="22"/>
        </w:rPr>
        <w:tab/>
      </w:r>
      <w:r w:rsidR="00CE66A0">
        <w:rPr>
          <w:rFonts w:ascii="Arial Narrow" w:hAnsi="Arial Narrow" w:cs="Arial"/>
          <w:b/>
          <w:bCs/>
          <w:sz w:val="22"/>
          <w:szCs w:val="22"/>
        </w:rPr>
        <w:tab/>
      </w:r>
      <w:r w:rsidR="00CE66A0">
        <w:rPr>
          <w:rFonts w:ascii="Arial Narrow" w:hAnsi="Arial Narrow" w:cs="Arial"/>
          <w:b/>
          <w:bCs/>
          <w:sz w:val="22"/>
          <w:szCs w:val="22"/>
        </w:rPr>
        <w:tab/>
      </w:r>
      <w:r w:rsidR="00CE66A0">
        <w:rPr>
          <w:rFonts w:ascii="Arial Narrow" w:hAnsi="Arial Narrow" w:cs="Arial"/>
          <w:b/>
          <w:bCs/>
          <w:sz w:val="22"/>
          <w:szCs w:val="22"/>
        </w:rPr>
        <w:tab/>
      </w:r>
      <w:r w:rsidR="00CE66A0">
        <w:rPr>
          <w:rFonts w:ascii="Arial Narrow" w:hAnsi="Arial Narrow" w:cs="Arial"/>
          <w:b/>
          <w:bCs/>
          <w:sz w:val="22"/>
          <w:szCs w:val="22"/>
        </w:rPr>
        <w:tab/>
      </w:r>
      <w:r w:rsidR="00CE66A0">
        <w:rPr>
          <w:rFonts w:ascii="Arial Narrow" w:hAnsi="Arial Narrow" w:cs="Arial"/>
          <w:b/>
          <w:bCs/>
          <w:sz w:val="22"/>
          <w:szCs w:val="22"/>
        </w:rPr>
        <w:tab/>
      </w:r>
      <w:r w:rsidR="00CE66A0">
        <w:rPr>
          <w:rFonts w:ascii="Arial Narrow" w:hAnsi="Arial Narrow" w:cs="Arial"/>
          <w:b/>
          <w:bCs/>
          <w:sz w:val="22"/>
          <w:szCs w:val="22"/>
        </w:rPr>
        <w:tab/>
      </w:r>
      <w:r w:rsidR="00CE66A0" w:rsidRPr="00CE66A0">
        <w:rPr>
          <w:rFonts w:ascii="Arial Narrow" w:hAnsi="Arial Narrow" w:cs="Arial"/>
          <w:sz w:val="22"/>
          <w:szCs w:val="22"/>
        </w:rPr>
        <w:t xml:space="preserve"> </w:t>
      </w:r>
      <w:r w:rsidR="00CE66A0" w:rsidRPr="00CE66A0">
        <w:rPr>
          <w:rFonts w:ascii="Arial Narrow" w:hAnsi="Arial Narrow" w:cs="Arial"/>
          <w:sz w:val="22"/>
          <w:szCs w:val="22"/>
        </w:rPr>
        <w:t>Bydgoszcz dnia: 2025-10-28</w:t>
      </w:r>
    </w:p>
    <w:p w14:paraId="01B03BD5" w14:textId="77777777" w:rsidR="009432A1" w:rsidRPr="00CE66A0" w:rsidRDefault="00024533" w:rsidP="00CE66A0">
      <w:pPr>
        <w:rPr>
          <w:rFonts w:ascii="Arial Narrow" w:hAnsi="Arial Narrow" w:cs="Arial"/>
          <w:sz w:val="22"/>
          <w:szCs w:val="22"/>
        </w:rPr>
      </w:pPr>
      <w:r w:rsidRPr="00CE66A0">
        <w:rPr>
          <w:rFonts w:ascii="Arial Narrow" w:hAnsi="Arial Narrow" w:cs="Arial"/>
          <w:sz w:val="22"/>
          <w:szCs w:val="22"/>
        </w:rPr>
        <w:t>Powstańców Warszawy</w:t>
      </w:r>
      <w:r w:rsidR="009432A1" w:rsidRPr="00CE66A0">
        <w:rPr>
          <w:rFonts w:ascii="Arial Narrow" w:hAnsi="Arial Narrow" w:cs="Arial"/>
          <w:sz w:val="22"/>
          <w:szCs w:val="22"/>
        </w:rPr>
        <w:t xml:space="preserve"> </w:t>
      </w:r>
      <w:r w:rsidRPr="00CE66A0">
        <w:rPr>
          <w:rFonts w:ascii="Arial Narrow" w:hAnsi="Arial Narrow" w:cs="Arial"/>
          <w:sz w:val="22"/>
          <w:szCs w:val="22"/>
        </w:rPr>
        <w:t>5</w:t>
      </w:r>
    </w:p>
    <w:p w14:paraId="60F41951" w14:textId="77777777" w:rsidR="009432A1" w:rsidRPr="00CE66A0" w:rsidRDefault="00024533" w:rsidP="00CE66A0">
      <w:pPr>
        <w:rPr>
          <w:rFonts w:ascii="Arial Narrow" w:hAnsi="Arial Narrow" w:cs="Arial"/>
          <w:sz w:val="22"/>
          <w:szCs w:val="22"/>
        </w:rPr>
      </w:pPr>
      <w:r w:rsidRPr="00CE66A0">
        <w:rPr>
          <w:rFonts w:ascii="Arial Narrow" w:hAnsi="Arial Narrow" w:cs="Arial"/>
          <w:sz w:val="22"/>
          <w:szCs w:val="22"/>
        </w:rPr>
        <w:t>85-681</w:t>
      </w:r>
      <w:r w:rsidR="009432A1" w:rsidRPr="00CE66A0">
        <w:rPr>
          <w:rFonts w:ascii="Arial Narrow" w:hAnsi="Arial Narrow" w:cs="Arial"/>
          <w:sz w:val="22"/>
          <w:szCs w:val="22"/>
        </w:rPr>
        <w:t xml:space="preserve"> </w:t>
      </w:r>
      <w:r w:rsidRPr="00CE66A0">
        <w:rPr>
          <w:rFonts w:ascii="Arial Narrow" w:hAnsi="Arial Narrow" w:cs="Arial"/>
          <w:sz w:val="22"/>
          <w:szCs w:val="22"/>
        </w:rPr>
        <w:t>Bydgoszcz</w:t>
      </w:r>
    </w:p>
    <w:p w14:paraId="29287D19" w14:textId="66E68A74" w:rsidR="009432A1" w:rsidRPr="00CE66A0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CE66A0" w14:paraId="18F5C7B0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540033" w14:textId="77777777" w:rsidR="009432A1" w:rsidRPr="00CE66A0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CE66A0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5E986F61" w14:textId="77777777" w:rsidR="009432A1" w:rsidRPr="00CE66A0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CE66A0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27FA708C" w14:textId="77777777" w:rsidR="00A80738" w:rsidRPr="00CE66A0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CE66A0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4DBC7AE2" w14:textId="77777777" w:rsidR="009432A1" w:rsidRPr="00CE66A0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E66A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E66A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E66A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CE66A0" w14:paraId="3603A089" w14:textId="77777777" w:rsidTr="00A652DF">
        <w:tc>
          <w:tcPr>
            <w:tcW w:w="2269" w:type="dxa"/>
          </w:tcPr>
          <w:p w14:paraId="52C309A4" w14:textId="77777777" w:rsidR="009432A1" w:rsidRPr="00CE66A0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E66A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1F55B4BE" w14:textId="77777777" w:rsidR="009432A1" w:rsidRPr="00CE66A0" w:rsidRDefault="0002453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E66A0">
              <w:rPr>
                <w:rFonts w:ascii="Arial Narrow" w:hAnsi="Arial Narrow" w:cs="Arial"/>
                <w:bCs/>
                <w:sz w:val="22"/>
                <w:szCs w:val="22"/>
              </w:rPr>
              <w:t>Dostawa komputerów</w:t>
            </w:r>
            <w:r w:rsidR="009432A1" w:rsidRPr="00CE66A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24533" w:rsidRPr="00CE66A0" w14:paraId="086E197F" w14:textId="77777777" w:rsidTr="004644CD">
        <w:tc>
          <w:tcPr>
            <w:tcW w:w="2269" w:type="dxa"/>
          </w:tcPr>
          <w:p w14:paraId="4432747F" w14:textId="77777777" w:rsidR="00024533" w:rsidRPr="00CE66A0" w:rsidRDefault="00024533" w:rsidP="004644C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E66A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EAC05F9" w14:textId="77777777" w:rsidR="00024533" w:rsidRPr="00CE66A0" w:rsidRDefault="00024533" w:rsidP="004644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E66A0">
              <w:rPr>
                <w:rFonts w:ascii="Arial Narrow" w:hAnsi="Arial Narrow" w:cs="Arial"/>
                <w:bCs/>
                <w:sz w:val="22"/>
                <w:szCs w:val="22"/>
              </w:rPr>
              <w:t>124/2025</w:t>
            </w:r>
          </w:p>
        </w:tc>
      </w:tr>
    </w:tbl>
    <w:p w14:paraId="02D4D02B" w14:textId="77777777" w:rsidR="00890B92" w:rsidRPr="00CE66A0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E66A0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CE66A0">
        <w:rPr>
          <w:rFonts w:ascii="Arial Narrow" w:hAnsi="Arial Narrow" w:cs="Arial"/>
          <w:sz w:val="22"/>
          <w:szCs w:val="22"/>
        </w:rPr>
        <w:t>22</w:t>
      </w:r>
      <w:r w:rsidR="0043158A" w:rsidRPr="00CE66A0">
        <w:rPr>
          <w:rFonts w:ascii="Arial Narrow" w:hAnsi="Arial Narrow" w:cs="Arial"/>
          <w:sz w:val="22"/>
          <w:szCs w:val="22"/>
        </w:rPr>
        <w:t>2</w:t>
      </w:r>
      <w:r w:rsidRPr="00CE66A0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CE66A0">
        <w:rPr>
          <w:rFonts w:ascii="Arial Narrow" w:hAnsi="Arial Narrow" w:cs="Arial"/>
          <w:sz w:val="22"/>
          <w:szCs w:val="22"/>
        </w:rPr>
        <w:t>4</w:t>
      </w:r>
      <w:r w:rsidRPr="00CE66A0">
        <w:rPr>
          <w:rFonts w:ascii="Arial Narrow" w:hAnsi="Arial Narrow" w:cs="Arial"/>
          <w:sz w:val="22"/>
          <w:szCs w:val="22"/>
        </w:rPr>
        <w:t xml:space="preserve"> </w:t>
      </w:r>
      <w:r w:rsidR="00890B92" w:rsidRPr="00CE66A0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CE66A0">
        <w:rPr>
          <w:rFonts w:ascii="Arial Narrow" w:hAnsi="Arial Narrow" w:cs="Arial"/>
          <w:sz w:val="22"/>
          <w:szCs w:val="22"/>
        </w:rPr>
        <w:t xml:space="preserve"> </w:t>
      </w:r>
      <w:r w:rsidR="00024533" w:rsidRPr="00CE66A0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CE66A0">
        <w:rPr>
          <w:rFonts w:ascii="Arial Narrow" w:hAnsi="Arial Narrow" w:cs="Arial"/>
          <w:sz w:val="22"/>
          <w:szCs w:val="22"/>
        </w:rPr>
        <w:t xml:space="preserve"> </w:t>
      </w:r>
      <w:r w:rsidR="00890B92" w:rsidRPr="00CE66A0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3942A97C" w14:textId="77777777" w:rsidR="0069085C" w:rsidRPr="00CE66A0" w:rsidRDefault="00024533" w:rsidP="00CE66A0">
      <w:pPr>
        <w:spacing w:before="120" w:after="120"/>
        <w:jc w:val="center"/>
        <w:rPr>
          <w:rFonts w:ascii="Arial Narrow" w:hAnsi="Arial Narrow" w:cs="Arial"/>
        </w:rPr>
      </w:pPr>
      <w:r w:rsidRPr="00CE66A0">
        <w:rPr>
          <w:rFonts w:ascii="Arial Narrow" w:hAnsi="Arial Narrow" w:cs="Arial"/>
          <w:b/>
          <w:sz w:val="22"/>
          <w:szCs w:val="22"/>
        </w:rPr>
        <w:t>55 156.00</w:t>
      </w:r>
      <w:r w:rsidR="00890B92" w:rsidRPr="00CE66A0">
        <w:rPr>
          <w:rFonts w:ascii="Arial Narrow" w:hAnsi="Arial Narrow" w:cs="Arial"/>
          <w:sz w:val="22"/>
          <w:szCs w:val="22"/>
        </w:rPr>
        <w:t xml:space="preserve"> zł brutto.</w:t>
      </w:r>
    </w:p>
    <w:p w14:paraId="4D6CC5CD" w14:textId="77777777" w:rsidR="00890B92" w:rsidRPr="00CE66A0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60ED2C74" w14:textId="77777777" w:rsidR="00890B92" w:rsidRPr="00CE66A0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05CF35F6" w14:textId="77777777" w:rsidR="00890B92" w:rsidRPr="00CE66A0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7955CD58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E66A0">
        <w:rPr>
          <w:rFonts w:ascii="Arial Narrow" w:hAnsi="Arial Narrow" w:cs="Arial"/>
          <w:i/>
          <w:sz w:val="22"/>
          <w:szCs w:val="22"/>
        </w:rPr>
        <w:t>Zamawiający</w:t>
      </w:r>
    </w:p>
    <w:p w14:paraId="7C5D4765" w14:textId="77777777" w:rsidR="00CE66A0" w:rsidRPr="00CE66A0" w:rsidRDefault="00CE66A0" w:rsidP="00CE66A0"/>
    <w:p w14:paraId="1B74BCD0" w14:textId="77777777" w:rsidR="00CE66A0" w:rsidRPr="00CE66A0" w:rsidRDefault="00CE66A0" w:rsidP="00CE66A0"/>
    <w:p w14:paraId="01CAAAEF" w14:textId="77777777" w:rsidR="00CE66A0" w:rsidRPr="00CE66A0" w:rsidRDefault="00CE66A0" w:rsidP="00CE66A0"/>
    <w:p w14:paraId="0C9E6D67" w14:textId="77777777" w:rsidR="00CE66A0" w:rsidRPr="00CE66A0" w:rsidRDefault="00CE66A0" w:rsidP="00CE66A0"/>
    <w:p w14:paraId="519B2585" w14:textId="77777777" w:rsidR="00CE66A0" w:rsidRPr="00CE66A0" w:rsidRDefault="00CE66A0" w:rsidP="00CE66A0"/>
    <w:p w14:paraId="0D9E3041" w14:textId="77777777" w:rsidR="00CE66A0" w:rsidRPr="00CE66A0" w:rsidRDefault="00CE66A0" w:rsidP="00CE66A0"/>
    <w:p w14:paraId="14FF5A3C" w14:textId="77777777" w:rsidR="00CE66A0" w:rsidRPr="00CE66A0" w:rsidRDefault="00CE66A0" w:rsidP="00CE66A0"/>
    <w:p w14:paraId="50CF95E1" w14:textId="77777777" w:rsidR="00CE66A0" w:rsidRPr="00CE66A0" w:rsidRDefault="00CE66A0" w:rsidP="00CE66A0"/>
    <w:p w14:paraId="441AA33B" w14:textId="77777777" w:rsidR="00CE66A0" w:rsidRPr="00CE66A0" w:rsidRDefault="00CE66A0" w:rsidP="00CE66A0"/>
    <w:p w14:paraId="69886239" w14:textId="77777777" w:rsidR="00CE66A0" w:rsidRPr="00CE66A0" w:rsidRDefault="00CE66A0" w:rsidP="00CE66A0"/>
    <w:p w14:paraId="4A7B8387" w14:textId="77777777" w:rsidR="00CE66A0" w:rsidRPr="00CE66A0" w:rsidRDefault="00CE66A0" w:rsidP="00CE66A0"/>
    <w:p w14:paraId="49E3EBDB" w14:textId="77777777" w:rsidR="00CE66A0" w:rsidRPr="00CE66A0" w:rsidRDefault="00CE66A0" w:rsidP="00CE66A0"/>
    <w:p w14:paraId="5F70BDC2" w14:textId="77777777" w:rsidR="00CE66A0" w:rsidRPr="00CE66A0" w:rsidRDefault="00CE66A0" w:rsidP="00CE66A0"/>
    <w:p w14:paraId="65489DF8" w14:textId="77777777" w:rsidR="00CE66A0" w:rsidRPr="00CE66A0" w:rsidRDefault="00CE66A0" w:rsidP="00CE66A0"/>
    <w:p w14:paraId="2FD67D30" w14:textId="77777777" w:rsidR="00CE66A0" w:rsidRPr="00CE66A0" w:rsidRDefault="00CE66A0" w:rsidP="00CE66A0"/>
    <w:p w14:paraId="152616D3" w14:textId="77777777" w:rsidR="00CE66A0" w:rsidRPr="00CE66A0" w:rsidRDefault="00CE66A0" w:rsidP="00CE66A0"/>
    <w:p w14:paraId="33A1DAF6" w14:textId="77777777" w:rsidR="00CE66A0" w:rsidRPr="00CE66A0" w:rsidRDefault="00CE66A0" w:rsidP="00CE66A0"/>
    <w:p w14:paraId="084C4AD9" w14:textId="77777777" w:rsidR="00CE66A0" w:rsidRPr="00CE66A0" w:rsidRDefault="00CE66A0" w:rsidP="00CE66A0"/>
    <w:p w14:paraId="3D529AE4" w14:textId="77777777" w:rsidR="00CE66A0" w:rsidRPr="00CE66A0" w:rsidRDefault="00CE66A0" w:rsidP="00CE66A0"/>
    <w:p w14:paraId="7A0CF612" w14:textId="77777777" w:rsidR="00CE66A0" w:rsidRDefault="00CE66A0" w:rsidP="00CE66A0">
      <w:pPr>
        <w:rPr>
          <w:rFonts w:ascii="Arial Narrow" w:hAnsi="Arial Narrow" w:cs="Arial"/>
          <w:i/>
          <w:sz w:val="22"/>
          <w:szCs w:val="22"/>
        </w:rPr>
      </w:pPr>
    </w:p>
    <w:p w14:paraId="32D7E8FF" w14:textId="4A4FDA48" w:rsidR="00CE66A0" w:rsidRDefault="00CE66A0" w:rsidP="00CE66A0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687F9F38" w14:textId="335776CD" w:rsidR="00CE66A0" w:rsidRDefault="00CE66A0" w:rsidP="00CE66A0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5B5FF5E2" w14:textId="4566224C" w:rsidR="00CE66A0" w:rsidRDefault="00CE66A0" w:rsidP="00CE66A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A23615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4CC3B9C7" w14:textId="3677BC3D" w:rsidR="00CE66A0" w:rsidRPr="00CE66A0" w:rsidRDefault="00CE66A0" w:rsidP="00CE66A0">
      <w:pPr>
        <w:rPr>
          <w:rFonts w:ascii="Arial Narrow" w:hAnsi="Arial Narrow"/>
        </w:rPr>
      </w:pPr>
      <w:r>
        <w:rPr>
          <w:rFonts w:ascii="Arial Narrow" w:hAnsi="Arial Narrow"/>
        </w:rPr>
        <w:t>Data: 2025-10-28</w:t>
      </w:r>
    </w:p>
    <w:sectPr w:rsidR="00CE66A0" w:rsidRPr="00CE66A0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46230" w14:textId="77777777" w:rsidR="003C4564" w:rsidRDefault="003C4564">
      <w:r>
        <w:separator/>
      </w:r>
    </w:p>
  </w:endnote>
  <w:endnote w:type="continuationSeparator" w:id="0">
    <w:p w14:paraId="05B556F3" w14:textId="77777777" w:rsidR="003C4564" w:rsidRDefault="003C4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AB4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8855D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232D9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8C5696D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7465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F1B020" w14:textId="77777777" w:rsidR="009F189D" w:rsidRDefault="009F189D">
    <w:pPr>
      <w:pStyle w:val="Stopka"/>
      <w:tabs>
        <w:tab w:val="clear" w:pos="4536"/>
      </w:tabs>
      <w:jc w:val="center"/>
    </w:pPr>
  </w:p>
  <w:p w14:paraId="38FE8A8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FC1CA" w14:textId="77777777" w:rsidR="003C4564" w:rsidRDefault="003C4564">
      <w:r>
        <w:separator/>
      </w:r>
    </w:p>
  </w:footnote>
  <w:footnote w:type="continuationSeparator" w:id="0">
    <w:p w14:paraId="0CE288D4" w14:textId="77777777" w:rsidR="003C4564" w:rsidRDefault="003C45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D8652" w14:textId="77777777" w:rsidR="00024533" w:rsidRDefault="000245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17882" w14:textId="77777777" w:rsidR="00024533" w:rsidRDefault="000245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55B83" w14:textId="77777777" w:rsidR="00024533" w:rsidRDefault="000245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4564"/>
    <w:rsid w:val="00007727"/>
    <w:rsid w:val="00017720"/>
    <w:rsid w:val="00024533"/>
    <w:rsid w:val="00035488"/>
    <w:rsid w:val="000D7F25"/>
    <w:rsid w:val="000E00E5"/>
    <w:rsid w:val="00173B20"/>
    <w:rsid w:val="001C69FF"/>
    <w:rsid w:val="0023318D"/>
    <w:rsid w:val="00382A4A"/>
    <w:rsid w:val="003C4564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E66A0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AA8E19"/>
  <w15:chartTrackingRefBased/>
  <w15:docId w15:val="{0D57A9AE-1005-4749-98AF-E5EF11BA3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CE66A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66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2025-10-28T07:13:00Z</dcterms:created>
  <dcterms:modified xsi:type="dcterms:W3CDTF">2025-10-28T07:14:00Z</dcterms:modified>
</cp:coreProperties>
</file>