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B86382" w14:textId="332D062E" w:rsidR="009432A1" w:rsidRPr="00503F1A" w:rsidRDefault="00D23F74" w:rsidP="00503F1A">
      <w:pPr>
        <w:rPr>
          <w:rFonts w:ascii="Arial Narrow" w:hAnsi="Arial Narrow" w:cs="Arial"/>
          <w:sz w:val="22"/>
          <w:szCs w:val="22"/>
        </w:rPr>
      </w:pPr>
      <w:r w:rsidRPr="00503F1A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503F1A">
        <w:rPr>
          <w:rFonts w:ascii="Arial Narrow" w:hAnsi="Arial Narrow" w:cs="Arial"/>
          <w:b/>
          <w:bCs/>
          <w:sz w:val="22"/>
          <w:szCs w:val="22"/>
        </w:rPr>
        <w:tab/>
      </w:r>
      <w:r w:rsidR="00503F1A">
        <w:rPr>
          <w:rFonts w:ascii="Arial Narrow" w:hAnsi="Arial Narrow" w:cs="Arial"/>
          <w:b/>
          <w:bCs/>
          <w:sz w:val="22"/>
          <w:szCs w:val="22"/>
        </w:rPr>
        <w:tab/>
      </w:r>
      <w:r w:rsidR="00503F1A">
        <w:rPr>
          <w:rFonts w:ascii="Arial Narrow" w:hAnsi="Arial Narrow" w:cs="Arial"/>
          <w:b/>
          <w:bCs/>
          <w:sz w:val="22"/>
          <w:szCs w:val="22"/>
        </w:rPr>
        <w:tab/>
      </w:r>
      <w:r w:rsidR="00503F1A">
        <w:rPr>
          <w:rFonts w:ascii="Arial Narrow" w:hAnsi="Arial Narrow" w:cs="Arial"/>
          <w:b/>
          <w:bCs/>
          <w:sz w:val="22"/>
          <w:szCs w:val="22"/>
        </w:rPr>
        <w:tab/>
      </w:r>
      <w:r w:rsidR="00503F1A">
        <w:rPr>
          <w:rFonts w:ascii="Arial Narrow" w:hAnsi="Arial Narrow" w:cs="Arial"/>
          <w:b/>
          <w:bCs/>
          <w:sz w:val="22"/>
          <w:szCs w:val="22"/>
        </w:rPr>
        <w:tab/>
      </w:r>
      <w:r w:rsidR="00503F1A">
        <w:rPr>
          <w:rFonts w:ascii="Arial Narrow" w:hAnsi="Arial Narrow" w:cs="Arial"/>
          <w:b/>
          <w:bCs/>
          <w:sz w:val="22"/>
          <w:szCs w:val="22"/>
        </w:rPr>
        <w:tab/>
      </w:r>
      <w:r w:rsidR="00503F1A">
        <w:rPr>
          <w:rFonts w:ascii="Arial Narrow" w:hAnsi="Arial Narrow" w:cs="Arial"/>
          <w:b/>
          <w:bCs/>
          <w:sz w:val="22"/>
          <w:szCs w:val="22"/>
        </w:rPr>
        <w:tab/>
      </w:r>
      <w:r w:rsidR="00503F1A" w:rsidRPr="00503F1A">
        <w:rPr>
          <w:rFonts w:ascii="Arial Narrow" w:hAnsi="Arial Narrow" w:cs="Arial"/>
          <w:sz w:val="22"/>
          <w:szCs w:val="22"/>
        </w:rPr>
        <w:t xml:space="preserve"> Bydgoszcz dnia: 2025-10-28</w:t>
      </w:r>
    </w:p>
    <w:p w14:paraId="13CE440D" w14:textId="77777777" w:rsidR="009432A1" w:rsidRPr="00503F1A" w:rsidRDefault="00D23F74" w:rsidP="00503F1A">
      <w:pPr>
        <w:rPr>
          <w:rFonts w:ascii="Arial Narrow" w:hAnsi="Arial Narrow" w:cs="Arial"/>
          <w:sz w:val="22"/>
          <w:szCs w:val="22"/>
        </w:rPr>
      </w:pPr>
      <w:r w:rsidRPr="00503F1A">
        <w:rPr>
          <w:rFonts w:ascii="Arial Narrow" w:hAnsi="Arial Narrow" w:cs="Arial"/>
          <w:sz w:val="22"/>
          <w:szCs w:val="22"/>
        </w:rPr>
        <w:t>Powstańców Warszawy</w:t>
      </w:r>
      <w:r w:rsidR="009432A1" w:rsidRPr="00503F1A">
        <w:rPr>
          <w:rFonts w:ascii="Arial Narrow" w:hAnsi="Arial Narrow" w:cs="Arial"/>
          <w:sz w:val="22"/>
          <w:szCs w:val="22"/>
        </w:rPr>
        <w:t xml:space="preserve"> </w:t>
      </w:r>
      <w:r w:rsidRPr="00503F1A">
        <w:rPr>
          <w:rFonts w:ascii="Arial Narrow" w:hAnsi="Arial Narrow" w:cs="Arial"/>
          <w:sz w:val="22"/>
          <w:szCs w:val="22"/>
        </w:rPr>
        <w:t>5</w:t>
      </w:r>
    </w:p>
    <w:p w14:paraId="6B1567AF" w14:textId="77777777" w:rsidR="009432A1" w:rsidRPr="00503F1A" w:rsidRDefault="00D23F74" w:rsidP="00503F1A">
      <w:pPr>
        <w:rPr>
          <w:rFonts w:ascii="Arial Narrow" w:hAnsi="Arial Narrow" w:cs="Arial"/>
          <w:sz w:val="22"/>
          <w:szCs w:val="22"/>
        </w:rPr>
      </w:pPr>
      <w:r w:rsidRPr="00503F1A">
        <w:rPr>
          <w:rFonts w:ascii="Arial Narrow" w:hAnsi="Arial Narrow" w:cs="Arial"/>
          <w:sz w:val="22"/>
          <w:szCs w:val="22"/>
        </w:rPr>
        <w:t>85-681</w:t>
      </w:r>
      <w:r w:rsidR="009432A1" w:rsidRPr="00503F1A">
        <w:rPr>
          <w:rFonts w:ascii="Arial Narrow" w:hAnsi="Arial Narrow" w:cs="Arial"/>
          <w:sz w:val="22"/>
          <w:szCs w:val="22"/>
        </w:rPr>
        <w:t xml:space="preserve"> </w:t>
      </w:r>
      <w:r w:rsidRPr="00503F1A">
        <w:rPr>
          <w:rFonts w:ascii="Arial Narrow" w:hAnsi="Arial Narrow" w:cs="Arial"/>
          <w:sz w:val="22"/>
          <w:szCs w:val="22"/>
        </w:rPr>
        <w:t>Bydgoszcz</w:t>
      </w:r>
    </w:p>
    <w:p w14:paraId="01BF7A64" w14:textId="5A1E2C69" w:rsidR="009432A1" w:rsidRPr="00503F1A" w:rsidRDefault="009432A1" w:rsidP="009432A1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503F1A" w14:paraId="5E87ACC9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9C6FAD6" w14:textId="77777777" w:rsidR="009432A1" w:rsidRPr="00503F1A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503F1A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5191B989" w14:textId="77777777" w:rsidR="009432A1" w:rsidRPr="00503F1A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503F1A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15FC8A11" w14:textId="77777777" w:rsidR="00A80738" w:rsidRPr="00503F1A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503F1A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144968FF" w14:textId="77777777" w:rsidR="009432A1" w:rsidRPr="00503F1A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503F1A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503F1A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503F1A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503F1A" w14:paraId="23C24FBC" w14:textId="77777777" w:rsidTr="00A652DF">
        <w:tc>
          <w:tcPr>
            <w:tcW w:w="2269" w:type="dxa"/>
          </w:tcPr>
          <w:p w14:paraId="5F4DC8AA" w14:textId="77777777" w:rsidR="009432A1" w:rsidRPr="00503F1A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03F1A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46180D48" w14:textId="77777777" w:rsidR="009432A1" w:rsidRPr="00503F1A" w:rsidRDefault="00D23F74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03F1A">
              <w:rPr>
                <w:rFonts w:ascii="Arial Narrow" w:hAnsi="Arial Narrow" w:cs="Arial"/>
                <w:bCs/>
                <w:sz w:val="22"/>
                <w:szCs w:val="22"/>
              </w:rPr>
              <w:t>Dostawy sukcesywne zestawów do wspomagania pracy lewej komory serca u pacjentów podczas zabiegów PCI wysokiego ryzyka na okres 12 miesięcy</w:t>
            </w:r>
            <w:r w:rsidR="009432A1" w:rsidRPr="00503F1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D23F74" w:rsidRPr="00503F1A" w14:paraId="3409D0B1" w14:textId="77777777" w:rsidTr="004644CD">
        <w:tc>
          <w:tcPr>
            <w:tcW w:w="2269" w:type="dxa"/>
          </w:tcPr>
          <w:p w14:paraId="7079AB32" w14:textId="77777777" w:rsidR="00D23F74" w:rsidRPr="00503F1A" w:rsidRDefault="00D23F74" w:rsidP="004644C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03F1A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06A99D72" w14:textId="77777777" w:rsidR="00D23F74" w:rsidRPr="00503F1A" w:rsidRDefault="00D23F74" w:rsidP="004644C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03F1A">
              <w:rPr>
                <w:rFonts w:ascii="Arial Narrow" w:hAnsi="Arial Narrow" w:cs="Arial"/>
                <w:bCs/>
                <w:sz w:val="22"/>
                <w:szCs w:val="22"/>
              </w:rPr>
              <w:t>118/2025</w:t>
            </w:r>
          </w:p>
        </w:tc>
      </w:tr>
    </w:tbl>
    <w:p w14:paraId="7797EB91" w14:textId="77777777" w:rsidR="00890B92" w:rsidRPr="00503F1A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503F1A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503F1A">
        <w:rPr>
          <w:rFonts w:ascii="Arial Narrow" w:hAnsi="Arial Narrow" w:cs="Arial"/>
          <w:sz w:val="22"/>
          <w:szCs w:val="22"/>
        </w:rPr>
        <w:t>22</w:t>
      </w:r>
      <w:r w:rsidR="0043158A" w:rsidRPr="00503F1A">
        <w:rPr>
          <w:rFonts w:ascii="Arial Narrow" w:hAnsi="Arial Narrow" w:cs="Arial"/>
          <w:sz w:val="22"/>
          <w:szCs w:val="22"/>
        </w:rPr>
        <w:t>2</w:t>
      </w:r>
      <w:r w:rsidRPr="00503F1A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503F1A">
        <w:rPr>
          <w:rFonts w:ascii="Arial Narrow" w:hAnsi="Arial Narrow" w:cs="Arial"/>
          <w:sz w:val="22"/>
          <w:szCs w:val="22"/>
        </w:rPr>
        <w:t>4</w:t>
      </w:r>
      <w:r w:rsidRPr="00503F1A">
        <w:rPr>
          <w:rFonts w:ascii="Arial Narrow" w:hAnsi="Arial Narrow" w:cs="Arial"/>
          <w:sz w:val="22"/>
          <w:szCs w:val="22"/>
        </w:rPr>
        <w:t xml:space="preserve"> </w:t>
      </w:r>
      <w:r w:rsidR="00890B92" w:rsidRPr="00503F1A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503F1A">
        <w:rPr>
          <w:rFonts w:ascii="Arial Narrow" w:hAnsi="Arial Narrow" w:cs="Arial"/>
          <w:sz w:val="22"/>
          <w:szCs w:val="22"/>
        </w:rPr>
        <w:t xml:space="preserve"> </w:t>
      </w:r>
      <w:r w:rsidR="00D23F74" w:rsidRPr="00503F1A">
        <w:rPr>
          <w:rFonts w:ascii="Arial Narrow" w:hAnsi="Arial Narrow" w:cs="Arial"/>
          <w:sz w:val="22"/>
          <w:szCs w:val="22"/>
        </w:rPr>
        <w:t>(t.j. Dz. U. z 2024 poz. 1320)</w:t>
      </w:r>
      <w:r w:rsidR="00490DC0" w:rsidRPr="00503F1A">
        <w:rPr>
          <w:rFonts w:ascii="Arial Narrow" w:hAnsi="Arial Narrow" w:cs="Arial"/>
          <w:sz w:val="22"/>
          <w:szCs w:val="22"/>
        </w:rPr>
        <w:t xml:space="preserve"> </w:t>
      </w:r>
      <w:r w:rsidR="00890B92" w:rsidRPr="00503F1A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14:paraId="1A350EA4" w14:textId="77777777" w:rsidR="0069085C" w:rsidRPr="00503F1A" w:rsidRDefault="00D23F74" w:rsidP="00503F1A">
      <w:pPr>
        <w:spacing w:before="120" w:after="120"/>
        <w:jc w:val="center"/>
        <w:rPr>
          <w:rFonts w:ascii="Arial Narrow" w:hAnsi="Arial Narrow" w:cs="Arial"/>
        </w:rPr>
      </w:pPr>
      <w:r w:rsidRPr="00503F1A">
        <w:rPr>
          <w:rFonts w:ascii="Arial Narrow" w:hAnsi="Arial Narrow" w:cs="Arial"/>
          <w:b/>
          <w:sz w:val="22"/>
          <w:szCs w:val="22"/>
        </w:rPr>
        <w:t>997 920.00</w:t>
      </w:r>
      <w:r w:rsidR="00890B92" w:rsidRPr="00503F1A">
        <w:rPr>
          <w:rFonts w:ascii="Arial Narrow" w:hAnsi="Arial Narrow" w:cs="Arial"/>
          <w:sz w:val="22"/>
          <w:szCs w:val="22"/>
        </w:rPr>
        <w:t xml:space="preserve"> zł brutto.</w:t>
      </w:r>
    </w:p>
    <w:p w14:paraId="007F71E3" w14:textId="77777777" w:rsidR="00890B92" w:rsidRPr="00503F1A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3440CFCE" w14:textId="77777777" w:rsidR="00890B92" w:rsidRPr="00503F1A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3570F079" w14:textId="77777777" w:rsidR="00890B92" w:rsidRPr="00503F1A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48C620BE" w14:textId="77777777"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503F1A">
        <w:rPr>
          <w:rFonts w:ascii="Arial Narrow" w:hAnsi="Arial Narrow" w:cs="Arial"/>
          <w:i/>
          <w:sz w:val="22"/>
          <w:szCs w:val="22"/>
        </w:rPr>
        <w:t>Zamawiający</w:t>
      </w:r>
    </w:p>
    <w:p w14:paraId="6EE76516" w14:textId="77777777" w:rsidR="0053103C" w:rsidRPr="0053103C" w:rsidRDefault="0053103C" w:rsidP="0053103C"/>
    <w:p w14:paraId="1ACD0F6F" w14:textId="77777777" w:rsidR="0053103C" w:rsidRPr="0053103C" w:rsidRDefault="0053103C" w:rsidP="0053103C"/>
    <w:p w14:paraId="72D52BFE" w14:textId="77777777" w:rsidR="0053103C" w:rsidRPr="0053103C" w:rsidRDefault="0053103C" w:rsidP="0053103C"/>
    <w:p w14:paraId="2C21BB6C" w14:textId="77777777" w:rsidR="0053103C" w:rsidRPr="0053103C" w:rsidRDefault="0053103C" w:rsidP="0053103C"/>
    <w:p w14:paraId="53ED600F" w14:textId="77777777" w:rsidR="0053103C" w:rsidRPr="0053103C" w:rsidRDefault="0053103C" w:rsidP="0053103C"/>
    <w:p w14:paraId="754D7DBD" w14:textId="77777777" w:rsidR="0053103C" w:rsidRPr="0053103C" w:rsidRDefault="0053103C" w:rsidP="0053103C"/>
    <w:p w14:paraId="2AF8FC01" w14:textId="77777777" w:rsidR="0053103C" w:rsidRPr="0053103C" w:rsidRDefault="0053103C" w:rsidP="0053103C"/>
    <w:p w14:paraId="6BEDCB63" w14:textId="77777777" w:rsidR="0053103C" w:rsidRPr="0053103C" w:rsidRDefault="0053103C" w:rsidP="0053103C"/>
    <w:p w14:paraId="52F578ED" w14:textId="77777777" w:rsidR="0053103C" w:rsidRPr="0053103C" w:rsidRDefault="0053103C" w:rsidP="0053103C"/>
    <w:p w14:paraId="11F73AEB" w14:textId="77777777" w:rsidR="0053103C" w:rsidRPr="0053103C" w:rsidRDefault="0053103C" w:rsidP="0053103C"/>
    <w:p w14:paraId="7F3742E3" w14:textId="77777777" w:rsidR="0053103C" w:rsidRPr="0053103C" w:rsidRDefault="0053103C" w:rsidP="0053103C"/>
    <w:p w14:paraId="63B8C361" w14:textId="77777777" w:rsidR="0053103C" w:rsidRPr="0053103C" w:rsidRDefault="0053103C" w:rsidP="0053103C"/>
    <w:p w14:paraId="374C70F6" w14:textId="77777777" w:rsidR="0053103C" w:rsidRPr="0053103C" w:rsidRDefault="0053103C" w:rsidP="0053103C"/>
    <w:p w14:paraId="47558A2D" w14:textId="77777777" w:rsidR="0053103C" w:rsidRPr="0053103C" w:rsidRDefault="0053103C" w:rsidP="0053103C"/>
    <w:p w14:paraId="7812BD83" w14:textId="77777777" w:rsidR="0053103C" w:rsidRPr="0053103C" w:rsidRDefault="0053103C" w:rsidP="0053103C"/>
    <w:p w14:paraId="6D00015B" w14:textId="77777777" w:rsidR="0053103C" w:rsidRPr="0053103C" w:rsidRDefault="0053103C" w:rsidP="0053103C"/>
    <w:p w14:paraId="3A66AD9A" w14:textId="77777777" w:rsidR="0053103C" w:rsidRDefault="0053103C" w:rsidP="0053103C">
      <w:pPr>
        <w:rPr>
          <w:rFonts w:ascii="Arial Narrow" w:hAnsi="Arial Narrow" w:cs="Arial"/>
          <w:i/>
          <w:sz w:val="22"/>
          <w:szCs w:val="22"/>
        </w:rPr>
      </w:pPr>
    </w:p>
    <w:p w14:paraId="077AC1AB" w14:textId="77777777" w:rsidR="0053103C" w:rsidRDefault="0053103C" w:rsidP="0053103C">
      <w:pPr>
        <w:rPr>
          <w:rFonts w:ascii="Arial Narrow" w:hAnsi="Arial Narrow" w:cs="Arial"/>
          <w:i/>
          <w:sz w:val="22"/>
          <w:szCs w:val="22"/>
        </w:rPr>
      </w:pPr>
    </w:p>
    <w:p w14:paraId="4BA7BB7C" w14:textId="77777777" w:rsidR="0053103C" w:rsidRDefault="0053103C" w:rsidP="0053103C">
      <w:pPr>
        <w:rPr>
          <w:rFonts w:ascii="Arial Narrow" w:hAnsi="Arial Narrow" w:cs="Arial"/>
          <w:i/>
          <w:sz w:val="22"/>
          <w:szCs w:val="22"/>
        </w:rPr>
      </w:pPr>
    </w:p>
    <w:p w14:paraId="7CD05DE3" w14:textId="77777777" w:rsidR="0053103C" w:rsidRDefault="0053103C" w:rsidP="0053103C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60AEB623" w14:textId="77777777" w:rsidR="0053103C" w:rsidRDefault="0053103C" w:rsidP="0053103C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strona WWW Zamawiającego; platforma e-propublico.pl;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B5</w:t>
      </w:r>
    </w:p>
    <w:p w14:paraId="298E537A" w14:textId="77777777" w:rsidR="0053103C" w:rsidRDefault="0053103C" w:rsidP="0053103C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A23615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14:paraId="29E3F0DD" w14:textId="677CA973" w:rsidR="0053103C" w:rsidRPr="0053103C" w:rsidRDefault="0053103C" w:rsidP="0053103C">
      <w:pPr>
        <w:rPr>
          <w:rFonts w:ascii="Arial Narrow" w:hAnsi="Arial Narrow"/>
        </w:rPr>
      </w:pPr>
      <w:r>
        <w:rPr>
          <w:rFonts w:ascii="Arial Narrow" w:hAnsi="Arial Narrow"/>
        </w:rPr>
        <w:t>Data: 2025-10-28</w:t>
      </w:r>
    </w:p>
    <w:sectPr w:rsidR="0053103C" w:rsidRPr="0053103C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948AD5" w14:textId="77777777" w:rsidR="00FC13F6" w:rsidRDefault="00FC13F6">
      <w:r>
        <w:separator/>
      </w:r>
    </w:p>
  </w:endnote>
  <w:endnote w:type="continuationSeparator" w:id="0">
    <w:p w14:paraId="721EB53F" w14:textId="77777777" w:rsidR="00FC13F6" w:rsidRDefault="00FC13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5E50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8F1E3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AEC5E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0DA8E52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8295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F6C48C" w14:textId="77777777" w:rsidR="009F189D" w:rsidRDefault="009F189D">
    <w:pPr>
      <w:pStyle w:val="Stopka"/>
      <w:tabs>
        <w:tab w:val="clear" w:pos="4536"/>
      </w:tabs>
      <w:jc w:val="center"/>
    </w:pPr>
  </w:p>
  <w:p w14:paraId="77DF15CF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440E46" w14:textId="77777777" w:rsidR="00FC13F6" w:rsidRDefault="00FC13F6">
      <w:r>
        <w:separator/>
      </w:r>
    </w:p>
  </w:footnote>
  <w:footnote w:type="continuationSeparator" w:id="0">
    <w:p w14:paraId="0D68D46C" w14:textId="77777777" w:rsidR="00FC13F6" w:rsidRDefault="00FC13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40226" w14:textId="77777777" w:rsidR="00D23F74" w:rsidRDefault="00D23F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EEC56" w14:textId="77777777" w:rsidR="00D23F74" w:rsidRDefault="00D23F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692D2" w14:textId="77777777" w:rsidR="00D23F74" w:rsidRDefault="00D23F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13F6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03F1A"/>
    <w:rsid w:val="00524583"/>
    <w:rsid w:val="0053103C"/>
    <w:rsid w:val="0069085C"/>
    <w:rsid w:val="007B2916"/>
    <w:rsid w:val="00843263"/>
    <w:rsid w:val="00861E75"/>
    <w:rsid w:val="00890B92"/>
    <w:rsid w:val="009432A1"/>
    <w:rsid w:val="009D19BD"/>
    <w:rsid w:val="009F189D"/>
    <w:rsid w:val="00A04265"/>
    <w:rsid w:val="00A652DF"/>
    <w:rsid w:val="00A80738"/>
    <w:rsid w:val="00B426D2"/>
    <w:rsid w:val="00C236D3"/>
    <w:rsid w:val="00C659E2"/>
    <w:rsid w:val="00CB0802"/>
    <w:rsid w:val="00D23F74"/>
    <w:rsid w:val="00D7128F"/>
    <w:rsid w:val="00EA3476"/>
    <w:rsid w:val="00F95C33"/>
    <w:rsid w:val="00FC13F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7B841F"/>
  <w15:chartTrackingRefBased/>
  <w15:docId w15:val="{7B8F477E-FB89-4E92-AB1D-67FB999BB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rsid w:val="0053103C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116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2025-10-28T07:19:00Z</dcterms:created>
  <dcterms:modified xsi:type="dcterms:W3CDTF">2025-10-28T07:20:00Z</dcterms:modified>
</cp:coreProperties>
</file>