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ADFE5" w14:textId="410A5907" w:rsidR="00CF7835" w:rsidRPr="00DA06CB" w:rsidRDefault="00225AAA" w:rsidP="00DA06CB">
      <w:pPr>
        <w:rPr>
          <w:rFonts w:ascii="Arial Narrow" w:hAnsi="Arial Narrow" w:cs="Arial"/>
          <w:sz w:val="22"/>
          <w:szCs w:val="22"/>
        </w:rPr>
      </w:pPr>
      <w:r w:rsidRPr="00DA06C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A06CB" w:rsidRPr="00DA06CB">
        <w:rPr>
          <w:rFonts w:ascii="Arial Narrow" w:hAnsi="Arial Narrow" w:cs="Arial"/>
          <w:sz w:val="22"/>
          <w:szCs w:val="22"/>
        </w:rPr>
        <w:t xml:space="preserve"> </w:t>
      </w:r>
      <w:r w:rsidR="00DA06CB">
        <w:rPr>
          <w:rFonts w:ascii="Arial Narrow" w:hAnsi="Arial Narrow" w:cs="Arial"/>
          <w:sz w:val="22"/>
          <w:szCs w:val="22"/>
        </w:rPr>
        <w:tab/>
      </w:r>
      <w:r w:rsidR="00DA06CB">
        <w:rPr>
          <w:rFonts w:ascii="Arial Narrow" w:hAnsi="Arial Narrow" w:cs="Arial"/>
          <w:sz w:val="22"/>
          <w:szCs w:val="22"/>
        </w:rPr>
        <w:tab/>
      </w:r>
      <w:r w:rsidR="00DA06CB">
        <w:rPr>
          <w:rFonts w:ascii="Arial Narrow" w:hAnsi="Arial Narrow" w:cs="Arial"/>
          <w:sz w:val="22"/>
          <w:szCs w:val="22"/>
        </w:rPr>
        <w:tab/>
      </w:r>
      <w:r w:rsidR="00DA06CB">
        <w:rPr>
          <w:rFonts w:ascii="Arial Narrow" w:hAnsi="Arial Narrow" w:cs="Arial"/>
          <w:sz w:val="22"/>
          <w:szCs w:val="22"/>
        </w:rPr>
        <w:tab/>
      </w:r>
      <w:r w:rsidR="00DA06CB">
        <w:rPr>
          <w:rFonts w:ascii="Arial Narrow" w:hAnsi="Arial Narrow" w:cs="Arial"/>
          <w:sz w:val="22"/>
          <w:szCs w:val="22"/>
        </w:rPr>
        <w:tab/>
      </w:r>
      <w:r w:rsidR="00DA06CB">
        <w:rPr>
          <w:rFonts w:ascii="Arial Narrow" w:hAnsi="Arial Narrow" w:cs="Arial"/>
          <w:sz w:val="22"/>
          <w:szCs w:val="22"/>
        </w:rPr>
        <w:tab/>
      </w:r>
      <w:r w:rsidR="00DA06CB" w:rsidRPr="00DA06CB">
        <w:rPr>
          <w:rFonts w:ascii="Arial Narrow" w:hAnsi="Arial Narrow" w:cs="Arial"/>
          <w:sz w:val="22"/>
          <w:szCs w:val="22"/>
        </w:rPr>
        <w:t>Bydgoszcz dnia: 2025-10-28</w:t>
      </w:r>
    </w:p>
    <w:p w14:paraId="057C457D" w14:textId="77777777" w:rsidR="00CF7835" w:rsidRPr="00DA06CB" w:rsidRDefault="00225AAA" w:rsidP="00DA06CB">
      <w:pPr>
        <w:rPr>
          <w:rFonts w:ascii="Arial Narrow" w:hAnsi="Arial Narrow" w:cs="Arial"/>
          <w:sz w:val="22"/>
          <w:szCs w:val="22"/>
        </w:rPr>
      </w:pPr>
      <w:r w:rsidRPr="00DA06CB">
        <w:rPr>
          <w:rFonts w:ascii="Arial Narrow" w:hAnsi="Arial Narrow" w:cs="Arial"/>
          <w:sz w:val="22"/>
          <w:szCs w:val="22"/>
        </w:rPr>
        <w:t>Powstańców Warszawy</w:t>
      </w:r>
      <w:r w:rsidR="00CF7835" w:rsidRPr="00DA06CB">
        <w:rPr>
          <w:rFonts w:ascii="Arial Narrow" w:hAnsi="Arial Narrow" w:cs="Arial"/>
          <w:sz w:val="22"/>
          <w:szCs w:val="22"/>
        </w:rPr>
        <w:t xml:space="preserve"> </w:t>
      </w:r>
      <w:r w:rsidRPr="00DA06CB">
        <w:rPr>
          <w:rFonts w:ascii="Arial Narrow" w:hAnsi="Arial Narrow" w:cs="Arial"/>
          <w:sz w:val="22"/>
          <w:szCs w:val="22"/>
        </w:rPr>
        <w:t>5</w:t>
      </w:r>
    </w:p>
    <w:p w14:paraId="0B82721A" w14:textId="77777777" w:rsidR="00CF7835" w:rsidRPr="00DA06CB" w:rsidRDefault="00225AAA" w:rsidP="00DA06CB">
      <w:pPr>
        <w:rPr>
          <w:rFonts w:ascii="Arial Narrow" w:hAnsi="Arial Narrow" w:cs="Arial"/>
          <w:sz w:val="22"/>
          <w:szCs w:val="22"/>
        </w:rPr>
      </w:pPr>
      <w:r w:rsidRPr="00DA06CB">
        <w:rPr>
          <w:rFonts w:ascii="Arial Narrow" w:hAnsi="Arial Narrow" w:cs="Arial"/>
          <w:sz w:val="22"/>
          <w:szCs w:val="22"/>
        </w:rPr>
        <w:t>85-681</w:t>
      </w:r>
      <w:r w:rsidR="00CF7835" w:rsidRPr="00DA06CB">
        <w:rPr>
          <w:rFonts w:ascii="Arial Narrow" w:hAnsi="Arial Narrow" w:cs="Arial"/>
          <w:sz w:val="22"/>
          <w:szCs w:val="22"/>
        </w:rPr>
        <w:t xml:space="preserve"> </w:t>
      </w:r>
      <w:r w:rsidRPr="00DA06CB">
        <w:rPr>
          <w:rFonts w:ascii="Arial Narrow" w:hAnsi="Arial Narrow" w:cs="Arial"/>
          <w:sz w:val="22"/>
          <w:szCs w:val="22"/>
        </w:rPr>
        <w:t>Bydgoszcz</w:t>
      </w:r>
    </w:p>
    <w:p w14:paraId="4E767139" w14:textId="4E48A648" w:rsidR="00CF7835" w:rsidRPr="00DA06CB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DA06CB" w14:paraId="7998402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E26DBA" w14:textId="77777777" w:rsidR="00CF7835" w:rsidRPr="00DA06CB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A06CB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0E0F75F" w14:textId="77777777" w:rsidR="00CF7835" w:rsidRPr="00DA06CB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A06C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17ED925" w14:textId="77777777" w:rsidR="00CF7835" w:rsidRPr="00DA06CB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A06C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A06C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A06C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DA06CB" w14:paraId="7D643771" w14:textId="77777777" w:rsidTr="000C1C6D">
        <w:tc>
          <w:tcPr>
            <w:tcW w:w="2269" w:type="dxa"/>
          </w:tcPr>
          <w:p w14:paraId="6A5D2DEA" w14:textId="77777777" w:rsidR="00CF7835" w:rsidRPr="00DA06C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06C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3B7632B" w14:textId="77777777" w:rsidR="00CF7835" w:rsidRPr="00DA06CB" w:rsidRDefault="00225AA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06CB">
              <w:rPr>
                <w:rFonts w:ascii="Arial Narrow" w:hAnsi="Arial Narrow" w:cs="Arial"/>
                <w:bCs/>
                <w:sz w:val="22"/>
                <w:szCs w:val="22"/>
              </w:rPr>
              <w:t>Dostawy sukcesywne zestawów do wspomagania pracy lewej komory serca u pacjentów podczas zabiegów PCI wysokiego ryzyka na okres 12 miesięcy</w:t>
            </w:r>
            <w:r w:rsidR="00CF7835" w:rsidRPr="00DA06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25AAA" w:rsidRPr="00DA06CB" w14:paraId="078189F9" w14:textId="77777777" w:rsidTr="00C14959">
        <w:tc>
          <w:tcPr>
            <w:tcW w:w="2269" w:type="dxa"/>
          </w:tcPr>
          <w:p w14:paraId="08AFED8E" w14:textId="77777777" w:rsidR="00225AAA" w:rsidRPr="00DA06CB" w:rsidRDefault="00225AAA" w:rsidP="00C149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06C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0390BAB" w14:textId="77777777" w:rsidR="00225AAA" w:rsidRPr="00DA06CB" w:rsidRDefault="00225AAA" w:rsidP="00C149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06CB">
              <w:rPr>
                <w:rFonts w:ascii="Arial Narrow" w:hAnsi="Arial Narrow" w:cs="Arial"/>
                <w:bCs/>
                <w:sz w:val="22"/>
                <w:szCs w:val="22"/>
              </w:rPr>
              <w:t>118/2025</w:t>
            </w:r>
          </w:p>
        </w:tc>
      </w:tr>
    </w:tbl>
    <w:p w14:paraId="0F96C9AF" w14:textId="77777777" w:rsidR="00D665F5" w:rsidRPr="00DA06CB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DA06CB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DA06CB">
        <w:rPr>
          <w:rFonts w:ascii="Arial Narrow" w:hAnsi="Arial Narrow" w:cs="Arial"/>
          <w:sz w:val="22"/>
          <w:szCs w:val="22"/>
        </w:rPr>
        <w:t>2</w:t>
      </w:r>
      <w:r w:rsidRPr="00DA06CB">
        <w:rPr>
          <w:rFonts w:ascii="Arial Narrow" w:hAnsi="Arial Narrow" w:cs="Arial"/>
          <w:sz w:val="22"/>
          <w:szCs w:val="22"/>
        </w:rPr>
        <w:t xml:space="preserve"> ust. 5 </w:t>
      </w:r>
      <w:r w:rsidRPr="00DA06CB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DA06CB">
        <w:rPr>
          <w:rFonts w:ascii="Arial Narrow" w:hAnsi="Arial Narrow" w:cs="Arial"/>
          <w:sz w:val="22"/>
          <w:szCs w:val="22"/>
        </w:rPr>
        <w:t xml:space="preserve"> </w:t>
      </w:r>
      <w:r w:rsidR="00225AAA" w:rsidRPr="00DA06CB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DA06CB">
        <w:rPr>
          <w:rFonts w:ascii="Arial Narrow" w:hAnsi="Arial Narrow" w:cs="Arial"/>
          <w:sz w:val="22"/>
          <w:szCs w:val="22"/>
        </w:rPr>
        <w:t xml:space="preserve"> </w:t>
      </w:r>
      <w:r w:rsidRPr="00DA06CB">
        <w:rPr>
          <w:rFonts w:ascii="Arial Narrow" w:hAnsi="Arial Narrow" w:cs="Arial"/>
          <w:sz w:val="22"/>
          <w:szCs w:val="22"/>
        </w:rPr>
        <w:t>udostępnia</w:t>
      </w:r>
      <w:r w:rsidR="00F95C33" w:rsidRPr="00DA06CB">
        <w:rPr>
          <w:rFonts w:ascii="Arial Narrow" w:hAnsi="Arial Narrow" w:cs="Arial"/>
          <w:sz w:val="22"/>
          <w:szCs w:val="22"/>
        </w:rPr>
        <w:t xml:space="preserve"> </w:t>
      </w:r>
      <w:r w:rsidR="004C7E9B" w:rsidRPr="00DA06CB">
        <w:rPr>
          <w:rFonts w:ascii="Arial Narrow" w:hAnsi="Arial Narrow" w:cs="Arial"/>
          <w:sz w:val="22"/>
          <w:szCs w:val="22"/>
        </w:rPr>
        <w:t>informacj</w:t>
      </w:r>
      <w:r w:rsidR="00577BC6" w:rsidRPr="00DA06CB">
        <w:rPr>
          <w:rFonts w:ascii="Arial Narrow" w:hAnsi="Arial Narrow" w:cs="Arial"/>
          <w:sz w:val="22"/>
          <w:szCs w:val="22"/>
        </w:rPr>
        <w:t>ę</w:t>
      </w:r>
      <w:r w:rsidR="00035488" w:rsidRPr="00DA06C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A06CB">
        <w:rPr>
          <w:rFonts w:ascii="Arial Narrow" w:hAnsi="Arial Narrow" w:cs="Arial"/>
          <w:sz w:val="22"/>
          <w:szCs w:val="22"/>
        </w:rPr>
        <w:t>.</w:t>
      </w:r>
    </w:p>
    <w:p w14:paraId="26C40934" w14:textId="77777777" w:rsidR="00A80738" w:rsidRPr="00DA06CB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A06C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A06CB">
        <w:rPr>
          <w:rFonts w:ascii="Arial Narrow" w:hAnsi="Arial Narrow" w:cs="Arial"/>
          <w:sz w:val="22"/>
          <w:szCs w:val="22"/>
        </w:rPr>
        <w:t xml:space="preserve"> w dniu </w:t>
      </w:r>
      <w:r w:rsidR="00225AAA" w:rsidRPr="00DA06CB">
        <w:rPr>
          <w:rFonts w:ascii="Arial Narrow" w:hAnsi="Arial Narrow" w:cs="Arial"/>
          <w:sz w:val="22"/>
          <w:szCs w:val="22"/>
        </w:rPr>
        <w:t>28/10/2025</w:t>
      </w:r>
      <w:r w:rsidR="00FF4AB1" w:rsidRPr="00DA06CB">
        <w:rPr>
          <w:rFonts w:ascii="Arial Narrow" w:hAnsi="Arial Narrow" w:cs="Arial"/>
          <w:sz w:val="22"/>
          <w:szCs w:val="22"/>
        </w:rPr>
        <w:t xml:space="preserve"> o godz. </w:t>
      </w:r>
      <w:r w:rsidR="00225AAA" w:rsidRPr="00DA06CB">
        <w:rPr>
          <w:rFonts w:ascii="Arial Narrow" w:hAnsi="Arial Narrow" w:cs="Arial"/>
          <w:sz w:val="22"/>
          <w:szCs w:val="22"/>
        </w:rPr>
        <w:t>08:30</w:t>
      </w:r>
      <w:r w:rsidRPr="00DA06C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A06CB" w14:paraId="1CF41B55" w14:textId="77777777" w:rsidTr="00DA06CB">
        <w:tc>
          <w:tcPr>
            <w:tcW w:w="1276" w:type="dxa"/>
            <w:shd w:val="clear" w:color="auto" w:fill="F2F2F2"/>
            <w:vAlign w:val="center"/>
          </w:tcPr>
          <w:p w14:paraId="49A1E66F" w14:textId="77777777" w:rsidR="00D665F5" w:rsidRPr="00DA06CB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06CB">
              <w:rPr>
                <w:rFonts w:ascii="Arial Narrow" w:hAnsi="Arial Narrow" w:cs="Arial"/>
              </w:rPr>
              <w:t>O</w:t>
            </w:r>
            <w:r w:rsidR="00D665F5" w:rsidRPr="00DA06CB">
              <w:rPr>
                <w:rFonts w:ascii="Arial Narrow" w:hAnsi="Arial Narrow" w:cs="Arial"/>
              </w:rPr>
              <w:t>fert</w:t>
            </w:r>
            <w:r w:rsidRPr="00DA06CB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312024B" w14:textId="77777777" w:rsidR="00D665F5" w:rsidRPr="00DA06C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06CB">
              <w:rPr>
                <w:rFonts w:ascii="Arial Narrow" w:hAnsi="Arial Narrow" w:cs="Arial"/>
              </w:rPr>
              <w:t>Nazwa</w:t>
            </w:r>
            <w:r w:rsidR="003F57CD" w:rsidRPr="00DA06CB">
              <w:rPr>
                <w:rFonts w:ascii="Arial Narrow" w:hAnsi="Arial Narrow" w:cs="Arial"/>
              </w:rPr>
              <w:t xml:space="preserve"> </w:t>
            </w:r>
            <w:r w:rsidRPr="00DA06C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4EEEC82" w14:textId="77777777" w:rsidR="00D665F5" w:rsidRPr="00DA06C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A06CB">
              <w:rPr>
                <w:rFonts w:ascii="Arial Narrow" w:hAnsi="Arial Narrow" w:cs="Arial"/>
              </w:rPr>
              <w:t>Cena oferty</w:t>
            </w:r>
          </w:p>
        </w:tc>
      </w:tr>
      <w:tr w:rsidR="00225AAA" w:rsidRPr="00DA06CB" w14:paraId="15765812" w14:textId="77777777" w:rsidTr="00DA06CB">
        <w:tc>
          <w:tcPr>
            <w:tcW w:w="1276" w:type="dxa"/>
            <w:vAlign w:val="center"/>
          </w:tcPr>
          <w:p w14:paraId="5BC95921" w14:textId="77777777" w:rsidR="00225AAA" w:rsidRPr="00DA06CB" w:rsidRDefault="00225AAA" w:rsidP="00C1495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06CB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566D2B3E" w14:textId="77777777" w:rsidR="00225AAA" w:rsidRPr="00DA06CB" w:rsidRDefault="00225AAA" w:rsidP="00C14959">
            <w:pPr>
              <w:spacing w:before="80" w:after="40"/>
              <w:rPr>
                <w:rFonts w:ascii="Arial Narrow" w:hAnsi="Arial Narrow" w:cs="Arial"/>
              </w:rPr>
            </w:pPr>
            <w:r w:rsidRPr="00DA06CB">
              <w:rPr>
                <w:rFonts w:ascii="Arial Narrow" w:hAnsi="Arial Narrow" w:cs="Arial"/>
              </w:rPr>
              <w:t>Abiomed Europe GmbH</w:t>
            </w:r>
          </w:p>
          <w:p w14:paraId="3520C4B6" w14:textId="77777777" w:rsidR="00225AAA" w:rsidRPr="00DA06CB" w:rsidRDefault="00225AAA" w:rsidP="00C14959">
            <w:pPr>
              <w:rPr>
                <w:rFonts w:ascii="Arial Narrow" w:hAnsi="Arial Narrow" w:cs="Arial"/>
              </w:rPr>
            </w:pPr>
            <w:r w:rsidRPr="00DA06CB">
              <w:rPr>
                <w:rFonts w:ascii="Arial Narrow" w:hAnsi="Arial Narrow" w:cs="Arial"/>
              </w:rPr>
              <w:t>Neuenhofer Weg</w:t>
            </w:r>
            <w:r w:rsidRPr="00DA06CB">
              <w:rPr>
                <w:rFonts w:ascii="Arial Narrow" w:hAnsi="Arial Narrow" w:cs="Arial"/>
              </w:rPr>
              <w:t xml:space="preserve"> </w:t>
            </w:r>
            <w:r w:rsidRPr="00DA06CB">
              <w:rPr>
                <w:rFonts w:ascii="Arial Narrow" w:hAnsi="Arial Narrow" w:cs="Arial"/>
              </w:rPr>
              <w:t>3</w:t>
            </w:r>
            <w:r w:rsidRPr="00DA06CB">
              <w:rPr>
                <w:rFonts w:ascii="Arial Narrow" w:hAnsi="Arial Narrow" w:cs="Arial"/>
              </w:rPr>
              <w:t xml:space="preserve"> </w:t>
            </w:r>
          </w:p>
          <w:p w14:paraId="45275621" w14:textId="77777777" w:rsidR="00225AAA" w:rsidRPr="00DA06CB" w:rsidRDefault="00225AAA" w:rsidP="00C1495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A06CB">
              <w:rPr>
                <w:rFonts w:ascii="Arial Narrow" w:hAnsi="Arial Narrow" w:cs="Arial"/>
              </w:rPr>
              <w:t>52074</w:t>
            </w:r>
            <w:r w:rsidRPr="00DA06CB">
              <w:rPr>
                <w:rFonts w:ascii="Arial Narrow" w:hAnsi="Arial Narrow" w:cs="Arial"/>
              </w:rPr>
              <w:t xml:space="preserve"> </w:t>
            </w:r>
            <w:r w:rsidRPr="00DA06CB">
              <w:rPr>
                <w:rFonts w:ascii="Arial Narrow" w:hAnsi="Arial Narrow" w:cs="Arial"/>
              </w:rPr>
              <w:t>Aachen</w:t>
            </w:r>
          </w:p>
        </w:tc>
        <w:tc>
          <w:tcPr>
            <w:tcW w:w="2835" w:type="dxa"/>
            <w:vAlign w:val="center"/>
          </w:tcPr>
          <w:p w14:paraId="11200BEE" w14:textId="77777777" w:rsidR="00225AAA" w:rsidRPr="00DA06CB" w:rsidRDefault="00225AAA" w:rsidP="00C1495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A06CB">
              <w:rPr>
                <w:rFonts w:ascii="Arial Narrow" w:hAnsi="Arial Narrow" w:cs="Arial"/>
              </w:rPr>
              <w:t>997 920.00 zł</w:t>
            </w:r>
          </w:p>
        </w:tc>
      </w:tr>
    </w:tbl>
    <w:p w14:paraId="781D5D43" w14:textId="77777777" w:rsidR="0069085C" w:rsidRPr="00DA06CB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198FD26C" w14:textId="77777777" w:rsidR="00577BC6" w:rsidRPr="00DA06CB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3D882F1C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A06CB">
        <w:rPr>
          <w:rFonts w:ascii="Arial Narrow" w:hAnsi="Arial Narrow" w:cs="Arial"/>
          <w:i/>
          <w:sz w:val="22"/>
          <w:szCs w:val="22"/>
        </w:rPr>
        <w:t>Zamawiający</w:t>
      </w:r>
    </w:p>
    <w:p w14:paraId="2746FABD" w14:textId="77777777" w:rsidR="00DA06CB" w:rsidRPr="00DA06CB" w:rsidRDefault="00DA06CB" w:rsidP="00DA06CB"/>
    <w:p w14:paraId="565FA366" w14:textId="77777777" w:rsidR="00DA06CB" w:rsidRPr="00DA06CB" w:rsidRDefault="00DA06CB" w:rsidP="00DA06CB"/>
    <w:p w14:paraId="2C686647" w14:textId="77777777" w:rsidR="00DA06CB" w:rsidRPr="00DA06CB" w:rsidRDefault="00DA06CB" w:rsidP="00DA06CB"/>
    <w:p w14:paraId="76EF80A5" w14:textId="77777777" w:rsidR="00DA06CB" w:rsidRPr="00DA06CB" w:rsidRDefault="00DA06CB" w:rsidP="00DA06CB"/>
    <w:p w14:paraId="45C8E55C" w14:textId="77777777" w:rsidR="00DA06CB" w:rsidRPr="00DA06CB" w:rsidRDefault="00DA06CB" w:rsidP="00DA06CB"/>
    <w:p w14:paraId="5ECB7F9F" w14:textId="77777777" w:rsidR="00DA06CB" w:rsidRPr="00DA06CB" w:rsidRDefault="00DA06CB" w:rsidP="00DA06CB"/>
    <w:p w14:paraId="5882A984" w14:textId="77777777" w:rsidR="00DA06CB" w:rsidRPr="00DA06CB" w:rsidRDefault="00DA06CB" w:rsidP="00DA06CB"/>
    <w:p w14:paraId="5C5573C0" w14:textId="77777777" w:rsidR="00DA06CB" w:rsidRPr="00DA06CB" w:rsidRDefault="00DA06CB" w:rsidP="00DA06CB"/>
    <w:p w14:paraId="0AC04AAD" w14:textId="77777777" w:rsidR="00DA06CB" w:rsidRPr="00DA06CB" w:rsidRDefault="00DA06CB" w:rsidP="00DA06CB"/>
    <w:p w14:paraId="508926D1" w14:textId="77777777" w:rsidR="00DA06CB" w:rsidRPr="00DA06CB" w:rsidRDefault="00DA06CB" w:rsidP="00DA06CB"/>
    <w:p w14:paraId="6003FDFC" w14:textId="77777777" w:rsidR="00DA06CB" w:rsidRPr="00DA06CB" w:rsidRDefault="00DA06CB" w:rsidP="00DA06CB"/>
    <w:p w14:paraId="1A3858CD" w14:textId="77777777" w:rsidR="00DA06CB" w:rsidRDefault="00DA06CB" w:rsidP="00DA06CB">
      <w:pPr>
        <w:rPr>
          <w:rFonts w:ascii="Arial Narrow" w:hAnsi="Arial Narrow" w:cs="Arial"/>
          <w:i/>
          <w:sz w:val="22"/>
          <w:szCs w:val="22"/>
        </w:rPr>
      </w:pPr>
    </w:p>
    <w:p w14:paraId="433F10C0" w14:textId="6C949CBB" w:rsidR="00DA06CB" w:rsidRDefault="00DA06CB" w:rsidP="00DA06CB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Wykonano w 1 egz. na 1 ark.</w:t>
      </w:r>
    </w:p>
    <w:p w14:paraId="73213AA9" w14:textId="59CC871A" w:rsidR="00DA06CB" w:rsidRDefault="00DA06CB" w:rsidP="00DA06CB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Egz. 1 – strona WWW Zamawiającego; platforma e-propublico.pl; SZPubl. T 2612 B5</w:t>
      </w:r>
    </w:p>
    <w:p w14:paraId="2AA7D793" w14:textId="12F3F4D7" w:rsidR="00DA06CB" w:rsidRDefault="00DA06CB" w:rsidP="00DA06CB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Wyk. Karolina Kornowska – tel. 261 417 364, e-mail: </w:t>
      </w:r>
      <w:hyperlink r:id="rId6" w:history="1">
        <w:r w:rsidRPr="005F2839">
          <w:rPr>
            <w:rStyle w:val="Hipercze"/>
            <w:rFonts w:ascii="Arial Narrow" w:hAnsi="Arial Narrow" w:cs="Arial"/>
            <w:iCs/>
          </w:rPr>
          <w:t>karolina.kornowska@10wsk.mil.pl</w:t>
        </w:r>
      </w:hyperlink>
    </w:p>
    <w:p w14:paraId="16A35E24" w14:textId="707CD7B3" w:rsidR="00DA06CB" w:rsidRPr="00DA06CB" w:rsidRDefault="00DA06CB" w:rsidP="00DA06CB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Data: 2025-10-28</w:t>
      </w:r>
    </w:p>
    <w:sectPr w:rsidR="00DA06CB" w:rsidRPr="00DA06CB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56A65" w14:textId="77777777" w:rsidR="00D40B60" w:rsidRDefault="00D40B60">
      <w:r>
        <w:separator/>
      </w:r>
    </w:p>
  </w:endnote>
  <w:endnote w:type="continuationSeparator" w:id="0">
    <w:p w14:paraId="7B8D44A8" w14:textId="77777777" w:rsidR="00D40B60" w:rsidRDefault="00D40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24D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0570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5504B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307A68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86322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CE4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F5D1E6" w14:textId="77777777" w:rsidR="009F189D" w:rsidRDefault="009F189D">
    <w:pPr>
      <w:pStyle w:val="Stopka"/>
      <w:tabs>
        <w:tab w:val="clear" w:pos="4536"/>
      </w:tabs>
      <w:jc w:val="center"/>
    </w:pPr>
  </w:p>
  <w:p w14:paraId="7C8213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2A2F7" w14:textId="77777777" w:rsidR="00D40B60" w:rsidRDefault="00D40B60">
      <w:r>
        <w:separator/>
      </w:r>
    </w:p>
  </w:footnote>
  <w:footnote w:type="continuationSeparator" w:id="0">
    <w:p w14:paraId="592ABDCD" w14:textId="77777777" w:rsidR="00D40B60" w:rsidRDefault="00D40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A3FDF" w14:textId="77777777" w:rsidR="00225AAA" w:rsidRDefault="00225A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77F68" w14:textId="77777777" w:rsidR="00225AAA" w:rsidRDefault="00225A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692D7" w14:textId="77777777" w:rsidR="00225AAA" w:rsidRDefault="00225A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B6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25AAA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40B60"/>
    <w:rsid w:val="00D665F5"/>
    <w:rsid w:val="00D7128F"/>
    <w:rsid w:val="00DA06C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E7E8DF"/>
  <w15:chartTrackingRefBased/>
  <w15:docId w15:val="{0BA2C890-065D-4348-8CB1-E2D45A36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A06C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06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140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2025-10-28T07:33:00Z</dcterms:created>
  <dcterms:modified xsi:type="dcterms:W3CDTF">2025-10-28T07:36:00Z</dcterms:modified>
</cp:coreProperties>
</file>