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1897B" w14:textId="1ED18924" w:rsidR="00CF7835" w:rsidRPr="00BD265C" w:rsidRDefault="00A4723B" w:rsidP="00BD265C">
      <w:pPr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D265C" w:rsidRPr="00BD265C">
        <w:rPr>
          <w:rFonts w:ascii="Arial Narrow" w:hAnsi="Arial Narrow" w:cs="Arial"/>
          <w:sz w:val="22"/>
          <w:szCs w:val="22"/>
        </w:rPr>
        <w:t xml:space="preserve"> </w:t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>
        <w:rPr>
          <w:rFonts w:ascii="Arial Narrow" w:hAnsi="Arial Narrow" w:cs="Arial"/>
          <w:sz w:val="22"/>
          <w:szCs w:val="22"/>
        </w:rPr>
        <w:tab/>
      </w:r>
      <w:r w:rsidR="00BD265C" w:rsidRPr="00BD265C">
        <w:rPr>
          <w:rFonts w:ascii="Arial Narrow" w:hAnsi="Arial Narrow" w:cs="Arial"/>
          <w:sz w:val="22"/>
          <w:szCs w:val="22"/>
        </w:rPr>
        <w:t>Bydgoszcz dnia: 2025-10-28</w:t>
      </w:r>
    </w:p>
    <w:p w14:paraId="3EA41CA9" w14:textId="77777777" w:rsidR="00CF7835" w:rsidRPr="00BD265C" w:rsidRDefault="00A4723B" w:rsidP="00BD265C">
      <w:pPr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sz w:val="22"/>
          <w:szCs w:val="22"/>
        </w:rPr>
        <w:t>Powstańców Warszawy</w:t>
      </w:r>
      <w:r w:rsidR="00CF7835" w:rsidRPr="00BD265C">
        <w:rPr>
          <w:rFonts w:ascii="Arial Narrow" w:hAnsi="Arial Narrow" w:cs="Arial"/>
          <w:sz w:val="22"/>
          <w:szCs w:val="22"/>
        </w:rPr>
        <w:t xml:space="preserve"> </w:t>
      </w:r>
      <w:r w:rsidRPr="00BD265C">
        <w:rPr>
          <w:rFonts w:ascii="Arial Narrow" w:hAnsi="Arial Narrow" w:cs="Arial"/>
          <w:sz w:val="22"/>
          <w:szCs w:val="22"/>
        </w:rPr>
        <w:t>5</w:t>
      </w:r>
    </w:p>
    <w:p w14:paraId="38EC453A" w14:textId="77777777" w:rsidR="00CF7835" w:rsidRPr="00BD265C" w:rsidRDefault="00A4723B" w:rsidP="00BD265C">
      <w:pPr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sz w:val="22"/>
          <w:szCs w:val="22"/>
        </w:rPr>
        <w:t>85-681</w:t>
      </w:r>
      <w:r w:rsidR="00CF7835" w:rsidRPr="00BD265C">
        <w:rPr>
          <w:rFonts w:ascii="Arial Narrow" w:hAnsi="Arial Narrow" w:cs="Arial"/>
          <w:sz w:val="22"/>
          <w:szCs w:val="22"/>
        </w:rPr>
        <w:t xml:space="preserve"> </w:t>
      </w:r>
      <w:r w:rsidRPr="00BD265C">
        <w:rPr>
          <w:rFonts w:ascii="Arial Narrow" w:hAnsi="Arial Narrow" w:cs="Arial"/>
          <w:sz w:val="22"/>
          <w:szCs w:val="22"/>
        </w:rPr>
        <w:t>Bydgoszcz</w:t>
      </w:r>
    </w:p>
    <w:p w14:paraId="419B782D" w14:textId="0497433E" w:rsidR="00CF7835" w:rsidRPr="00BD265C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D265C" w14:paraId="2CEFAD2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5E33A3" w14:textId="77777777" w:rsidR="00CF7835" w:rsidRPr="00BD265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D265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1D2D989" w14:textId="77777777" w:rsidR="00CF7835" w:rsidRPr="00BD265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0F015DE" w14:textId="77777777" w:rsidR="00CF7835" w:rsidRPr="00BD265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D265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D265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D265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D265C" w14:paraId="0A49BC57" w14:textId="77777777" w:rsidTr="000C1C6D">
        <w:tc>
          <w:tcPr>
            <w:tcW w:w="2269" w:type="dxa"/>
          </w:tcPr>
          <w:p w14:paraId="6583A8DC" w14:textId="77777777" w:rsidR="00CF7835" w:rsidRPr="00BD265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65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6F1EE25" w14:textId="77777777" w:rsidR="00CF7835" w:rsidRPr="00BD265C" w:rsidRDefault="00A4723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65C">
              <w:rPr>
                <w:rFonts w:ascii="Arial Narrow" w:hAnsi="Arial Narrow" w:cs="Arial"/>
                <w:bCs/>
                <w:sz w:val="22"/>
                <w:szCs w:val="22"/>
              </w:rPr>
              <w:t>Dostawa komputerów</w:t>
            </w:r>
            <w:r w:rsidR="00CF7835" w:rsidRPr="00BD265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4723B" w:rsidRPr="00BD265C" w14:paraId="07296045" w14:textId="77777777" w:rsidTr="009A16EB">
        <w:tc>
          <w:tcPr>
            <w:tcW w:w="2269" w:type="dxa"/>
          </w:tcPr>
          <w:p w14:paraId="49CB003D" w14:textId="77777777" w:rsidR="00A4723B" w:rsidRPr="00BD265C" w:rsidRDefault="00A4723B" w:rsidP="009A16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265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BD50B91" w14:textId="77777777" w:rsidR="00A4723B" w:rsidRPr="00BD265C" w:rsidRDefault="00A4723B" w:rsidP="009A16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265C">
              <w:rPr>
                <w:rFonts w:ascii="Arial Narrow" w:hAnsi="Arial Narrow" w:cs="Arial"/>
                <w:bCs/>
                <w:sz w:val="22"/>
                <w:szCs w:val="22"/>
              </w:rPr>
              <w:t>124/2025</w:t>
            </w:r>
          </w:p>
        </w:tc>
      </w:tr>
    </w:tbl>
    <w:p w14:paraId="595ED915" w14:textId="77777777" w:rsidR="00D665F5" w:rsidRPr="00BD265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BD265C">
        <w:rPr>
          <w:rFonts w:ascii="Arial Narrow" w:hAnsi="Arial Narrow" w:cs="Arial"/>
          <w:sz w:val="22"/>
          <w:szCs w:val="22"/>
        </w:rPr>
        <w:t>2</w:t>
      </w:r>
      <w:r w:rsidRPr="00BD265C">
        <w:rPr>
          <w:rFonts w:ascii="Arial Narrow" w:hAnsi="Arial Narrow" w:cs="Arial"/>
          <w:sz w:val="22"/>
          <w:szCs w:val="22"/>
        </w:rPr>
        <w:t xml:space="preserve"> ust. 5 </w:t>
      </w:r>
      <w:r w:rsidRPr="00BD265C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BD265C">
        <w:rPr>
          <w:rFonts w:ascii="Arial Narrow" w:hAnsi="Arial Narrow" w:cs="Arial"/>
          <w:sz w:val="22"/>
          <w:szCs w:val="22"/>
        </w:rPr>
        <w:t xml:space="preserve"> </w:t>
      </w:r>
      <w:r w:rsidR="00A4723B" w:rsidRPr="00BD265C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D265C">
        <w:rPr>
          <w:rFonts w:ascii="Arial Narrow" w:hAnsi="Arial Narrow" w:cs="Arial"/>
          <w:sz w:val="22"/>
          <w:szCs w:val="22"/>
        </w:rPr>
        <w:t xml:space="preserve"> </w:t>
      </w:r>
      <w:r w:rsidRPr="00BD265C">
        <w:rPr>
          <w:rFonts w:ascii="Arial Narrow" w:hAnsi="Arial Narrow" w:cs="Arial"/>
          <w:sz w:val="22"/>
          <w:szCs w:val="22"/>
        </w:rPr>
        <w:t>udostępnia</w:t>
      </w:r>
      <w:r w:rsidR="00F95C33" w:rsidRPr="00BD265C">
        <w:rPr>
          <w:rFonts w:ascii="Arial Narrow" w:hAnsi="Arial Narrow" w:cs="Arial"/>
          <w:sz w:val="22"/>
          <w:szCs w:val="22"/>
        </w:rPr>
        <w:t xml:space="preserve"> </w:t>
      </w:r>
      <w:r w:rsidR="004C7E9B" w:rsidRPr="00BD265C">
        <w:rPr>
          <w:rFonts w:ascii="Arial Narrow" w:hAnsi="Arial Narrow" w:cs="Arial"/>
          <w:sz w:val="22"/>
          <w:szCs w:val="22"/>
        </w:rPr>
        <w:t>informacj</w:t>
      </w:r>
      <w:r w:rsidR="00577BC6" w:rsidRPr="00BD265C">
        <w:rPr>
          <w:rFonts w:ascii="Arial Narrow" w:hAnsi="Arial Narrow" w:cs="Arial"/>
          <w:sz w:val="22"/>
          <w:szCs w:val="22"/>
        </w:rPr>
        <w:t>ę</w:t>
      </w:r>
      <w:r w:rsidR="00035488" w:rsidRPr="00BD265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D265C">
        <w:rPr>
          <w:rFonts w:ascii="Arial Narrow" w:hAnsi="Arial Narrow" w:cs="Arial"/>
          <w:sz w:val="22"/>
          <w:szCs w:val="22"/>
        </w:rPr>
        <w:t>.</w:t>
      </w:r>
    </w:p>
    <w:p w14:paraId="26BAE64D" w14:textId="77777777" w:rsidR="00A80738" w:rsidRPr="00BD265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D265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D265C">
        <w:rPr>
          <w:rFonts w:ascii="Arial Narrow" w:hAnsi="Arial Narrow" w:cs="Arial"/>
          <w:sz w:val="22"/>
          <w:szCs w:val="22"/>
        </w:rPr>
        <w:t xml:space="preserve"> w dniu </w:t>
      </w:r>
      <w:r w:rsidR="00A4723B" w:rsidRPr="00BD265C">
        <w:rPr>
          <w:rFonts w:ascii="Arial Narrow" w:hAnsi="Arial Narrow" w:cs="Arial"/>
          <w:sz w:val="22"/>
          <w:szCs w:val="22"/>
        </w:rPr>
        <w:t>28/10/2025</w:t>
      </w:r>
      <w:r w:rsidR="00FF4AB1" w:rsidRPr="00BD265C">
        <w:rPr>
          <w:rFonts w:ascii="Arial Narrow" w:hAnsi="Arial Narrow" w:cs="Arial"/>
          <w:sz w:val="22"/>
          <w:szCs w:val="22"/>
        </w:rPr>
        <w:t xml:space="preserve"> o godz. </w:t>
      </w:r>
      <w:r w:rsidR="00A4723B" w:rsidRPr="00BD265C">
        <w:rPr>
          <w:rFonts w:ascii="Arial Narrow" w:hAnsi="Arial Narrow" w:cs="Arial"/>
          <w:sz w:val="22"/>
          <w:szCs w:val="22"/>
        </w:rPr>
        <w:t>08:30</w:t>
      </w:r>
      <w:r w:rsidRPr="00BD265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D265C" w14:paraId="1EE3265C" w14:textId="77777777" w:rsidTr="00BD265C">
        <w:tc>
          <w:tcPr>
            <w:tcW w:w="1276" w:type="dxa"/>
            <w:shd w:val="clear" w:color="auto" w:fill="F2F2F2"/>
            <w:vAlign w:val="center"/>
          </w:tcPr>
          <w:p w14:paraId="6B21F27C" w14:textId="77777777" w:rsidR="00D665F5" w:rsidRPr="00BD265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O</w:t>
            </w:r>
            <w:r w:rsidR="00D665F5" w:rsidRPr="00BD265C">
              <w:rPr>
                <w:rFonts w:ascii="Arial Narrow" w:hAnsi="Arial Narrow" w:cs="Arial"/>
              </w:rPr>
              <w:t>fert</w:t>
            </w:r>
            <w:r w:rsidRPr="00BD265C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606913" w14:textId="77777777" w:rsidR="00D665F5" w:rsidRPr="00BD265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Nazwa</w:t>
            </w:r>
            <w:r w:rsidR="003F57CD" w:rsidRPr="00BD265C">
              <w:rPr>
                <w:rFonts w:ascii="Arial Narrow" w:hAnsi="Arial Narrow" w:cs="Arial"/>
              </w:rPr>
              <w:t xml:space="preserve"> </w:t>
            </w:r>
            <w:r w:rsidRPr="00BD265C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ABB247" w14:textId="77777777" w:rsidR="00D665F5" w:rsidRPr="00BD265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Cena oferty</w:t>
            </w:r>
          </w:p>
        </w:tc>
      </w:tr>
      <w:tr w:rsidR="00A4723B" w:rsidRPr="00BD265C" w14:paraId="4304842E" w14:textId="77777777" w:rsidTr="00BD265C">
        <w:tc>
          <w:tcPr>
            <w:tcW w:w="1276" w:type="dxa"/>
            <w:vAlign w:val="center"/>
          </w:tcPr>
          <w:p w14:paraId="0B4365BA" w14:textId="77777777" w:rsidR="00A4723B" w:rsidRPr="00BD265C" w:rsidRDefault="00A4723B" w:rsidP="009A16E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33A23CEE" w14:textId="77777777" w:rsidR="00A4723B" w:rsidRPr="00BD265C" w:rsidRDefault="00A4723B" w:rsidP="009A16EB">
            <w:pPr>
              <w:spacing w:before="80" w:after="40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WRCOMPUTERS Łukasz Kaca</w:t>
            </w:r>
          </w:p>
          <w:p w14:paraId="72083E50" w14:textId="77777777" w:rsidR="00A4723B" w:rsidRPr="00BD265C" w:rsidRDefault="00A4723B" w:rsidP="009A16EB">
            <w:pPr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Azaliowa</w:t>
            </w:r>
            <w:r w:rsidRPr="00BD265C">
              <w:rPr>
                <w:rFonts w:ascii="Arial Narrow" w:hAnsi="Arial Narrow" w:cs="Arial"/>
              </w:rPr>
              <w:t xml:space="preserve"> </w:t>
            </w:r>
            <w:r w:rsidRPr="00BD265C">
              <w:rPr>
                <w:rFonts w:ascii="Arial Narrow" w:hAnsi="Arial Narrow" w:cs="Arial"/>
              </w:rPr>
              <w:t>44</w:t>
            </w:r>
            <w:r w:rsidRPr="00BD265C">
              <w:rPr>
                <w:rFonts w:ascii="Arial Narrow" w:hAnsi="Arial Narrow" w:cs="Arial"/>
              </w:rPr>
              <w:t xml:space="preserve"> </w:t>
            </w:r>
          </w:p>
          <w:p w14:paraId="414B8AAF" w14:textId="77777777" w:rsidR="00A4723B" w:rsidRPr="00BD265C" w:rsidRDefault="00A4723B" w:rsidP="009A16E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26-652</w:t>
            </w:r>
            <w:r w:rsidRPr="00BD265C">
              <w:rPr>
                <w:rFonts w:ascii="Arial Narrow" w:hAnsi="Arial Narrow" w:cs="Arial"/>
              </w:rPr>
              <w:t xml:space="preserve"> </w:t>
            </w:r>
            <w:r w:rsidRPr="00BD265C">
              <w:rPr>
                <w:rFonts w:ascii="Arial Narrow" w:hAnsi="Arial Narrow" w:cs="Arial"/>
              </w:rPr>
              <w:t>Janiszew</w:t>
            </w:r>
          </w:p>
        </w:tc>
        <w:tc>
          <w:tcPr>
            <w:tcW w:w="2835" w:type="dxa"/>
            <w:vAlign w:val="center"/>
          </w:tcPr>
          <w:p w14:paraId="0A142CBA" w14:textId="77777777" w:rsidR="00A4723B" w:rsidRPr="00BD265C" w:rsidRDefault="00A4723B" w:rsidP="009A16E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48 892.50 zł</w:t>
            </w:r>
          </w:p>
        </w:tc>
      </w:tr>
      <w:tr w:rsidR="00A4723B" w:rsidRPr="00BD265C" w14:paraId="15F9EA19" w14:textId="77777777" w:rsidTr="00BD265C">
        <w:tc>
          <w:tcPr>
            <w:tcW w:w="1276" w:type="dxa"/>
            <w:vAlign w:val="center"/>
          </w:tcPr>
          <w:p w14:paraId="1F4FC3C9" w14:textId="77777777" w:rsidR="00A4723B" w:rsidRPr="00BD265C" w:rsidRDefault="00A4723B" w:rsidP="009A16E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2</w:t>
            </w:r>
          </w:p>
        </w:tc>
        <w:tc>
          <w:tcPr>
            <w:tcW w:w="4961" w:type="dxa"/>
          </w:tcPr>
          <w:p w14:paraId="5216BF26" w14:textId="77777777" w:rsidR="00A4723B" w:rsidRPr="00BD265C" w:rsidRDefault="00A4723B" w:rsidP="009A16E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BD265C">
              <w:rPr>
                <w:rFonts w:ascii="Arial Narrow" w:hAnsi="Arial Narrow" w:cs="Arial"/>
              </w:rPr>
              <w:t>Netrox</w:t>
            </w:r>
            <w:proofErr w:type="spellEnd"/>
            <w:r w:rsidRPr="00BD265C">
              <w:rPr>
                <w:rFonts w:ascii="Arial Narrow" w:hAnsi="Arial Narrow" w:cs="Arial"/>
              </w:rPr>
              <w:t xml:space="preserve"> Mateusz </w:t>
            </w:r>
            <w:proofErr w:type="spellStart"/>
            <w:r w:rsidRPr="00BD265C">
              <w:rPr>
                <w:rFonts w:ascii="Arial Narrow" w:hAnsi="Arial Narrow" w:cs="Arial"/>
              </w:rPr>
              <w:t>Gnyba</w:t>
            </w:r>
            <w:proofErr w:type="spellEnd"/>
          </w:p>
          <w:p w14:paraId="4DAFF96F" w14:textId="77777777" w:rsidR="00A4723B" w:rsidRPr="00BD265C" w:rsidRDefault="00A4723B" w:rsidP="009A16EB">
            <w:pPr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Królewska</w:t>
            </w:r>
            <w:r w:rsidRPr="00BD265C">
              <w:rPr>
                <w:rFonts w:ascii="Arial Narrow" w:hAnsi="Arial Narrow" w:cs="Arial"/>
              </w:rPr>
              <w:t xml:space="preserve"> </w:t>
            </w:r>
            <w:r w:rsidRPr="00BD265C">
              <w:rPr>
                <w:rFonts w:ascii="Arial Narrow" w:hAnsi="Arial Narrow" w:cs="Arial"/>
              </w:rPr>
              <w:t>12</w:t>
            </w:r>
            <w:r w:rsidRPr="00BD265C">
              <w:rPr>
                <w:rFonts w:ascii="Arial Narrow" w:hAnsi="Arial Narrow" w:cs="Arial"/>
              </w:rPr>
              <w:t xml:space="preserve"> </w:t>
            </w:r>
          </w:p>
          <w:p w14:paraId="7300EEFD" w14:textId="77777777" w:rsidR="00A4723B" w:rsidRPr="00BD265C" w:rsidRDefault="00A4723B" w:rsidP="009A16E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83-322</w:t>
            </w:r>
            <w:r w:rsidRPr="00BD265C">
              <w:rPr>
                <w:rFonts w:ascii="Arial Narrow" w:hAnsi="Arial Narrow" w:cs="Arial"/>
              </w:rPr>
              <w:t xml:space="preserve"> </w:t>
            </w:r>
            <w:r w:rsidRPr="00BD265C">
              <w:rPr>
                <w:rFonts w:ascii="Arial Narrow" w:hAnsi="Arial Narrow" w:cs="Arial"/>
              </w:rPr>
              <w:t>Stężyca</w:t>
            </w:r>
          </w:p>
        </w:tc>
        <w:tc>
          <w:tcPr>
            <w:tcW w:w="2835" w:type="dxa"/>
            <w:vAlign w:val="center"/>
          </w:tcPr>
          <w:p w14:paraId="05DD4DAF" w14:textId="77777777" w:rsidR="00A4723B" w:rsidRPr="00BD265C" w:rsidRDefault="00A4723B" w:rsidP="009A16E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D265C">
              <w:rPr>
                <w:rFonts w:ascii="Arial Narrow" w:hAnsi="Arial Narrow" w:cs="Arial"/>
              </w:rPr>
              <w:t>49 685.00 zł</w:t>
            </w:r>
          </w:p>
        </w:tc>
      </w:tr>
    </w:tbl>
    <w:p w14:paraId="2F968B6A" w14:textId="77777777" w:rsidR="0069085C" w:rsidRPr="00BD265C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D6F1C2D" w14:textId="77777777" w:rsidR="00577BC6" w:rsidRPr="00BD265C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6A98CCCD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D265C">
        <w:rPr>
          <w:rFonts w:ascii="Arial Narrow" w:hAnsi="Arial Narrow" w:cs="Arial"/>
          <w:i/>
          <w:sz w:val="22"/>
          <w:szCs w:val="22"/>
        </w:rPr>
        <w:t>Zamawiający</w:t>
      </w:r>
    </w:p>
    <w:p w14:paraId="42A3050F" w14:textId="77777777" w:rsidR="00BD265C" w:rsidRPr="00BD265C" w:rsidRDefault="00BD265C" w:rsidP="00BD265C"/>
    <w:p w14:paraId="125F0890" w14:textId="77777777" w:rsidR="00BD265C" w:rsidRPr="00BD265C" w:rsidRDefault="00BD265C" w:rsidP="00BD265C"/>
    <w:p w14:paraId="1A2A0702" w14:textId="77777777" w:rsidR="00BD265C" w:rsidRPr="00BD265C" w:rsidRDefault="00BD265C" w:rsidP="00BD265C"/>
    <w:p w14:paraId="2BF48DA7" w14:textId="77777777" w:rsidR="00BD265C" w:rsidRPr="00BD265C" w:rsidRDefault="00BD265C" w:rsidP="00BD265C"/>
    <w:p w14:paraId="5866CB99" w14:textId="77777777" w:rsidR="00BD265C" w:rsidRPr="00BD265C" w:rsidRDefault="00BD265C" w:rsidP="00BD265C"/>
    <w:p w14:paraId="087CCBEF" w14:textId="77777777" w:rsidR="00BD265C" w:rsidRPr="00BD265C" w:rsidRDefault="00BD265C" w:rsidP="00BD265C"/>
    <w:p w14:paraId="7327503E" w14:textId="77777777" w:rsidR="00BD265C" w:rsidRPr="00BD265C" w:rsidRDefault="00BD265C" w:rsidP="00BD265C"/>
    <w:p w14:paraId="5DCD0A1D" w14:textId="77777777" w:rsidR="00BD265C" w:rsidRPr="00BD265C" w:rsidRDefault="00BD265C" w:rsidP="00BD265C"/>
    <w:p w14:paraId="7C6CBE4A" w14:textId="77777777" w:rsidR="00BD265C" w:rsidRDefault="00BD265C" w:rsidP="00BD265C">
      <w:pPr>
        <w:rPr>
          <w:rFonts w:ascii="Arial Narrow" w:hAnsi="Arial Narrow" w:cs="Arial"/>
          <w:i/>
          <w:sz w:val="22"/>
          <w:szCs w:val="22"/>
        </w:rPr>
      </w:pPr>
    </w:p>
    <w:p w14:paraId="42ECFAA3" w14:textId="77777777" w:rsidR="00BD265C" w:rsidRDefault="00BD265C" w:rsidP="00BD265C">
      <w:pPr>
        <w:rPr>
          <w:rFonts w:ascii="Arial Narrow" w:hAnsi="Arial Narrow" w:cs="Arial"/>
          <w:i/>
          <w:sz w:val="22"/>
          <w:szCs w:val="22"/>
        </w:rPr>
      </w:pPr>
    </w:p>
    <w:p w14:paraId="06C5FFC3" w14:textId="7A0B60A4" w:rsidR="00BD265C" w:rsidRDefault="00BD265C" w:rsidP="00BD265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1CB2FEC" w14:textId="3A397AC2" w:rsidR="00BD265C" w:rsidRDefault="00BD265C" w:rsidP="00BD265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5D63888C" w14:textId="58D09CC5" w:rsidR="00BD265C" w:rsidRDefault="00BD265C" w:rsidP="00BD265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A6880">
          <w:rPr>
            <w:rStyle w:val="Hipercze"/>
            <w:rFonts w:ascii="Arial Narrow" w:hAnsi="Arial Narrow"/>
          </w:rPr>
          <w:t>karolina.kornowska@10wsk.mil.pl</w:t>
        </w:r>
      </w:hyperlink>
    </w:p>
    <w:p w14:paraId="503F06F7" w14:textId="39154EFE" w:rsidR="00BD265C" w:rsidRPr="00BD265C" w:rsidRDefault="00BD265C" w:rsidP="00BD265C">
      <w:pPr>
        <w:rPr>
          <w:rFonts w:ascii="Arial Narrow" w:hAnsi="Arial Narrow"/>
        </w:rPr>
      </w:pPr>
      <w:r>
        <w:rPr>
          <w:rFonts w:ascii="Arial Narrow" w:hAnsi="Arial Narrow"/>
        </w:rPr>
        <w:t>Data: 2025-10-28</w:t>
      </w:r>
    </w:p>
    <w:sectPr w:rsidR="00BD265C" w:rsidRPr="00BD265C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4E267" w14:textId="77777777" w:rsidR="00114FAB" w:rsidRDefault="00114FAB">
      <w:r>
        <w:separator/>
      </w:r>
    </w:p>
  </w:endnote>
  <w:endnote w:type="continuationSeparator" w:id="0">
    <w:p w14:paraId="523E5364" w14:textId="77777777" w:rsidR="00114FAB" w:rsidRDefault="00114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412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047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B4FE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AB2482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F5B45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8DE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EDAD4" w14:textId="77777777" w:rsidR="009F189D" w:rsidRDefault="009F189D">
    <w:pPr>
      <w:pStyle w:val="Stopka"/>
      <w:tabs>
        <w:tab w:val="clear" w:pos="4536"/>
      </w:tabs>
      <w:jc w:val="center"/>
    </w:pPr>
  </w:p>
  <w:p w14:paraId="411DF0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CE10C" w14:textId="77777777" w:rsidR="00114FAB" w:rsidRDefault="00114FAB">
      <w:r>
        <w:separator/>
      </w:r>
    </w:p>
  </w:footnote>
  <w:footnote w:type="continuationSeparator" w:id="0">
    <w:p w14:paraId="147643C3" w14:textId="77777777" w:rsidR="00114FAB" w:rsidRDefault="00114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75CFB" w14:textId="77777777" w:rsidR="00A4723B" w:rsidRDefault="00A47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D5B49" w14:textId="77777777" w:rsidR="00A4723B" w:rsidRDefault="00A47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1C873" w14:textId="77777777" w:rsidR="00A4723B" w:rsidRDefault="00A472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FAB"/>
    <w:rsid w:val="00007727"/>
    <w:rsid w:val="00017720"/>
    <w:rsid w:val="00035488"/>
    <w:rsid w:val="000C1C6D"/>
    <w:rsid w:val="000D7F25"/>
    <w:rsid w:val="000E00E5"/>
    <w:rsid w:val="001146A4"/>
    <w:rsid w:val="00114FAB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723B"/>
    <w:rsid w:val="00A80738"/>
    <w:rsid w:val="00BD265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065C4"/>
  <w15:chartTrackingRefBased/>
  <w15:docId w15:val="{C4EBCEA5-80C5-4926-9C4E-3340A78C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D26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2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2025-10-28T09:00:00Z</dcterms:created>
  <dcterms:modified xsi:type="dcterms:W3CDTF">2025-10-28T09:02:00Z</dcterms:modified>
</cp:coreProperties>
</file>