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B4A" w14:textId="25DD0D12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E0096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1091CAFF" w14:textId="7DAF99DF" w:rsidR="005974A3" w:rsidRPr="005974A3" w:rsidRDefault="005974A3" w:rsidP="005974A3">
      <w:pPr>
        <w:jc w:val="center"/>
        <w:rPr>
          <w:color w:val="EE0000"/>
        </w:rPr>
      </w:pPr>
      <w:r>
        <w:rPr>
          <w:color w:val="EE0000"/>
        </w:rPr>
        <w:t>MODYFIKACJA z dnia 24.10.2025 r.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13F4FBDF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8468CA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7B6A8EC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8468CA"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06188C3D" w14:textId="12C0A15B" w:rsidR="004F0DC7" w:rsidRDefault="00594FE0" w:rsidP="00AA2BEC">
      <w:pPr>
        <w:spacing w:line="276" w:lineRule="auto"/>
        <w:jc w:val="center"/>
        <w:rPr>
          <w:b/>
        </w:rPr>
      </w:pPr>
      <w:r>
        <w:rPr>
          <w:b/>
        </w:rPr>
        <w:t>U</w:t>
      </w:r>
      <w:r w:rsidR="000329CD" w:rsidRPr="000329CD">
        <w:rPr>
          <w:b/>
        </w:rPr>
        <w:t>słu</w:t>
      </w:r>
      <w:r w:rsidR="00553398">
        <w:rPr>
          <w:b/>
        </w:rPr>
        <w:t>g</w:t>
      </w:r>
      <w:r w:rsidR="000329CD" w:rsidRPr="000329CD">
        <w:rPr>
          <w:b/>
        </w:rPr>
        <w:t xml:space="preserve">a transportu sanitarnego na potrzeby Szpitala Wojewódzkiego </w:t>
      </w:r>
      <w:r w:rsidR="000329CD">
        <w:rPr>
          <w:b/>
        </w:rPr>
        <w:br/>
      </w:r>
      <w:r w:rsidR="000329CD" w:rsidRPr="000329CD">
        <w:rPr>
          <w:b/>
        </w:rPr>
        <w:t>w Poznaniu - 2 zadania</w:t>
      </w:r>
    </w:p>
    <w:p w14:paraId="3F3797BF" w14:textId="77777777" w:rsidR="000329CD" w:rsidRPr="003E3810" w:rsidRDefault="000329CD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8468CA">
        <w:trPr>
          <w:trHeight w:val="333"/>
        </w:trPr>
        <w:tc>
          <w:tcPr>
            <w:tcW w:w="2813" w:type="dxa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8468CA">
        <w:trPr>
          <w:trHeight w:val="373"/>
        </w:trPr>
        <w:tc>
          <w:tcPr>
            <w:tcW w:w="2813" w:type="dxa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39" w:type="dxa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8468CA">
        <w:trPr>
          <w:trHeight w:val="405"/>
        </w:trPr>
        <w:tc>
          <w:tcPr>
            <w:tcW w:w="2813" w:type="dxa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8468CA">
        <w:trPr>
          <w:trHeight w:val="330"/>
        </w:trPr>
        <w:tc>
          <w:tcPr>
            <w:tcW w:w="2813" w:type="dxa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8468CA">
        <w:trPr>
          <w:trHeight w:val="373"/>
        </w:trPr>
        <w:tc>
          <w:tcPr>
            <w:tcW w:w="2813" w:type="dxa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8468CA">
        <w:trPr>
          <w:trHeight w:val="330"/>
        </w:trPr>
        <w:tc>
          <w:tcPr>
            <w:tcW w:w="2813" w:type="dxa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8468CA">
        <w:trPr>
          <w:trHeight w:val="405"/>
        </w:trPr>
        <w:tc>
          <w:tcPr>
            <w:tcW w:w="2813" w:type="dxa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594233" w:rsidRPr="007677F8" w14:paraId="41A1490C" w14:textId="77777777" w:rsidTr="008468CA">
        <w:trPr>
          <w:trHeight w:val="330"/>
        </w:trPr>
        <w:tc>
          <w:tcPr>
            <w:tcW w:w="2813" w:type="dxa"/>
            <w:vAlign w:val="center"/>
          </w:tcPr>
          <w:p w14:paraId="1FA77ADB" w14:textId="74E161E6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151377648"/>
            <w:bookmarkEnd w:id="1"/>
            <w:r>
              <w:rPr>
                <w:rFonts w:eastAsia="Calibri"/>
                <w:sz w:val="22"/>
                <w:szCs w:val="22"/>
              </w:rPr>
              <w:t xml:space="preserve">Osoba, nr telefonu, e-mail </w:t>
            </w:r>
            <w:r w:rsidR="000329CD">
              <w:rPr>
                <w:rFonts w:eastAsia="Calibri"/>
                <w:sz w:val="22"/>
                <w:szCs w:val="22"/>
              </w:rPr>
              <w:br/>
            </w:r>
            <w:r>
              <w:rPr>
                <w:rFonts w:eastAsia="Calibri"/>
                <w:sz w:val="22"/>
                <w:szCs w:val="22"/>
              </w:rPr>
              <w:t>do kontaktu w sprawie realizacji umowy</w:t>
            </w:r>
          </w:p>
        </w:tc>
        <w:tc>
          <w:tcPr>
            <w:tcW w:w="6139" w:type="dxa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  <w:tr w:rsidR="008468CA" w:rsidRPr="007677F8" w14:paraId="275749D0" w14:textId="77777777" w:rsidTr="008468CA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F945E" w14:textId="563A5034" w:rsidR="008468CA" w:rsidRPr="007677F8" w:rsidRDefault="008468CA" w:rsidP="0052499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3" w:name="_Hlk151378082"/>
            <w:bookmarkEnd w:id="2"/>
            <w:r>
              <w:rPr>
                <w:rFonts w:eastAsia="Calibri"/>
                <w:sz w:val="22"/>
                <w:szCs w:val="22"/>
              </w:rPr>
              <w:t>Numer telefonu umożliwiający przyjmowanie zleceń przez całą dobę – zgodnie z &amp; 4 ust. 5 wzor</w:t>
            </w:r>
            <w:r w:rsidR="00594FE0">
              <w:rPr>
                <w:rFonts w:eastAsia="Calibri"/>
                <w:sz w:val="22"/>
                <w:szCs w:val="22"/>
              </w:rPr>
              <w:t>ów</w:t>
            </w:r>
            <w:r>
              <w:rPr>
                <w:rFonts w:eastAsia="Calibri"/>
                <w:sz w:val="22"/>
                <w:szCs w:val="22"/>
              </w:rPr>
              <w:t xml:space="preserve"> um</w:t>
            </w:r>
            <w:r w:rsidR="00594FE0">
              <w:rPr>
                <w:rFonts w:eastAsia="Calibri"/>
                <w:sz w:val="22"/>
                <w:szCs w:val="22"/>
              </w:rPr>
              <w:t>ów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D255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6F20EE34" w14:textId="07FD5C11" w:rsidR="008468CA" w:rsidRDefault="008468CA" w:rsidP="008468CA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60" w:after="60"/>
            </w:pPr>
            <w:r>
              <w:t>……………………………………………</w:t>
            </w:r>
          </w:p>
          <w:p w14:paraId="137C93D1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 xml:space="preserve">                       tel.          </w:t>
            </w:r>
          </w:p>
          <w:p w14:paraId="0433AC44" w14:textId="77777777" w:rsidR="00594FE0" w:rsidRDefault="00594FE0" w:rsidP="00594FE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60" w:after="60"/>
            </w:pPr>
            <w:r>
              <w:t>……………………………………………</w:t>
            </w:r>
          </w:p>
          <w:p w14:paraId="5D5F2D3C" w14:textId="3953D207" w:rsidR="008468CA" w:rsidRPr="00594FE0" w:rsidRDefault="00594FE0" w:rsidP="00594FE0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jc w:val="center"/>
              <w:rPr>
                <w:sz w:val="20"/>
                <w:szCs w:val="20"/>
              </w:rPr>
            </w:pPr>
            <w:r w:rsidRPr="00594FE0">
              <w:rPr>
                <w:sz w:val="20"/>
                <w:szCs w:val="20"/>
              </w:rPr>
              <w:t xml:space="preserve">(podać drugi nr telefonu w przypadku wystąpienia trudności </w:t>
            </w:r>
            <w:r>
              <w:rPr>
                <w:sz w:val="20"/>
                <w:szCs w:val="20"/>
              </w:rPr>
              <w:br/>
            </w:r>
            <w:r w:rsidRPr="00594FE0">
              <w:rPr>
                <w:sz w:val="20"/>
                <w:szCs w:val="20"/>
              </w:rPr>
              <w:t>z uzyskaniem połączenia na pierwszy numer tel. )</w:t>
            </w:r>
          </w:p>
        </w:tc>
      </w:tr>
      <w:bookmarkEnd w:id="3"/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4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bookmarkEnd w:id="4"/>
    <w:p w14:paraId="38BA0BBE" w14:textId="77777777" w:rsidR="00630ED4" w:rsidRDefault="00630ED4" w:rsidP="00A14961">
      <w:pPr>
        <w:pStyle w:val="Akapitzlist"/>
        <w:spacing w:line="360" w:lineRule="auto"/>
        <w:ind w:left="284"/>
        <w:jc w:val="both"/>
        <w:rPr>
          <w:b/>
          <w:sz w:val="22"/>
        </w:rPr>
      </w:pPr>
    </w:p>
    <w:p w14:paraId="20C2289D" w14:textId="33CC2410" w:rsidR="000329CD" w:rsidRDefault="00E166D0" w:rsidP="00F55434">
      <w:pPr>
        <w:pStyle w:val="Akapitzlist"/>
        <w:spacing w:line="360" w:lineRule="auto"/>
        <w:ind w:left="142"/>
        <w:jc w:val="both"/>
        <w:rPr>
          <w:bCs/>
          <w:sz w:val="22"/>
        </w:rPr>
      </w:pPr>
      <w:r w:rsidRPr="00CF237D">
        <w:rPr>
          <w:bCs/>
          <w:sz w:val="22"/>
          <w:u w:val="single"/>
        </w:rPr>
        <w:t xml:space="preserve">Zadanie nr </w:t>
      </w:r>
      <w:r w:rsidR="005C6CC0">
        <w:rPr>
          <w:bCs/>
          <w:sz w:val="22"/>
          <w:u w:val="single"/>
        </w:rPr>
        <w:t>1</w:t>
      </w:r>
      <w:r w:rsidRPr="00CF237D">
        <w:rPr>
          <w:bCs/>
          <w:sz w:val="22"/>
          <w:u w:val="single"/>
        </w:rPr>
        <w:t xml:space="preserve"> - </w:t>
      </w:r>
      <w:r w:rsidR="00F55434" w:rsidRPr="00F55434">
        <w:rPr>
          <w:bCs/>
          <w:sz w:val="22"/>
          <w:u w:val="single"/>
        </w:rPr>
        <w:t>Całodobowa usługa transportu na potrzeby Filii nr 1 i 3 na terenie i poza terenem miasta Poznania:</w:t>
      </w:r>
      <w:r w:rsidR="00F55434">
        <w:rPr>
          <w:bCs/>
          <w:sz w:val="22"/>
          <w:u w:val="single"/>
        </w:rPr>
        <w:t xml:space="preserve"> </w:t>
      </w:r>
      <w:r w:rsidR="00F55434" w:rsidRPr="00F55434">
        <w:rPr>
          <w:bCs/>
          <w:sz w:val="22"/>
          <w:u w:val="single"/>
        </w:rPr>
        <w:t xml:space="preserve">- sanitarnego (T) do przewozu pacjentów w pozycji siedzącej lub leżącej (zespół: kierowca  i sanitariusz), dotyczy również transportu pacjentów </w:t>
      </w:r>
      <w:proofErr w:type="spellStart"/>
      <w:r w:rsidR="00F55434" w:rsidRPr="00F55434">
        <w:rPr>
          <w:bCs/>
          <w:sz w:val="22"/>
          <w:u w:val="single"/>
        </w:rPr>
        <w:t>bariatrycznych</w:t>
      </w:r>
      <w:proofErr w:type="spellEnd"/>
      <w:r w:rsidR="00F55434" w:rsidRPr="00F55434">
        <w:rPr>
          <w:bCs/>
          <w:sz w:val="22"/>
          <w:u w:val="single"/>
        </w:rPr>
        <w:t xml:space="preserve"> (pow. 120 kg),</w:t>
      </w:r>
      <w:r w:rsidR="00F55434">
        <w:rPr>
          <w:bCs/>
          <w:sz w:val="22"/>
          <w:u w:val="single"/>
        </w:rPr>
        <w:t xml:space="preserve"> </w:t>
      </w:r>
      <w:r w:rsidR="00F55434" w:rsidRPr="00F55434">
        <w:rPr>
          <w:bCs/>
          <w:sz w:val="22"/>
          <w:u w:val="single"/>
        </w:rPr>
        <w:t xml:space="preserve">- sanitarnego </w:t>
      </w:r>
      <w:r w:rsidR="00F55434">
        <w:rPr>
          <w:bCs/>
          <w:sz w:val="22"/>
          <w:u w:val="single"/>
        </w:rPr>
        <w:br/>
      </w:r>
      <w:r w:rsidR="00F55434" w:rsidRPr="00F55434">
        <w:rPr>
          <w:bCs/>
          <w:sz w:val="22"/>
          <w:u w:val="single"/>
        </w:rPr>
        <w:t xml:space="preserve">z zespołem podstawowym  (P) do przewozu pacjentów w pozycji siedzącej  lub leżącej (zespół: </w:t>
      </w:r>
      <w:r w:rsidR="005974A3">
        <w:rPr>
          <w:bCs/>
          <w:color w:val="EE0000"/>
          <w:sz w:val="22"/>
          <w:u w:val="single"/>
        </w:rPr>
        <w:t xml:space="preserve">ratownik medyczny, ratownik medyczny – kierowca lub ratownik medyczny, ratownik KPP – kierowca </w:t>
      </w:r>
      <w:proofErr w:type="spellStart"/>
      <w:r w:rsidR="00F55434" w:rsidRPr="005974A3">
        <w:rPr>
          <w:bCs/>
          <w:strike/>
          <w:color w:val="EE0000"/>
          <w:sz w:val="22"/>
          <w:u w:val="single"/>
        </w:rPr>
        <w:t>kierowca</w:t>
      </w:r>
      <w:proofErr w:type="spellEnd"/>
      <w:r w:rsidR="00F55434" w:rsidRPr="005974A3">
        <w:rPr>
          <w:bCs/>
          <w:strike/>
          <w:color w:val="EE0000"/>
          <w:sz w:val="22"/>
          <w:u w:val="single"/>
        </w:rPr>
        <w:t xml:space="preserve"> będący ratownikiem medycznym i ratownik medyczny</w:t>
      </w:r>
      <w:r w:rsidR="00F55434" w:rsidRPr="00F55434">
        <w:rPr>
          <w:bCs/>
          <w:sz w:val="22"/>
          <w:u w:val="single"/>
        </w:rPr>
        <w:t xml:space="preserve">), dotyczy również </w:t>
      </w:r>
      <w:r w:rsidR="00F55434" w:rsidRPr="00F55434">
        <w:rPr>
          <w:bCs/>
          <w:sz w:val="22"/>
          <w:u w:val="single"/>
        </w:rPr>
        <w:lastRenderedPageBreak/>
        <w:t xml:space="preserve">transportu pacjentów </w:t>
      </w:r>
      <w:proofErr w:type="spellStart"/>
      <w:r w:rsidR="00F55434" w:rsidRPr="00F55434">
        <w:rPr>
          <w:bCs/>
          <w:sz w:val="22"/>
          <w:u w:val="single"/>
        </w:rPr>
        <w:t>bariatrycznych</w:t>
      </w:r>
      <w:proofErr w:type="spellEnd"/>
      <w:r w:rsidR="00F55434" w:rsidRPr="00F55434">
        <w:rPr>
          <w:bCs/>
          <w:sz w:val="22"/>
          <w:u w:val="single"/>
        </w:rPr>
        <w:t xml:space="preserve"> (pow. 120 kg),</w:t>
      </w:r>
      <w:r w:rsidR="00F55434">
        <w:rPr>
          <w:bCs/>
          <w:sz w:val="22"/>
          <w:u w:val="single"/>
        </w:rPr>
        <w:t xml:space="preserve"> </w:t>
      </w:r>
      <w:r w:rsidR="00F55434" w:rsidRPr="00F55434">
        <w:rPr>
          <w:bCs/>
          <w:sz w:val="22"/>
          <w:u w:val="single"/>
        </w:rPr>
        <w:t>- przewóz materiałów biologicznych (np. krew, organy) lub materiałów wykorzystywanych do udzielania świadczeń  zdrowotnych, wymagających specjalnych warunków transportu, wyników badań, dokumentacji medycznej, - usługa transportu Zespołu Transplantacyjnego wraz ze sprzętem w celu pobrania i transportu narządów do przeszczepu.</w:t>
      </w:r>
      <w:r w:rsidR="000329CD" w:rsidRPr="000329CD">
        <w:rPr>
          <w:bCs/>
          <w:sz w:val="22"/>
          <w:u w:val="single"/>
        </w:rPr>
        <w:t>)</w:t>
      </w:r>
      <w:r w:rsidR="005A2C1E">
        <w:rPr>
          <w:bCs/>
          <w:sz w:val="22"/>
        </w:rPr>
        <w:t xml:space="preserve">   </w:t>
      </w:r>
    </w:p>
    <w:p w14:paraId="659A74B0" w14:textId="5B9FE933" w:rsidR="005A2C1E" w:rsidRDefault="005A2C1E" w:rsidP="000329CD">
      <w:pPr>
        <w:pStyle w:val="Akapitzlist"/>
        <w:spacing w:line="360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…………………….…… zł</w:t>
      </w:r>
    </w:p>
    <w:p w14:paraId="717B6C9C" w14:textId="77777777" w:rsidR="005A2C1E" w:rsidRDefault="005A2C1E" w:rsidP="00F55434">
      <w:pPr>
        <w:spacing w:line="360" w:lineRule="auto"/>
        <w:ind w:firstLine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2702935C" w14:textId="1AAB41C4" w:rsidR="005A2C1E" w:rsidRPr="00E401EB" w:rsidRDefault="005A2C1E" w:rsidP="00F55434">
      <w:pPr>
        <w:spacing w:line="360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28DBFF79" w14:textId="3706B872" w:rsidR="005A2C1E" w:rsidRPr="005608AD" w:rsidRDefault="005A2C1E" w:rsidP="00F55434">
      <w:pPr>
        <w:pStyle w:val="Akapitzlist"/>
        <w:spacing w:line="360" w:lineRule="auto"/>
        <w:ind w:left="0"/>
        <w:jc w:val="both"/>
        <w:rPr>
          <w:b/>
          <w:sz w:val="22"/>
        </w:rPr>
      </w:pPr>
      <w:r w:rsidRPr="005608AD">
        <w:rPr>
          <w:b/>
          <w:sz w:val="22"/>
        </w:rPr>
        <w:t xml:space="preserve">   (słownie: ……………………………………………..………………………………………… zł), </w:t>
      </w:r>
    </w:p>
    <w:p w14:paraId="1AE490A3" w14:textId="7615EAC6" w:rsidR="005A2C1E" w:rsidRDefault="005A2C1E" w:rsidP="00F5543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B659B1">
        <w:rPr>
          <w:sz w:val="22"/>
          <w:szCs w:val="22"/>
        </w:rPr>
        <w:t xml:space="preserve"> </w:t>
      </w:r>
      <w:r>
        <w:rPr>
          <w:sz w:val="22"/>
          <w:szCs w:val="22"/>
        </w:rPr>
        <w:t>w tym za:</w:t>
      </w:r>
    </w:p>
    <w:p w14:paraId="1C05587E" w14:textId="12DFFBC5" w:rsidR="005608AD" w:rsidRPr="00CE7564" w:rsidRDefault="00CE7564" w:rsidP="00CE7564">
      <w:pPr>
        <w:pStyle w:val="Akapitzlist"/>
        <w:numPr>
          <w:ilvl w:val="0"/>
          <w:numId w:val="15"/>
        </w:numPr>
        <w:spacing w:line="360" w:lineRule="auto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 w:rsidR="005608AD" w:rsidRPr="00CE7564">
        <w:rPr>
          <w:sz w:val="22"/>
          <w:szCs w:val="22"/>
        </w:rPr>
        <w:t xml:space="preserve">sanitarnego (T) - do przewozu pacjentów w pozycji siedzącej lub leżącej (zespół: kierowca  </w:t>
      </w:r>
      <w:r>
        <w:rPr>
          <w:sz w:val="22"/>
          <w:szCs w:val="22"/>
        </w:rPr>
        <w:br/>
      </w:r>
      <w:r w:rsidR="005608AD" w:rsidRPr="00CE7564">
        <w:rPr>
          <w:sz w:val="22"/>
          <w:szCs w:val="22"/>
        </w:rPr>
        <w:t>i sanitariusz):</w:t>
      </w:r>
    </w:p>
    <w:p w14:paraId="1420926C" w14:textId="77777777" w:rsidR="005608AD" w:rsidRPr="005608AD" w:rsidRDefault="005608AD" w:rsidP="00CE7564">
      <w:pPr>
        <w:spacing w:line="360" w:lineRule="auto"/>
        <w:ind w:left="567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…… zł brutto za każdy przejechany km</w:t>
      </w:r>
    </w:p>
    <w:p w14:paraId="409DF900" w14:textId="77777777" w:rsidR="005608AD" w:rsidRPr="005608AD" w:rsidRDefault="005608AD" w:rsidP="00CE7564">
      <w:pPr>
        <w:spacing w:line="360" w:lineRule="auto"/>
        <w:ind w:left="567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……zł brutto za każdą godzinę świadczenia usługi transportu</w:t>
      </w:r>
    </w:p>
    <w:p w14:paraId="07663E95" w14:textId="34198042" w:rsidR="005608AD" w:rsidRPr="005608AD" w:rsidRDefault="00CE7564" w:rsidP="00CE7564">
      <w:pPr>
        <w:spacing w:line="360" w:lineRule="auto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 w:rsidR="005608AD" w:rsidRPr="005608AD">
        <w:rPr>
          <w:sz w:val="22"/>
          <w:szCs w:val="22"/>
        </w:rPr>
        <w:t xml:space="preserve">sanitarnego (T) - do przewozu pacjentów </w:t>
      </w:r>
      <w:proofErr w:type="spellStart"/>
      <w:r w:rsidR="005608AD" w:rsidRPr="00CE7564">
        <w:rPr>
          <w:sz w:val="22"/>
          <w:szCs w:val="22"/>
          <w:u w:val="single"/>
        </w:rPr>
        <w:t>bariatrycznych</w:t>
      </w:r>
      <w:proofErr w:type="spellEnd"/>
      <w:r w:rsidR="005608AD" w:rsidRPr="005608AD">
        <w:rPr>
          <w:sz w:val="22"/>
          <w:szCs w:val="22"/>
        </w:rPr>
        <w:t xml:space="preserve"> w pozycji siedzącej lub leżącej (zespół: kierowca  i sanitariusz):</w:t>
      </w:r>
    </w:p>
    <w:p w14:paraId="787B9BD7" w14:textId="77777777" w:rsidR="005608AD" w:rsidRPr="005608AD" w:rsidRDefault="005608AD" w:rsidP="00CE7564">
      <w:pPr>
        <w:spacing w:line="360" w:lineRule="auto"/>
        <w:ind w:left="567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…… zł brutto za każdy przejechany km</w:t>
      </w:r>
    </w:p>
    <w:p w14:paraId="39166C69" w14:textId="77777777" w:rsidR="005608AD" w:rsidRPr="005608AD" w:rsidRDefault="005608AD" w:rsidP="00CE7564">
      <w:pPr>
        <w:spacing w:line="360" w:lineRule="auto"/>
        <w:ind w:left="567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……zł brutto za każdą godzinę świadczenia usługi transportu</w:t>
      </w:r>
    </w:p>
    <w:p w14:paraId="2C49C1CD" w14:textId="4F2D1AE8" w:rsidR="005608AD" w:rsidRPr="005608AD" w:rsidRDefault="005608AD" w:rsidP="00CE7564">
      <w:pPr>
        <w:spacing w:line="360" w:lineRule="auto"/>
        <w:ind w:left="284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2)</w:t>
      </w:r>
      <w:r w:rsidRPr="005608AD">
        <w:rPr>
          <w:sz w:val="22"/>
          <w:szCs w:val="22"/>
        </w:rPr>
        <w:tab/>
      </w:r>
      <w:r w:rsidR="00CE7564">
        <w:rPr>
          <w:sz w:val="22"/>
          <w:szCs w:val="22"/>
        </w:rPr>
        <w:t xml:space="preserve">• </w:t>
      </w:r>
      <w:r w:rsidRPr="005608AD">
        <w:rPr>
          <w:sz w:val="22"/>
          <w:szCs w:val="22"/>
        </w:rPr>
        <w:t xml:space="preserve">sanitarnego z zespołem podstawowym  (P) - do przewozu pacjentów w pozycji siedzącej  </w:t>
      </w:r>
      <w:r w:rsidR="00CE7564">
        <w:rPr>
          <w:sz w:val="22"/>
          <w:szCs w:val="22"/>
        </w:rPr>
        <w:br/>
      </w:r>
      <w:r w:rsidR="00B06227">
        <w:rPr>
          <w:sz w:val="22"/>
          <w:szCs w:val="22"/>
        </w:rPr>
        <w:t xml:space="preserve">       </w:t>
      </w:r>
      <w:r w:rsidRPr="005608AD">
        <w:rPr>
          <w:sz w:val="22"/>
          <w:szCs w:val="22"/>
        </w:rPr>
        <w:t xml:space="preserve">lub leżącej (zespół: </w:t>
      </w:r>
      <w:r w:rsidR="005974A3">
        <w:rPr>
          <w:color w:val="EE0000"/>
          <w:sz w:val="22"/>
          <w:szCs w:val="22"/>
        </w:rPr>
        <w:t xml:space="preserve">ratownik medyczny, ratownik medyczny – kierowca lub ratownik medyczny, ratownik KPP – kierowca </w:t>
      </w:r>
      <w:proofErr w:type="spellStart"/>
      <w:r w:rsidRPr="005974A3">
        <w:rPr>
          <w:strike/>
          <w:color w:val="EE0000"/>
          <w:sz w:val="22"/>
          <w:szCs w:val="22"/>
        </w:rPr>
        <w:t>kierowca</w:t>
      </w:r>
      <w:proofErr w:type="spellEnd"/>
      <w:r w:rsidRPr="005974A3">
        <w:rPr>
          <w:strike/>
          <w:color w:val="EE0000"/>
          <w:sz w:val="22"/>
          <w:szCs w:val="22"/>
        </w:rPr>
        <w:t xml:space="preserve"> będący ratownikiem medycznym i ratownik medyczny</w:t>
      </w:r>
      <w:r w:rsidRPr="005608AD">
        <w:rPr>
          <w:sz w:val="22"/>
          <w:szCs w:val="22"/>
        </w:rPr>
        <w:t>):</w:t>
      </w:r>
    </w:p>
    <w:p w14:paraId="249C9E28" w14:textId="77777777" w:rsidR="005608AD" w:rsidRPr="005608AD" w:rsidRDefault="005608AD" w:rsidP="00CE7564">
      <w:pPr>
        <w:spacing w:line="360" w:lineRule="auto"/>
        <w:ind w:left="567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…… zł brutto za każdy przejechany km</w:t>
      </w:r>
    </w:p>
    <w:p w14:paraId="276C1F5A" w14:textId="77777777" w:rsidR="005608AD" w:rsidRPr="005608AD" w:rsidRDefault="005608AD" w:rsidP="00CE7564">
      <w:pPr>
        <w:spacing w:line="360" w:lineRule="auto"/>
        <w:ind w:left="567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……zł brutto za każdą godzinę świadczenia usługi transportu</w:t>
      </w:r>
    </w:p>
    <w:p w14:paraId="79FB89B9" w14:textId="7C0DB279" w:rsidR="005608AD" w:rsidRPr="005608AD" w:rsidRDefault="00CE7564" w:rsidP="00CE7564">
      <w:pPr>
        <w:spacing w:line="360" w:lineRule="auto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 w:rsidR="005608AD" w:rsidRPr="005608AD">
        <w:rPr>
          <w:sz w:val="22"/>
          <w:szCs w:val="22"/>
        </w:rPr>
        <w:t xml:space="preserve">sanitarnego z zespołem podstawowym  (P) - do przewozu pacjentów </w:t>
      </w:r>
      <w:proofErr w:type="spellStart"/>
      <w:r w:rsidR="005608AD" w:rsidRPr="00CE7564">
        <w:rPr>
          <w:sz w:val="22"/>
          <w:szCs w:val="22"/>
          <w:u w:val="single"/>
        </w:rPr>
        <w:t>bariatrycznych</w:t>
      </w:r>
      <w:proofErr w:type="spellEnd"/>
      <w:r w:rsidR="005608AD" w:rsidRPr="005608AD">
        <w:rPr>
          <w:sz w:val="22"/>
          <w:szCs w:val="22"/>
        </w:rPr>
        <w:t xml:space="preserve"> w pozycji siedzącej  lub leżącej (zespół: </w:t>
      </w:r>
      <w:r w:rsidR="005974A3">
        <w:rPr>
          <w:color w:val="EE0000"/>
          <w:sz w:val="22"/>
          <w:szCs w:val="22"/>
        </w:rPr>
        <w:t xml:space="preserve">ratownik medyczny, ratownik medyczny – kierowca lub ratownik medyczny, ratownik KPP – kierowca </w:t>
      </w:r>
      <w:proofErr w:type="spellStart"/>
      <w:r w:rsidR="005608AD" w:rsidRPr="005974A3">
        <w:rPr>
          <w:strike/>
          <w:color w:val="EE0000"/>
          <w:sz w:val="22"/>
          <w:szCs w:val="22"/>
        </w:rPr>
        <w:t>kierowca</w:t>
      </w:r>
      <w:proofErr w:type="spellEnd"/>
      <w:r w:rsidR="005608AD" w:rsidRPr="005974A3">
        <w:rPr>
          <w:strike/>
          <w:color w:val="EE0000"/>
          <w:sz w:val="22"/>
          <w:szCs w:val="22"/>
        </w:rPr>
        <w:t xml:space="preserve"> będący ratownikiem medycznym i ratownik medyczny</w:t>
      </w:r>
      <w:r w:rsidR="005608AD" w:rsidRPr="005608AD">
        <w:rPr>
          <w:sz w:val="22"/>
          <w:szCs w:val="22"/>
        </w:rPr>
        <w:t>):</w:t>
      </w:r>
    </w:p>
    <w:p w14:paraId="41DF69BB" w14:textId="77777777" w:rsidR="005608AD" w:rsidRPr="005608AD" w:rsidRDefault="005608AD" w:rsidP="00CE7564">
      <w:pPr>
        <w:spacing w:line="360" w:lineRule="auto"/>
        <w:ind w:left="567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…… zł brutto za każdy przejechany km</w:t>
      </w:r>
    </w:p>
    <w:p w14:paraId="32E7F796" w14:textId="77777777" w:rsidR="005608AD" w:rsidRPr="005608AD" w:rsidRDefault="005608AD" w:rsidP="00CE7564">
      <w:pPr>
        <w:spacing w:line="360" w:lineRule="auto"/>
        <w:ind w:left="567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……zł brutto za każdą godzinę świadczenia usługi transportu</w:t>
      </w:r>
    </w:p>
    <w:p w14:paraId="0812085E" w14:textId="606075A7" w:rsidR="005608AD" w:rsidRPr="005608AD" w:rsidRDefault="005608AD" w:rsidP="00CE7564">
      <w:pPr>
        <w:spacing w:line="360" w:lineRule="auto"/>
        <w:ind w:left="284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3)</w:t>
      </w:r>
      <w:r w:rsidRPr="005608AD">
        <w:rPr>
          <w:sz w:val="22"/>
          <w:szCs w:val="22"/>
        </w:rPr>
        <w:tab/>
        <w:t xml:space="preserve"> przewóz materiałów biologicznych (np. krew, organy) lub materiałów wykorzystywanych </w:t>
      </w:r>
      <w:r w:rsidR="00CE7564">
        <w:rPr>
          <w:sz w:val="22"/>
          <w:szCs w:val="22"/>
        </w:rPr>
        <w:br/>
      </w:r>
      <w:r w:rsidRPr="005608AD">
        <w:rPr>
          <w:sz w:val="22"/>
          <w:szCs w:val="22"/>
        </w:rPr>
        <w:t xml:space="preserve">do udzielania świadczeń  zdrowotnych wymagających specjalnych warunków transportu, wyników badań, dokumentacji medycznej: </w:t>
      </w:r>
    </w:p>
    <w:p w14:paraId="36D7AD94" w14:textId="77777777" w:rsidR="005608AD" w:rsidRPr="005608AD" w:rsidRDefault="005608AD" w:rsidP="00CE7564">
      <w:pPr>
        <w:spacing w:line="360" w:lineRule="auto"/>
        <w:ind w:left="567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…… zł brutto za każdy przejechany km</w:t>
      </w:r>
    </w:p>
    <w:p w14:paraId="0B2ADFC9" w14:textId="77777777" w:rsidR="005608AD" w:rsidRPr="005608AD" w:rsidRDefault="005608AD" w:rsidP="00CE7564">
      <w:pPr>
        <w:spacing w:line="360" w:lineRule="auto"/>
        <w:ind w:left="567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……zł brutto za każdą godzinę świadczenia usługi transportu</w:t>
      </w:r>
    </w:p>
    <w:p w14:paraId="06D7CD68" w14:textId="77777777" w:rsidR="005608AD" w:rsidRPr="005608AD" w:rsidRDefault="005608AD" w:rsidP="00CE7564">
      <w:pPr>
        <w:spacing w:line="360" w:lineRule="auto"/>
        <w:ind w:left="284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4)</w:t>
      </w:r>
      <w:r w:rsidRPr="005608AD">
        <w:rPr>
          <w:sz w:val="22"/>
          <w:szCs w:val="22"/>
        </w:rPr>
        <w:tab/>
        <w:t>usługa transportu Zespołu Transplantacyjnego wraz ze sprzętem w celu pobrania i transportu narządów do przeszczepu:</w:t>
      </w:r>
    </w:p>
    <w:p w14:paraId="1FEFC8C7" w14:textId="77777777" w:rsidR="005608AD" w:rsidRPr="005608AD" w:rsidRDefault="005608AD" w:rsidP="00CE7564">
      <w:pPr>
        <w:spacing w:line="360" w:lineRule="auto"/>
        <w:ind w:left="567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…… zł brutto za każdy przejechany km</w:t>
      </w:r>
    </w:p>
    <w:p w14:paraId="2AD4C69F" w14:textId="4CF64466" w:rsidR="005608AD" w:rsidRDefault="005608AD" w:rsidP="00CE7564">
      <w:pPr>
        <w:spacing w:line="360" w:lineRule="auto"/>
        <w:ind w:left="567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……zł brutto za każdą godzinę świadczenia usługi transportu</w:t>
      </w:r>
    </w:p>
    <w:p w14:paraId="2B319B13" w14:textId="3E6502BF" w:rsidR="00020665" w:rsidRDefault="00020665" w:rsidP="00CE7564">
      <w:pPr>
        <w:spacing w:line="360" w:lineRule="auto"/>
        <w:jc w:val="both"/>
      </w:pPr>
      <w:bookmarkStart w:id="5" w:name="_Hlk202269792"/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="00CE7564">
        <w:t xml:space="preserve">        </w:t>
      </w:r>
      <w:r w:rsidRPr="00B659B1">
        <w:t>(wpisać</w:t>
      </w:r>
      <w:r w:rsidR="000329CD">
        <w:t xml:space="preserve"> </w:t>
      </w:r>
      <w:r w:rsidRPr="00B659B1">
        <w:t>odpowiednio:</w:t>
      </w:r>
      <w:r w:rsidR="000329CD">
        <w:t xml:space="preserve"> </w:t>
      </w:r>
      <w:r w:rsidR="00F55434">
        <w:t>5</w:t>
      </w:r>
      <w:r w:rsidR="000329CD">
        <w:t xml:space="preserve"> </w:t>
      </w:r>
      <w:r w:rsidRPr="00B659B1">
        <w:t>pojazd</w:t>
      </w:r>
      <w:r w:rsidR="00F55434">
        <w:t>ów</w:t>
      </w:r>
      <w:r w:rsidRPr="00B659B1">
        <w:t>,</w:t>
      </w:r>
      <w:r w:rsidR="000329CD">
        <w:t xml:space="preserve"> </w:t>
      </w:r>
      <w:r w:rsidR="00F55434">
        <w:t>6</w:t>
      </w:r>
      <w:r w:rsidR="000329CD">
        <w:t xml:space="preserve"> </w:t>
      </w:r>
      <w:r w:rsidRPr="00B659B1">
        <w:t>pojazd</w:t>
      </w:r>
      <w:r w:rsidR="00F55434">
        <w:t>ów</w:t>
      </w:r>
      <w:r w:rsidRPr="00B659B1">
        <w:t>,</w:t>
      </w:r>
      <w:r w:rsidR="000329CD">
        <w:t xml:space="preserve"> </w:t>
      </w:r>
      <w:r w:rsidR="00F55434">
        <w:t>7</w:t>
      </w:r>
      <w:r w:rsidR="000329CD">
        <w:t xml:space="preserve"> </w:t>
      </w:r>
      <w:r w:rsidRPr="00B659B1">
        <w:t>pojazdów</w:t>
      </w:r>
      <w:r w:rsidR="000329CD">
        <w:t xml:space="preserve"> </w:t>
      </w:r>
      <w:r w:rsidRPr="00B659B1">
        <w:t xml:space="preserve">i więcej - </w:t>
      </w:r>
      <w:r w:rsidRPr="00B659B1">
        <w:rPr>
          <w:u w:val="single"/>
        </w:rPr>
        <w:t>podać dokładnie ile</w:t>
      </w:r>
      <w:r w:rsidRPr="00B659B1">
        <w:t>)</w:t>
      </w:r>
    </w:p>
    <w:bookmarkEnd w:id="5"/>
    <w:p w14:paraId="7071814D" w14:textId="0F6204F6" w:rsidR="00020665" w:rsidRDefault="00020665" w:rsidP="00F55434">
      <w:pPr>
        <w:spacing w:line="360" w:lineRule="auto"/>
        <w:jc w:val="both"/>
        <w:rPr>
          <w:bCs/>
          <w:sz w:val="22"/>
          <w:szCs w:val="22"/>
        </w:rPr>
      </w:pPr>
      <w:r w:rsidRPr="00825A27">
        <w:rPr>
          <w:bCs/>
          <w:sz w:val="22"/>
          <w:szCs w:val="22"/>
        </w:rPr>
        <w:t>Warunki płatności: 60 dni</w:t>
      </w:r>
    </w:p>
    <w:p w14:paraId="0D5DC6BC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10F7E67D" w14:textId="77777777" w:rsidR="00D15030" w:rsidRDefault="00D15030" w:rsidP="00B659B1">
      <w:pPr>
        <w:pStyle w:val="Akapitzlist"/>
        <w:spacing w:line="360" w:lineRule="auto"/>
        <w:ind w:left="142"/>
        <w:jc w:val="both"/>
        <w:rPr>
          <w:bCs/>
          <w:sz w:val="22"/>
          <w:u w:val="single"/>
        </w:rPr>
      </w:pPr>
    </w:p>
    <w:p w14:paraId="4D797A66" w14:textId="362A9E98" w:rsidR="008709D4" w:rsidRDefault="00E166D0" w:rsidP="008709D4">
      <w:pPr>
        <w:pStyle w:val="Akapitzlist"/>
        <w:spacing w:line="360" w:lineRule="auto"/>
        <w:ind w:left="142"/>
        <w:jc w:val="both"/>
        <w:rPr>
          <w:bCs/>
          <w:sz w:val="22"/>
        </w:rPr>
      </w:pPr>
      <w:r w:rsidRPr="00CF237D">
        <w:rPr>
          <w:bCs/>
          <w:sz w:val="22"/>
          <w:u w:val="single"/>
        </w:rPr>
        <w:t xml:space="preserve">Zadanie nr </w:t>
      </w:r>
      <w:r w:rsidR="005C6CC0">
        <w:rPr>
          <w:bCs/>
          <w:sz w:val="22"/>
          <w:u w:val="single"/>
        </w:rPr>
        <w:t>2</w:t>
      </w:r>
      <w:r w:rsidRPr="00CF237D">
        <w:rPr>
          <w:bCs/>
          <w:sz w:val="22"/>
          <w:u w:val="single"/>
        </w:rPr>
        <w:t xml:space="preserve"> - </w:t>
      </w:r>
      <w:r w:rsidR="008709D4" w:rsidRPr="008709D4">
        <w:rPr>
          <w:bCs/>
          <w:sz w:val="22"/>
          <w:u w:val="single"/>
        </w:rPr>
        <w:t>Całodobowa usługa transportu na potrzeby Filii nr 2 na terenie i poza terenem miasta Oborniki:</w:t>
      </w:r>
      <w:r w:rsidR="008709D4">
        <w:rPr>
          <w:bCs/>
          <w:sz w:val="22"/>
          <w:u w:val="single"/>
        </w:rPr>
        <w:t xml:space="preserve"> </w:t>
      </w:r>
      <w:r w:rsidR="008709D4" w:rsidRPr="008709D4">
        <w:rPr>
          <w:bCs/>
          <w:sz w:val="22"/>
          <w:u w:val="single"/>
        </w:rPr>
        <w:t xml:space="preserve">- sanitarnego (T) do przewozu pacjentów w pozycji siedzącej lub leżącej (zespół: kierowca  i sanitariusz), dotyczy również transportu pacjentów </w:t>
      </w:r>
      <w:proofErr w:type="spellStart"/>
      <w:r w:rsidR="008709D4" w:rsidRPr="008709D4">
        <w:rPr>
          <w:bCs/>
          <w:sz w:val="22"/>
          <w:u w:val="single"/>
        </w:rPr>
        <w:t>bariatrycznych</w:t>
      </w:r>
      <w:proofErr w:type="spellEnd"/>
      <w:r w:rsidR="008709D4" w:rsidRPr="008709D4">
        <w:rPr>
          <w:bCs/>
          <w:sz w:val="22"/>
          <w:u w:val="single"/>
        </w:rPr>
        <w:t xml:space="preserve"> (pow. 120 kg), - sanitarnego </w:t>
      </w:r>
      <w:r w:rsidR="008709D4">
        <w:rPr>
          <w:bCs/>
          <w:sz w:val="22"/>
          <w:u w:val="single"/>
        </w:rPr>
        <w:br/>
      </w:r>
      <w:r w:rsidR="008709D4" w:rsidRPr="008709D4">
        <w:rPr>
          <w:bCs/>
          <w:sz w:val="22"/>
          <w:u w:val="single"/>
        </w:rPr>
        <w:t xml:space="preserve">z zespołem podstawowym  (P) do przewozu pacjentów w pozycji siedzącej  lub leżącej (zespół: </w:t>
      </w:r>
      <w:r w:rsidR="00577BAD">
        <w:rPr>
          <w:bCs/>
          <w:color w:val="EE0000"/>
          <w:sz w:val="22"/>
          <w:u w:val="single"/>
        </w:rPr>
        <w:t xml:space="preserve">ratownik medyczny, ratownik medyczny – kierowca lub ratownik medyczny, ratownik KPP – kierowca </w:t>
      </w:r>
      <w:proofErr w:type="spellStart"/>
      <w:r w:rsidR="008709D4" w:rsidRPr="00577BAD">
        <w:rPr>
          <w:bCs/>
          <w:strike/>
          <w:color w:val="EE0000"/>
          <w:sz w:val="22"/>
          <w:u w:val="single"/>
        </w:rPr>
        <w:t>kierowca</w:t>
      </w:r>
      <w:proofErr w:type="spellEnd"/>
      <w:r w:rsidR="008709D4" w:rsidRPr="00577BAD">
        <w:rPr>
          <w:bCs/>
          <w:strike/>
          <w:color w:val="EE0000"/>
          <w:sz w:val="22"/>
          <w:u w:val="single"/>
        </w:rPr>
        <w:t xml:space="preserve"> będący ratownikiem medycznym i ratownik medyczny</w:t>
      </w:r>
      <w:r w:rsidR="008709D4" w:rsidRPr="008709D4">
        <w:rPr>
          <w:bCs/>
          <w:sz w:val="22"/>
          <w:u w:val="single"/>
        </w:rPr>
        <w:t xml:space="preserve">), dotyczy również transportu pacjentów </w:t>
      </w:r>
      <w:proofErr w:type="spellStart"/>
      <w:r w:rsidR="008709D4" w:rsidRPr="008709D4">
        <w:rPr>
          <w:bCs/>
          <w:sz w:val="22"/>
          <w:u w:val="single"/>
        </w:rPr>
        <w:t>bariatrycznych</w:t>
      </w:r>
      <w:proofErr w:type="spellEnd"/>
      <w:r w:rsidR="008709D4" w:rsidRPr="008709D4">
        <w:rPr>
          <w:bCs/>
          <w:sz w:val="22"/>
          <w:u w:val="single"/>
        </w:rPr>
        <w:t xml:space="preserve"> (pow. 120 kg),</w:t>
      </w:r>
      <w:r w:rsidR="008709D4">
        <w:rPr>
          <w:bCs/>
          <w:sz w:val="22"/>
          <w:u w:val="single"/>
        </w:rPr>
        <w:t xml:space="preserve"> </w:t>
      </w:r>
      <w:r w:rsidR="008709D4" w:rsidRPr="008709D4">
        <w:rPr>
          <w:bCs/>
          <w:sz w:val="22"/>
          <w:u w:val="single"/>
        </w:rPr>
        <w:t xml:space="preserve">-  przewóz materiałów biologicznych (np. krew, organy) lub materiałów wykorzystywanych do udzielania świadczeń  zdrowotnych, wymagających specjalnych warunków transportu, wyników badań, dokumentacji medycznej. </w:t>
      </w:r>
    </w:p>
    <w:p w14:paraId="4C858E49" w14:textId="6142746E" w:rsidR="005A2C1E" w:rsidRDefault="005A2C1E" w:rsidP="008709D4">
      <w:pPr>
        <w:pStyle w:val="Akapitzlist"/>
        <w:spacing w:line="360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…………………….…… zł</w:t>
      </w:r>
    </w:p>
    <w:p w14:paraId="3AB05499" w14:textId="77777777" w:rsidR="005A2C1E" w:rsidRDefault="005A2C1E" w:rsidP="008709D4">
      <w:pPr>
        <w:spacing w:line="360" w:lineRule="auto"/>
        <w:ind w:left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19AA4667" w14:textId="5D2F1839" w:rsidR="005A2C1E" w:rsidRPr="00E401EB" w:rsidRDefault="005A2C1E" w:rsidP="008709D4">
      <w:pPr>
        <w:spacing w:line="360" w:lineRule="auto"/>
        <w:ind w:left="142" w:hanging="284"/>
        <w:jc w:val="both"/>
        <w:rPr>
          <w:b/>
          <w:sz w:val="22"/>
        </w:rPr>
      </w:pPr>
      <w:r>
        <w:rPr>
          <w:b/>
          <w:sz w:val="22"/>
        </w:rPr>
        <w:t xml:space="preserve">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345BA892" w14:textId="0B19F28E" w:rsidR="005A2C1E" w:rsidRPr="00001497" w:rsidRDefault="005A2C1E" w:rsidP="008709D4">
      <w:pPr>
        <w:pStyle w:val="Akapitzlist"/>
        <w:spacing w:line="360" w:lineRule="auto"/>
        <w:ind w:left="142"/>
        <w:jc w:val="both"/>
        <w:rPr>
          <w:b/>
          <w:sz w:val="22"/>
        </w:rPr>
      </w:pPr>
      <w:r w:rsidRPr="00001497">
        <w:rPr>
          <w:b/>
          <w:sz w:val="22"/>
        </w:rPr>
        <w:t xml:space="preserve">(słownie: ……………………………………………..………………………………………… zł), </w:t>
      </w:r>
    </w:p>
    <w:p w14:paraId="3B5EC9FF" w14:textId="6EF1A5A3" w:rsidR="005A2C1E" w:rsidRDefault="005A2C1E" w:rsidP="008709D4">
      <w:pPr>
        <w:spacing w:line="360" w:lineRule="auto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w tym za:</w:t>
      </w:r>
    </w:p>
    <w:p w14:paraId="2DCE8C5D" w14:textId="34F83B17" w:rsidR="00001497" w:rsidRPr="00001497" w:rsidRDefault="00001497" w:rsidP="00001497">
      <w:pPr>
        <w:spacing w:line="360" w:lineRule="auto"/>
        <w:ind w:left="142"/>
        <w:jc w:val="both"/>
        <w:rPr>
          <w:sz w:val="22"/>
          <w:szCs w:val="22"/>
        </w:rPr>
      </w:pPr>
      <w:r w:rsidRPr="00001497">
        <w:rPr>
          <w:sz w:val="22"/>
          <w:szCs w:val="22"/>
        </w:rPr>
        <w:t>1)</w:t>
      </w:r>
      <w:r w:rsidRPr="00001497">
        <w:rPr>
          <w:sz w:val="22"/>
          <w:szCs w:val="22"/>
        </w:rPr>
        <w:tab/>
      </w:r>
      <w:r w:rsidR="00636B31">
        <w:rPr>
          <w:sz w:val="22"/>
          <w:szCs w:val="22"/>
        </w:rPr>
        <w:t xml:space="preserve">• </w:t>
      </w:r>
      <w:r w:rsidRPr="00001497">
        <w:rPr>
          <w:sz w:val="22"/>
          <w:szCs w:val="22"/>
        </w:rPr>
        <w:t>sanitarnego (T)</w:t>
      </w:r>
      <w:r w:rsidR="00636B31">
        <w:rPr>
          <w:sz w:val="22"/>
          <w:szCs w:val="22"/>
        </w:rPr>
        <w:t xml:space="preserve"> </w:t>
      </w:r>
      <w:r w:rsidRPr="00001497">
        <w:rPr>
          <w:sz w:val="22"/>
          <w:szCs w:val="22"/>
        </w:rPr>
        <w:t xml:space="preserve">- do przewozu pacjentów w pozycji siedzącej lub leżącej (zespół: kierowca  </w:t>
      </w:r>
      <w:r w:rsidR="00636B31">
        <w:rPr>
          <w:sz w:val="22"/>
          <w:szCs w:val="22"/>
        </w:rPr>
        <w:br/>
        <w:t xml:space="preserve">          </w:t>
      </w:r>
      <w:r w:rsidRPr="00001497">
        <w:rPr>
          <w:sz w:val="22"/>
          <w:szCs w:val="22"/>
        </w:rPr>
        <w:t>i sanitariusz):</w:t>
      </w:r>
    </w:p>
    <w:p w14:paraId="67EBA207" w14:textId="77777777" w:rsidR="00001497" w:rsidRPr="00001497" w:rsidRDefault="00001497" w:rsidP="00636B31">
      <w:pPr>
        <w:spacing w:line="360" w:lineRule="auto"/>
        <w:ind w:left="709"/>
        <w:jc w:val="both"/>
        <w:rPr>
          <w:sz w:val="22"/>
          <w:szCs w:val="22"/>
        </w:rPr>
      </w:pPr>
      <w:r w:rsidRPr="00001497">
        <w:rPr>
          <w:sz w:val="22"/>
          <w:szCs w:val="22"/>
        </w:rPr>
        <w:t>…… zł brutto za każdy przejechany km</w:t>
      </w:r>
    </w:p>
    <w:p w14:paraId="55B3C301" w14:textId="77777777" w:rsidR="00001497" w:rsidRPr="00001497" w:rsidRDefault="00001497" w:rsidP="00636B31">
      <w:pPr>
        <w:spacing w:line="360" w:lineRule="auto"/>
        <w:ind w:left="709"/>
        <w:jc w:val="both"/>
        <w:rPr>
          <w:sz w:val="22"/>
          <w:szCs w:val="22"/>
        </w:rPr>
      </w:pPr>
      <w:r w:rsidRPr="00001497">
        <w:rPr>
          <w:sz w:val="22"/>
          <w:szCs w:val="22"/>
        </w:rPr>
        <w:t>……zł brutto za każdą godzinę świadczenia usługi transportu</w:t>
      </w:r>
    </w:p>
    <w:p w14:paraId="6C4CDCBF" w14:textId="6EE1FD05" w:rsidR="00001497" w:rsidRPr="00001497" w:rsidRDefault="00636B31" w:rsidP="00636B31">
      <w:pPr>
        <w:spacing w:line="360" w:lineRule="auto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 w:rsidR="00001497" w:rsidRPr="00001497">
        <w:rPr>
          <w:sz w:val="22"/>
          <w:szCs w:val="22"/>
        </w:rPr>
        <w:t>sanitarnego (T)</w:t>
      </w:r>
      <w:r>
        <w:rPr>
          <w:sz w:val="22"/>
          <w:szCs w:val="22"/>
        </w:rPr>
        <w:t xml:space="preserve"> </w:t>
      </w:r>
      <w:r w:rsidR="00001497" w:rsidRPr="00001497">
        <w:rPr>
          <w:sz w:val="22"/>
          <w:szCs w:val="22"/>
        </w:rPr>
        <w:t xml:space="preserve">- do przewozu pacjentów </w:t>
      </w:r>
      <w:proofErr w:type="spellStart"/>
      <w:r w:rsidR="00001497" w:rsidRPr="00636B31">
        <w:rPr>
          <w:sz w:val="22"/>
          <w:szCs w:val="22"/>
          <w:u w:val="single"/>
        </w:rPr>
        <w:t>bariatrycznych</w:t>
      </w:r>
      <w:proofErr w:type="spellEnd"/>
      <w:r w:rsidR="00001497" w:rsidRPr="00001497">
        <w:rPr>
          <w:sz w:val="22"/>
          <w:szCs w:val="22"/>
        </w:rPr>
        <w:t xml:space="preserve"> w pozycji siedzącej lub leżącej, (zespół: kierowca  i sanitariusz):</w:t>
      </w:r>
    </w:p>
    <w:p w14:paraId="5BBD6DFE" w14:textId="77777777" w:rsidR="00001497" w:rsidRPr="00001497" w:rsidRDefault="00001497" w:rsidP="00636B31">
      <w:pPr>
        <w:spacing w:line="360" w:lineRule="auto"/>
        <w:ind w:left="709"/>
        <w:jc w:val="both"/>
        <w:rPr>
          <w:sz w:val="22"/>
          <w:szCs w:val="22"/>
        </w:rPr>
      </w:pPr>
      <w:r w:rsidRPr="00001497">
        <w:rPr>
          <w:sz w:val="22"/>
          <w:szCs w:val="22"/>
        </w:rPr>
        <w:t>…… zł brutto za każdy przejechany km</w:t>
      </w:r>
    </w:p>
    <w:p w14:paraId="0D31849D" w14:textId="77777777" w:rsidR="00001497" w:rsidRPr="00001497" w:rsidRDefault="00001497" w:rsidP="00636B31">
      <w:pPr>
        <w:spacing w:line="360" w:lineRule="auto"/>
        <w:ind w:left="709"/>
        <w:jc w:val="both"/>
        <w:rPr>
          <w:sz w:val="22"/>
          <w:szCs w:val="22"/>
        </w:rPr>
      </w:pPr>
      <w:r w:rsidRPr="00001497">
        <w:rPr>
          <w:sz w:val="22"/>
          <w:szCs w:val="22"/>
        </w:rPr>
        <w:t>……zł brutto za każdą godzinę świadczenia usługi transportu</w:t>
      </w:r>
    </w:p>
    <w:p w14:paraId="3FB93E9F" w14:textId="64786E2D" w:rsidR="00001497" w:rsidRPr="00001497" w:rsidRDefault="00001497" w:rsidP="003428AF">
      <w:pPr>
        <w:spacing w:line="360" w:lineRule="auto"/>
        <w:ind w:left="284"/>
        <w:jc w:val="both"/>
        <w:rPr>
          <w:sz w:val="22"/>
          <w:szCs w:val="22"/>
        </w:rPr>
      </w:pPr>
      <w:r w:rsidRPr="00001497">
        <w:rPr>
          <w:sz w:val="22"/>
          <w:szCs w:val="22"/>
        </w:rPr>
        <w:t>2)</w:t>
      </w:r>
      <w:r w:rsidRPr="00001497">
        <w:rPr>
          <w:sz w:val="22"/>
          <w:szCs w:val="22"/>
        </w:rPr>
        <w:tab/>
      </w:r>
      <w:r w:rsidR="00636B31">
        <w:rPr>
          <w:sz w:val="22"/>
          <w:szCs w:val="22"/>
        </w:rPr>
        <w:t xml:space="preserve">• </w:t>
      </w:r>
      <w:r w:rsidRPr="00001497">
        <w:rPr>
          <w:sz w:val="22"/>
          <w:szCs w:val="22"/>
        </w:rPr>
        <w:t>sanitarnego z zespołem podstawowym  (P)</w:t>
      </w:r>
      <w:r w:rsidR="00636B31">
        <w:rPr>
          <w:sz w:val="22"/>
          <w:szCs w:val="22"/>
        </w:rPr>
        <w:t xml:space="preserve"> </w:t>
      </w:r>
      <w:r w:rsidRPr="00001497">
        <w:rPr>
          <w:sz w:val="22"/>
          <w:szCs w:val="22"/>
        </w:rPr>
        <w:t xml:space="preserve">- do przewozu pacjentów w pozycji siedzącej  </w:t>
      </w:r>
      <w:r w:rsidR="00636B31">
        <w:rPr>
          <w:sz w:val="22"/>
          <w:szCs w:val="22"/>
        </w:rPr>
        <w:br/>
        <w:t xml:space="preserve">          </w:t>
      </w:r>
      <w:r w:rsidRPr="00001497">
        <w:rPr>
          <w:sz w:val="22"/>
          <w:szCs w:val="22"/>
        </w:rPr>
        <w:t xml:space="preserve">lub leżącej (zespół: </w:t>
      </w:r>
      <w:r w:rsidR="00577BAD">
        <w:rPr>
          <w:color w:val="EE0000"/>
          <w:sz w:val="22"/>
          <w:szCs w:val="22"/>
        </w:rPr>
        <w:t xml:space="preserve">ratownik medyczny, ratownik medyczny – kierowca lub ratownik medyczny, ratownik KPP – kierowca </w:t>
      </w:r>
      <w:proofErr w:type="spellStart"/>
      <w:r w:rsidRPr="00577BAD">
        <w:rPr>
          <w:strike/>
          <w:color w:val="EE0000"/>
          <w:sz w:val="22"/>
          <w:szCs w:val="22"/>
        </w:rPr>
        <w:t>kierowca</w:t>
      </w:r>
      <w:proofErr w:type="spellEnd"/>
      <w:r w:rsidRPr="00577BAD">
        <w:rPr>
          <w:strike/>
          <w:color w:val="EE0000"/>
          <w:sz w:val="22"/>
          <w:szCs w:val="22"/>
        </w:rPr>
        <w:t xml:space="preserve"> będący ratownikiem medycznym i ratownik medyczny</w:t>
      </w:r>
      <w:r w:rsidRPr="00001497">
        <w:rPr>
          <w:sz w:val="22"/>
          <w:szCs w:val="22"/>
        </w:rPr>
        <w:t>):</w:t>
      </w:r>
    </w:p>
    <w:p w14:paraId="40A42D75" w14:textId="77777777" w:rsidR="00001497" w:rsidRPr="00001497" w:rsidRDefault="00001497" w:rsidP="00636B31">
      <w:pPr>
        <w:spacing w:line="360" w:lineRule="auto"/>
        <w:ind w:left="709"/>
        <w:jc w:val="both"/>
        <w:rPr>
          <w:sz w:val="22"/>
          <w:szCs w:val="22"/>
        </w:rPr>
      </w:pPr>
      <w:r w:rsidRPr="00001497">
        <w:rPr>
          <w:sz w:val="22"/>
          <w:szCs w:val="22"/>
        </w:rPr>
        <w:t>…… zł brutto za każdy przejechany km</w:t>
      </w:r>
    </w:p>
    <w:p w14:paraId="7570B738" w14:textId="77777777" w:rsidR="00001497" w:rsidRPr="00001497" w:rsidRDefault="00001497" w:rsidP="00636B31">
      <w:pPr>
        <w:spacing w:line="360" w:lineRule="auto"/>
        <w:ind w:left="709"/>
        <w:jc w:val="both"/>
        <w:rPr>
          <w:sz w:val="22"/>
          <w:szCs w:val="22"/>
        </w:rPr>
      </w:pPr>
      <w:r w:rsidRPr="00001497">
        <w:rPr>
          <w:sz w:val="22"/>
          <w:szCs w:val="22"/>
        </w:rPr>
        <w:t>……zł brutto za każdą godzinę świadczenia usługi transportu</w:t>
      </w:r>
    </w:p>
    <w:p w14:paraId="0031D7C2" w14:textId="5432FDB5" w:rsidR="00001497" w:rsidRPr="00001497" w:rsidRDefault="00636B31" w:rsidP="00636B31">
      <w:pPr>
        <w:spacing w:line="360" w:lineRule="auto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 w:rsidR="00001497" w:rsidRPr="00001497">
        <w:rPr>
          <w:sz w:val="22"/>
          <w:szCs w:val="22"/>
        </w:rPr>
        <w:t>sanitarnego z zespołem podstawowym  (P)</w:t>
      </w:r>
      <w:r>
        <w:rPr>
          <w:sz w:val="22"/>
          <w:szCs w:val="22"/>
        </w:rPr>
        <w:t xml:space="preserve"> </w:t>
      </w:r>
      <w:r w:rsidR="00001497" w:rsidRPr="00001497">
        <w:rPr>
          <w:sz w:val="22"/>
          <w:szCs w:val="22"/>
        </w:rPr>
        <w:t xml:space="preserve">- do przewozu pacjentów </w:t>
      </w:r>
      <w:proofErr w:type="spellStart"/>
      <w:r w:rsidR="00001497" w:rsidRPr="00636B31">
        <w:rPr>
          <w:sz w:val="22"/>
          <w:szCs w:val="22"/>
          <w:u w:val="single"/>
        </w:rPr>
        <w:t>bariatrycznych</w:t>
      </w:r>
      <w:proofErr w:type="spellEnd"/>
      <w:r w:rsidR="00001497" w:rsidRPr="00001497">
        <w:rPr>
          <w:sz w:val="22"/>
          <w:szCs w:val="22"/>
        </w:rPr>
        <w:t xml:space="preserve"> w pozycji siedzącej  lub leżącej (zespół: </w:t>
      </w:r>
      <w:r w:rsidR="003428AF">
        <w:rPr>
          <w:color w:val="EE0000"/>
          <w:sz w:val="22"/>
          <w:szCs w:val="22"/>
        </w:rPr>
        <w:t xml:space="preserve">ratownik medyczny, ratownik medyczny  - kierowca lub ratownik medyczny, ratownik KPP – kierowca </w:t>
      </w:r>
      <w:proofErr w:type="spellStart"/>
      <w:r w:rsidR="00001497" w:rsidRPr="003428AF">
        <w:rPr>
          <w:strike/>
          <w:color w:val="EE0000"/>
          <w:sz w:val="22"/>
          <w:szCs w:val="22"/>
        </w:rPr>
        <w:t>kierowca</w:t>
      </w:r>
      <w:proofErr w:type="spellEnd"/>
      <w:r w:rsidR="00001497" w:rsidRPr="003428AF">
        <w:rPr>
          <w:strike/>
          <w:color w:val="EE0000"/>
          <w:sz w:val="22"/>
          <w:szCs w:val="22"/>
        </w:rPr>
        <w:t xml:space="preserve"> będący ratownikiem medycznym i ratownik medyczny</w:t>
      </w:r>
      <w:r w:rsidR="00001497" w:rsidRPr="00001497">
        <w:rPr>
          <w:sz w:val="22"/>
          <w:szCs w:val="22"/>
        </w:rPr>
        <w:t>):</w:t>
      </w:r>
    </w:p>
    <w:p w14:paraId="132EDD0F" w14:textId="77777777" w:rsidR="00001497" w:rsidRPr="00001497" w:rsidRDefault="00001497" w:rsidP="00636B31">
      <w:pPr>
        <w:spacing w:line="360" w:lineRule="auto"/>
        <w:ind w:left="709"/>
        <w:jc w:val="both"/>
        <w:rPr>
          <w:sz w:val="22"/>
          <w:szCs w:val="22"/>
        </w:rPr>
      </w:pPr>
      <w:r w:rsidRPr="00001497">
        <w:rPr>
          <w:sz w:val="22"/>
          <w:szCs w:val="22"/>
        </w:rPr>
        <w:t>…… zł brutto za każdy przejechany km</w:t>
      </w:r>
    </w:p>
    <w:p w14:paraId="07E3490B" w14:textId="77777777" w:rsidR="00001497" w:rsidRPr="00001497" w:rsidRDefault="00001497" w:rsidP="00636B31">
      <w:pPr>
        <w:spacing w:line="360" w:lineRule="auto"/>
        <w:ind w:left="709"/>
        <w:jc w:val="both"/>
        <w:rPr>
          <w:sz w:val="22"/>
          <w:szCs w:val="22"/>
        </w:rPr>
      </w:pPr>
      <w:r w:rsidRPr="00001497">
        <w:rPr>
          <w:sz w:val="22"/>
          <w:szCs w:val="22"/>
        </w:rPr>
        <w:t>……zł brutto za każdą godzinę świadczenia usługi transportu</w:t>
      </w:r>
    </w:p>
    <w:p w14:paraId="3575DC82" w14:textId="1990BDDE" w:rsidR="00001497" w:rsidRPr="00001497" w:rsidRDefault="00001497" w:rsidP="00001497">
      <w:pPr>
        <w:spacing w:line="360" w:lineRule="auto"/>
        <w:ind w:left="142"/>
        <w:jc w:val="both"/>
        <w:rPr>
          <w:sz w:val="22"/>
          <w:szCs w:val="22"/>
        </w:rPr>
      </w:pPr>
      <w:r w:rsidRPr="00001497">
        <w:rPr>
          <w:sz w:val="22"/>
          <w:szCs w:val="22"/>
        </w:rPr>
        <w:t>3)</w:t>
      </w:r>
      <w:r w:rsidRPr="00001497">
        <w:rPr>
          <w:sz w:val="22"/>
          <w:szCs w:val="22"/>
        </w:rPr>
        <w:tab/>
        <w:t xml:space="preserve"> przewóz materiałów biologicznych (np. krew, organy) lub materiałów wykorzystywanych </w:t>
      </w:r>
      <w:r w:rsidR="00636B31">
        <w:rPr>
          <w:sz w:val="22"/>
          <w:szCs w:val="22"/>
        </w:rPr>
        <w:br/>
      </w:r>
      <w:r w:rsidRPr="00001497">
        <w:rPr>
          <w:sz w:val="22"/>
          <w:szCs w:val="22"/>
        </w:rPr>
        <w:t xml:space="preserve">do udzielania świadczeń  zdrowotnych wymagających specjalnych warunków transportu, wyników badań, dokumentacji medycznej: </w:t>
      </w:r>
    </w:p>
    <w:p w14:paraId="05992507" w14:textId="77777777" w:rsidR="00001497" w:rsidRPr="00001497" w:rsidRDefault="00001497" w:rsidP="00636B31">
      <w:pPr>
        <w:spacing w:line="360" w:lineRule="auto"/>
        <w:ind w:left="709"/>
        <w:jc w:val="both"/>
        <w:rPr>
          <w:sz w:val="22"/>
          <w:szCs w:val="22"/>
        </w:rPr>
      </w:pPr>
      <w:r w:rsidRPr="00001497">
        <w:rPr>
          <w:sz w:val="22"/>
          <w:szCs w:val="22"/>
        </w:rPr>
        <w:t>…… zł brutto za każdy przejechany km</w:t>
      </w:r>
    </w:p>
    <w:p w14:paraId="27E31A95" w14:textId="5F2E3344" w:rsidR="00001497" w:rsidRDefault="00001497" w:rsidP="00636B31">
      <w:pPr>
        <w:spacing w:line="360" w:lineRule="auto"/>
        <w:ind w:left="709"/>
        <w:jc w:val="both"/>
        <w:rPr>
          <w:sz w:val="22"/>
          <w:szCs w:val="22"/>
        </w:rPr>
      </w:pPr>
      <w:r w:rsidRPr="00001497">
        <w:rPr>
          <w:sz w:val="22"/>
          <w:szCs w:val="22"/>
        </w:rPr>
        <w:t>……zł brutto za każdą godzinę świadczenia usługi transportu</w:t>
      </w:r>
    </w:p>
    <w:p w14:paraId="799505E6" w14:textId="77FEE021" w:rsidR="000329CD" w:rsidRDefault="000329CD" w:rsidP="008709D4">
      <w:pPr>
        <w:spacing w:line="360" w:lineRule="auto"/>
        <w:ind w:left="142"/>
        <w:jc w:val="both"/>
      </w:pPr>
      <w:bookmarkStart w:id="6" w:name="_Hlk177382531"/>
      <w:r>
        <w:rPr>
          <w:b/>
        </w:rPr>
        <w:lastRenderedPageBreak/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B659B1">
        <w:t>(wpisać</w:t>
      </w:r>
      <w:r>
        <w:t xml:space="preserve"> </w:t>
      </w:r>
      <w:r w:rsidRPr="00B659B1">
        <w:t>odpowiednio:</w:t>
      </w:r>
      <w:r>
        <w:t xml:space="preserve"> </w:t>
      </w:r>
      <w:r w:rsidR="008709D4">
        <w:t>3</w:t>
      </w:r>
      <w:r>
        <w:t xml:space="preserve"> </w:t>
      </w:r>
      <w:r w:rsidRPr="00B659B1">
        <w:t>pojazdy,</w:t>
      </w:r>
      <w:r>
        <w:t xml:space="preserve"> </w:t>
      </w:r>
      <w:r w:rsidR="008709D4">
        <w:t>4</w:t>
      </w:r>
      <w:r>
        <w:t xml:space="preserve"> </w:t>
      </w:r>
      <w:r w:rsidRPr="00B659B1">
        <w:t>pojazdy,</w:t>
      </w:r>
      <w:r>
        <w:t xml:space="preserve"> </w:t>
      </w:r>
      <w:r w:rsidRPr="00B659B1">
        <w:t>5</w:t>
      </w:r>
      <w:r>
        <w:t xml:space="preserve"> </w:t>
      </w:r>
      <w:r w:rsidRPr="00B659B1">
        <w:t>pojazdów</w:t>
      </w:r>
      <w:r>
        <w:t xml:space="preserve"> </w:t>
      </w:r>
      <w:r w:rsidRPr="00B659B1">
        <w:t xml:space="preserve">i więcej - </w:t>
      </w:r>
      <w:r w:rsidRPr="00B659B1">
        <w:rPr>
          <w:u w:val="single"/>
        </w:rPr>
        <w:t>podać dokładnie ile</w:t>
      </w:r>
      <w:r w:rsidRPr="00B659B1">
        <w:t>)</w:t>
      </w:r>
    </w:p>
    <w:p w14:paraId="2E4582DA" w14:textId="77777777" w:rsidR="00132B4E" w:rsidRPr="00132B4E" w:rsidRDefault="00132B4E" w:rsidP="008709D4">
      <w:pPr>
        <w:spacing w:line="360" w:lineRule="auto"/>
        <w:ind w:left="142"/>
        <w:jc w:val="both"/>
        <w:rPr>
          <w:bCs/>
          <w:sz w:val="22"/>
          <w:szCs w:val="22"/>
        </w:rPr>
      </w:pPr>
      <w:r w:rsidRPr="00132B4E">
        <w:rPr>
          <w:bCs/>
          <w:sz w:val="22"/>
          <w:szCs w:val="22"/>
        </w:rPr>
        <w:t>Warunki płatności: 60 dni</w:t>
      </w:r>
    </w:p>
    <w:bookmarkEnd w:id="6"/>
    <w:p w14:paraId="052A2A7E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18C5B151" w14:textId="7364070D" w:rsidR="00E6343E" w:rsidRDefault="00E6343E" w:rsidP="00E6343E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1E06860" w14:textId="77777777" w:rsidR="00B659B1" w:rsidRPr="00606D8A" w:rsidRDefault="00B659B1" w:rsidP="00E6343E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7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8709D4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</w:pPr>
      <w:r w:rsidRPr="008709D4">
        <w:t>zapoznaliśmy się ze Specyfikacją Warunków Zamówienia i uznajemy się za związanych określonymi w niej zasadami postępowania;</w:t>
      </w:r>
    </w:p>
    <w:p w14:paraId="3EA7022D" w14:textId="4E963501" w:rsidR="00FF57EE" w:rsidRPr="008709D4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</w:pPr>
      <w:r w:rsidRPr="008709D4">
        <w:t>uważamy się za związanych niniejszą ofertą na czas wskazany w Specyfikacji Warunków Zamówienia;</w:t>
      </w:r>
    </w:p>
    <w:p w14:paraId="737C3BCE" w14:textId="08FDD71A" w:rsidR="009577A7" w:rsidRPr="008709D4" w:rsidRDefault="009577A7" w:rsidP="009577A7">
      <w:pPr>
        <w:numPr>
          <w:ilvl w:val="0"/>
          <w:numId w:val="3"/>
        </w:numPr>
        <w:jc w:val="both"/>
      </w:pPr>
      <w:r w:rsidRPr="008709D4">
        <w:t xml:space="preserve">zapoznaliśmy się ze </w:t>
      </w:r>
      <w:r w:rsidR="00B1572A" w:rsidRPr="008709D4">
        <w:t>wzor</w:t>
      </w:r>
      <w:r w:rsidRPr="008709D4">
        <w:t xml:space="preserve">em umowy, który jest załącznikiem nr </w:t>
      </w:r>
      <w:r w:rsidR="00E166D0" w:rsidRPr="008709D4">
        <w:t>6</w:t>
      </w:r>
      <w:r w:rsidRPr="008709D4">
        <w:t xml:space="preserve"> do Specyfikacji Warunków Zamówienia i zobowiązujemy się w przypadku wyboru naszej oferty </w:t>
      </w:r>
      <w:r w:rsidR="00C630E5" w:rsidRPr="008709D4">
        <w:br/>
      </w:r>
      <w:r w:rsidRPr="008709D4">
        <w:t>do zawarcia umowy na zawartych tam warunkach w miejscu i terminie wyznaczonym przez Zamawiającego</w:t>
      </w:r>
      <w:r w:rsidR="004276D9" w:rsidRPr="008709D4">
        <w:t>;</w:t>
      </w:r>
    </w:p>
    <w:p w14:paraId="280B4227" w14:textId="77777777" w:rsidR="00BC4F99" w:rsidRPr="008709D4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</w:pPr>
      <w:r w:rsidRPr="008709D4">
        <w:t>zamierzamy / nie zamierzamy powierzyć realizację następujących części zamówienia podwykonawcom*:</w:t>
      </w:r>
    </w:p>
    <w:p w14:paraId="5ED29BB6" w14:textId="77777777" w:rsidR="00B36A92" w:rsidRDefault="00B36A92" w:rsidP="00B36A92">
      <w:pPr>
        <w:spacing w:after="120"/>
        <w:ind w:left="641"/>
        <w:contextualSpacing/>
        <w:jc w:val="both"/>
        <w:rPr>
          <w:sz w:val="22"/>
        </w:rPr>
      </w:pP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1D4EC52F" w:rsidR="00FF57EE" w:rsidRPr="008709D4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8709D4">
        <w:t>wypełniliśmy obowiązki informacyjne przewidziane w art. 13 lub art. 14 RODO</w:t>
      </w:r>
      <w:r w:rsidRPr="008709D4">
        <w:rPr>
          <w:rStyle w:val="Odwoanieprzypisudolnego"/>
        </w:rPr>
        <w:footnoteReference w:id="2"/>
      </w:r>
      <w:r w:rsidRPr="008709D4">
        <w:t xml:space="preserve">  wobec osób fizycznych, od których dane osobowe bezpośrednio lub pośrednio pozyskaliśmy </w:t>
      </w:r>
      <w:r w:rsidR="008709D4">
        <w:br/>
      </w:r>
      <w:r w:rsidRPr="008709D4">
        <w:t>w celu ubiegania się o udzielenie zamówienia publicznego w niniejszym postępowaniu</w:t>
      </w:r>
      <w:r w:rsidRPr="008709D4">
        <w:rPr>
          <w:rStyle w:val="Odwoanieprzypisudolnego"/>
        </w:rPr>
        <w:footnoteReference w:id="3"/>
      </w:r>
      <w:r w:rsidR="00525EFF" w:rsidRPr="008709D4">
        <w:t>.</w:t>
      </w:r>
    </w:p>
    <w:p w14:paraId="66CA0E34" w14:textId="02C587EC" w:rsidR="00FB3DCE" w:rsidRPr="008709D4" w:rsidRDefault="00FB3DCE" w:rsidP="00FB3DCE">
      <w:pPr>
        <w:pStyle w:val="Akapitzlist"/>
        <w:numPr>
          <w:ilvl w:val="0"/>
          <w:numId w:val="3"/>
        </w:numPr>
        <w:spacing w:line="276" w:lineRule="auto"/>
      </w:pPr>
      <w:r w:rsidRPr="008709D4">
        <w:t xml:space="preserve">nie podlegamy wykluczeniu z postępowania na podstawie art.108 ust 1 pkt 1-6 ustawy </w:t>
      </w:r>
      <w:proofErr w:type="spellStart"/>
      <w:r w:rsidRPr="008709D4">
        <w:t>Pzp</w:t>
      </w:r>
      <w:proofErr w:type="spellEnd"/>
      <w:r w:rsidRPr="008709D4">
        <w:t>.</w:t>
      </w:r>
    </w:p>
    <w:p w14:paraId="708FCBD0" w14:textId="6EFC2739" w:rsidR="00FB3DCE" w:rsidRPr="008709D4" w:rsidRDefault="00FB3DCE" w:rsidP="00FB3DCE">
      <w:pPr>
        <w:pStyle w:val="Akapitzlist"/>
        <w:numPr>
          <w:ilvl w:val="0"/>
          <w:numId w:val="3"/>
        </w:numPr>
        <w:spacing w:line="276" w:lineRule="auto"/>
      </w:pPr>
      <w:r w:rsidRPr="008709D4">
        <w:t xml:space="preserve">nie podlegamy wykluczeniu z postępowania na podstawie art. 109 ust. 1 pkt 4 ustawy </w:t>
      </w:r>
      <w:proofErr w:type="spellStart"/>
      <w:r w:rsidRPr="008709D4">
        <w:t>Pzp</w:t>
      </w:r>
      <w:proofErr w:type="spellEnd"/>
    </w:p>
    <w:p w14:paraId="45A8F4E8" w14:textId="71EF5E4F" w:rsidR="00CF19A6" w:rsidRPr="008709D4" w:rsidRDefault="00CF19A6" w:rsidP="00CF19A6">
      <w:pPr>
        <w:numPr>
          <w:ilvl w:val="0"/>
          <w:numId w:val="3"/>
        </w:numPr>
        <w:spacing w:line="276" w:lineRule="auto"/>
        <w:ind w:left="641" w:hanging="357"/>
        <w:jc w:val="both"/>
      </w:pPr>
      <w:r w:rsidRPr="008709D4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7DC832AE" w14:textId="77777777" w:rsidR="00CF19A6" w:rsidRPr="008709D4" w:rsidRDefault="00CF19A6" w:rsidP="00CF19A6">
      <w:pPr>
        <w:numPr>
          <w:ilvl w:val="0"/>
          <w:numId w:val="3"/>
        </w:numPr>
        <w:spacing w:line="276" w:lineRule="auto"/>
        <w:ind w:left="641" w:hanging="357"/>
        <w:jc w:val="both"/>
      </w:pPr>
      <w:r w:rsidRPr="008709D4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71B7E2BD" w14:textId="77777777" w:rsidR="00EB31D2" w:rsidRPr="00851BC9" w:rsidRDefault="00EB31D2" w:rsidP="00EB31D2">
      <w:pPr>
        <w:pStyle w:val="Akapitzlist"/>
        <w:spacing w:line="276" w:lineRule="auto"/>
        <w:ind w:left="644"/>
        <w:jc w:val="both"/>
        <w:rPr>
          <w:sz w:val="22"/>
          <w:szCs w:val="22"/>
        </w:rPr>
      </w:pP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Pr="008709D4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</w:rPr>
      </w:pPr>
      <w:r w:rsidRPr="008709D4">
        <w:rPr>
          <w:b/>
        </w:rPr>
        <w:t xml:space="preserve">□ </w:t>
      </w:r>
      <w:r w:rsidR="00267D1F" w:rsidRPr="008709D4">
        <w:rPr>
          <w:b/>
          <w:u w:val="single"/>
        </w:rPr>
        <w:t>nie będzie</w:t>
      </w:r>
      <w:r w:rsidR="00267D1F" w:rsidRPr="008709D4">
        <w:rPr>
          <w:bCs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 w:rsidRPr="008709D4">
        <w:rPr>
          <w:bCs/>
        </w:rPr>
        <w:t>t.j</w:t>
      </w:r>
      <w:proofErr w:type="spellEnd"/>
      <w:r w:rsidR="00CE3AE6" w:rsidRPr="008709D4">
        <w:rPr>
          <w:bCs/>
        </w:rPr>
        <w:t xml:space="preserve">. </w:t>
      </w:r>
      <w:r w:rsidR="00267D1F" w:rsidRPr="008709D4">
        <w:rPr>
          <w:bCs/>
        </w:rPr>
        <w:t>Dz. U. z 20</w:t>
      </w:r>
      <w:r w:rsidR="00CE3AE6" w:rsidRPr="008709D4">
        <w:rPr>
          <w:bCs/>
        </w:rPr>
        <w:t>20</w:t>
      </w:r>
      <w:r w:rsidR="00267D1F" w:rsidRPr="008709D4">
        <w:rPr>
          <w:bCs/>
        </w:rPr>
        <w:t xml:space="preserve">r. poz. </w:t>
      </w:r>
      <w:r w:rsidR="00CE3AE6" w:rsidRPr="008709D4">
        <w:rPr>
          <w:bCs/>
        </w:rPr>
        <w:t>106</w:t>
      </w:r>
      <w:r w:rsidR="00267D1F" w:rsidRPr="008709D4">
        <w:rPr>
          <w:bCs/>
        </w:rPr>
        <w:t>)</w:t>
      </w:r>
    </w:p>
    <w:p w14:paraId="2D5555D6" w14:textId="77777777" w:rsidR="00CE3AE6" w:rsidRPr="008709D4" w:rsidRDefault="00CE3AE6" w:rsidP="00CE3AE6">
      <w:pPr>
        <w:pStyle w:val="Akapitzlist"/>
        <w:spacing w:line="276" w:lineRule="auto"/>
        <w:ind w:left="284"/>
        <w:jc w:val="both"/>
        <w:rPr>
          <w:bCs/>
        </w:rPr>
      </w:pPr>
    </w:p>
    <w:p w14:paraId="3DCACD2E" w14:textId="5E76ACA7" w:rsidR="00CE3AE6" w:rsidRPr="008709D4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</w:rPr>
      </w:pPr>
      <w:r w:rsidRPr="008709D4">
        <w:rPr>
          <w:b/>
        </w:rPr>
        <w:t xml:space="preserve">□ </w:t>
      </w:r>
      <w:r w:rsidR="00CE3AE6" w:rsidRPr="008709D4">
        <w:rPr>
          <w:b/>
          <w:u w:val="single"/>
        </w:rPr>
        <w:t>będzie prowadzić</w:t>
      </w:r>
      <w:r w:rsidR="00CE3AE6" w:rsidRPr="008709D4">
        <w:rPr>
          <w:bCs/>
        </w:rPr>
        <w:t xml:space="preserve"> u Zamawiającego do powstania obowiązku podatkowego zgodnie </w:t>
      </w:r>
      <w:r w:rsidR="008709D4">
        <w:rPr>
          <w:bCs/>
        </w:rPr>
        <w:br/>
      </w:r>
      <w:r w:rsidR="00CE3AE6" w:rsidRPr="008709D4">
        <w:rPr>
          <w:bCs/>
        </w:rPr>
        <w:t>z ustawą z dnia 11 marca 2014 r. o podatku od towarów i usług (</w:t>
      </w:r>
      <w:proofErr w:type="spellStart"/>
      <w:r w:rsidR="00CE3AE6" w:rsidRPr="008709D4">
        <w:rPr>
          <w:bCs/>
        </w:rPr>
        <w:t>t.j</w:t>
      </w:r>
      <w:proofErr w:type="spellEnd"/>
      <w:r w:rsidR="00CE3AE6" w:rsidRPr="008709D4">
        <w:rPr>
          <w:bCs/>
        </w:rPr>
        <w:t xml:space="preserve">. Dz. U. z 2020r. </w:t>
      </w:r>
      <w:r w:rsidR="008709D4">
        <w:rPr>
          <w:bCs/>
        </w:rPr>
        <w:br/>
      </w:r>
      <w:r w:rsidR="00CE3AE6" w:rsidRPr="008709D4">
        <w:rPr>
          <w:bCs/>
        </w:rPr>
        <w:t xml:space="preserve">poz. 106), wobec czego wskazujemy nazwę (rodzaj) towaru lub usługi, których dostawa </w:t>
      </w:r>
      <w:r w:rsidR="008709D4">
        <w:rPr>
          <w:bCs/>
        </w:rPr>
        <w:br/>
      </w:r>
      <w:r w:rsidR="00CE3AE6" w:rsidRPr="008709D4">
        <w:rPr>
          <w:bCs/>
        </w:rPr>
        <w:t>lub świadczenie będzie prowadzić do obowiązku jego powstania oraz ich wartość bez kwoty podatku: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EA9E03" w14:textId="77777777" w:rsidR="00C630E5" w:rsidRPr="00C630E5" w:rsidRDefault="00C630E5" w:rsidP="00C630E5">
      <w:pPr>
        <w:pStyle w:val="Akapitzlist"/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</w:p>
    <w:p w14:paraId="6D1B5BA0" w14:textId="19E3B6DB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4D96EE5A" w14:textId="5C1AADFE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232476B6" w14:textId="77777777" w:rsidR="00EB31D2" w:rsidRPr="00281DC6" w:rsidRDefault="00EB31D2" w:rsidP="00EB31D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48EAE4A1" w14:textId="77777777" w:rsidR="00EB31D2" w:rsidRPr="00085C92" w:rsidRDefault="00EB31D2" w:rsidP="00EB31D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7651DD63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3DA70432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B58B4ED" w14:textId="77777777" w:rsidR="00EB31D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521BBDF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1A311056" w14:textId="77777777" w:rsidR="00EB31D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674C812A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lastRenderedPageBreak/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7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F3224" w14:textId="77777777" w:rsidR="003D0208" w:rsidRDefault="003D0208" w:rsidP="00FF57EE">
      <w:r>
        <w:separator/>
      </w:r>
    </w:p>
  </w:endnote>
  <w:endnote w:type="continuationSeparator" w:id="0">
    <w:p w14:paraId="1A19DC5F" w14:textId="77777777" w:rsidR="003D0208" w:rsidRDefault="003D020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76241" w14:textId="77777777" w:rsidR="003D0208" w:rsidRDefault="003D0208" w:rsidP="00FF57EE">
      <w:r>
        <w:separator/>
      </w:r>
    </w:p>
  </w:footnote>
  <w:footnote w:type="continuationSeparator" w:id="0">
    <w:p w14:paraId="0AFB5602" w14:textId="77777777" w:rsidR="003D0208" w:rsidRDefault="003D0208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8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8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0DA2D" w14:textId="384F257A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594FE0">
      <w:rPr>
        <w:sz w:val="20"/>
        <w:szCs w:val="20"/>
      </w:rPr>
      <w:t>116</w:t>
    </w:r>
    <w:r w:rsidR="001D2B20">
      <w:rPr>
        <w:sz w:val="20"/>
        <w:szCs w:val="20"/>
      </w:rPr>
      <w:t>/202</w:t>
    </w:r>
    <w:r w:rsidR="00D15030">
      <w:rPr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A673A95"/>
    <w:multiLevelType w:val="hybridMultilevel"/>
    <w:tmpl w:val="DC66D9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3644BB"/>
    <w:multiLevelType w:val="hybridMultilevel"/>
    <w:tmpl w:val="DC66D9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78545F3"/>
    <w:multiLevelType w:val="hybridMultilevel"/>
    <w:tmpl w:val="06AC4B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7123406"/>
    <w:multiLevelType w:val="hybridMultilevel"/>
    <w:tmpl w:val="D6DE8A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985390B"/>
    <w:multiLevelType w:val="hybridMultilevel"/>
    <w:tmpl w:val="749870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2313263">
    <w:abstractNumId w:val="11"/>
  </w:num>
  <w:num w:numId="2" w16cid:durableId="236747337">
    <w:abstractNumId w:val="9"/>
  </w:num>
  <w:num w:numId="3" w16cid:durableId="601573939">
    <w:abstractNumId w:val="10"/>
  </w:num>
  <w:num w:numId="4" w16cid:durableId="1638997471">
    <w:abstractNumId w:val="14"/>
  </w:num>
  <w:num w:numId="5" w16cid:durableId="1718435940">
    <w:abstractNumId w:val="6"/>
  </w:num>
  <w:num w:numId="6" w16cid:durableId="1883442280">
    <w:abstractNumId w:val="8"/>
  </w:num>
  <w:num w:numId="7" w16cid:durableId="2052799946">
    <w:abstractNumId w:val="2"/>
  </w:num>
  <w:num w:numId="8" w16cid:durableId="1130746">
    <w:abstractNumId w:val="12"/>
  </w:num>
  <w:num w:numId="9" w16cid:durableId="1995066748">
    <w:abstractNumId w:val="0"/>
  </w:num>
  <w:num w:numId="10" w16cid:durableId="1013344054">
    <w:abstractNumId w:val="4"/>
  </w:num>
  <w:num w:numId="11" w16cid:durableId="1673489291">
    <w:abstractNumId w:val="7"/>
  </w:num>
  <w:num w:numId="12" w16cid:durableId="1185249055">
    <w:abstractNumId w:val="5"/>
  </w:num>
  <w:num w:numId="13" w16cid:durableId="438069562">
    <w:abstractNumId w:val="1"/>
  </w:num>
  <w:num w:numId="14" w16cid:durableId="1921868147">
    <w:abstractNumId w:val="3"/>
  </w:num>
  <w:num w:numId="15" w16cid:durableId="20905434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992"/>
    <w:rsid w:val="00001497"/>
    <w:rsid w:val="00014E8B"/>
    <w:rsid w:val="000202C2"/>
    <w:rsid w:val="00020665"/>
    <w:rsid w:val="000329CD"/>
    <w:rsid w:val="00063162"/>
    <w:rsid w:val="00085C92"/>
    <w:rsid w:val="000935FA"/>
    <w:rsid w:val="000E0096"/>
    <w:rsid w:val="000F3465"/>
    <w:rsid w:val="001028C4"/>
    <w:rsid w:val="001063D3"/>
    <w:rsid w:val="001202D6"/>
    <w:rsid w:val="00132B4E"/>
    <w:rsid w:val="00141EFC"/>
    <w:rsid w:val="00160779"/>
    <w:rsid w:val="00173016"/>
    <w:rsid w:val="00177EB4"/>
    <w:rsid w:val="001C7D84"/>
    <w:rsid w:val="001D2B20"/>
    <w:rsid w:val="002214DB"/>
    <w:rsid w:val="00267D1F"/>
    <w:rsid w:val="00282499"/>
    <w:rsid w:val="002B3F5F"/>
    <w:rsid w:val="002E4330"/>
    <w:rsid w:val="002E612D"/>
    <w:rsid w:val="002F35BD"/>
    <w:rsid w:val="003428AF"/>
    <w:rsid w:val="0036233D"/>
    <w:rsid w:val="003A71B8"/>
    <w:rsid w:val="003B5FA1"/>
    <w:rsid w:val="003B769C"/>
    <w:rsid w:val="003C1116"/>
    <w:rsid w:val="003C32DC"/>
    <w:rsid w:val="003D0208"/>
    <w:rsid w:val="003E3810"/>
    <w:rsid w:val="003E4CC6"/>
    <w:rsid w:val="003E52C7"/>
    <w:rsid w:val="00420172"/>
    <w:rsid w:val="004276D9"/>
    <w:rsid w:val="004308CF"/>
    <w:rsid w:val="004868D2"/>
    <w:rsid w:val="00486D45"/>
    <w:rsid w:val="004D017E"/>
    <w:rsid w:val="004D5A42"/>
    <w:rsid w:val="004F0DC7"/>
    <w:rsid w:val="00506CA7"/>
    <w:rsid w:val="00525EFF"/>
    <w:rsid w:val="00553398"/>
    <w:rsid w:val="0055777C"/>
    <w:rsid w:val="005608AD"/>
    <w:rsid w:val="00567CC9"/>
    <w:rsid w:val="00577BAD"/>
    <w:rsid w:val="005844F6"/>
    <w:rsid w:val="00594233"/>
    <w:rsid w:val="00594FE0"/>
    <w:rsid w:val="005974A3"/>
    <w:rsid w:val="00597CA9"/>
    <w:rsid w:val="005A2C1E"/>
    <w:rsid w:val="005C6688"/>
    <w:rsid w:val="005C6CC0"/>
    <w:rsid w:val="005D7D1A"/>
    <w:rsid w:val="005F6505"/>
    <w:rsid w:val="005F6F5F"/>
    <w:rsid w:val="00630ED4"/>
    <w:rsid w:val="00636B31"/>
    <w:rsid w:val="006435BF"/>
    <w:rsid w:val="00685A04"/>
    <w:rsid w:val="006A049D"/>
    <w:rsid w:val="006B63D6"/>
    <w:rsid w:val="006C641D"/>
    <w:rsid w:val="006D09E0"/>
    <w:rsid w:val="00736C1E"/>
    <w:rsid w:val="00752037"/>
    <w:rsid w:val="00767FEE"/>
    <w:rsid w:val="00781D83"/>
    <w:rsid w:val="007A12D3"/>
    <w:rsid w:val="007D475B"/>
    <w:rsid w:val="007E331F"/>
    <w:rsid w:val="00815BC9"/>
    <w:rsid w:val="008174DB"/>
    <w:rsid w:val="00821EBD"/>
    <w:rsid w:val="00825A27"/>
    <w:rsid w:val="008468CA"/>
    <w:rsid w:val="00862BEF"/>
    <w:rsid w:val="008631F1"/>
    <w:rsid w:val="00870992"/>
    <w:rsid w:val="008709D4"/>
    <w:rsid w:val="00880797"/>
    <w:rsid w:val="008A522F"/>
    <w:rsid w:val="008B3C3C"/>
    <w:rsid w:val="008C082A"/>
    <w:rsid w:val="008C519C"/>
    <w:rsid w:val="00914E94"/>
    <w:rsid w:val="00924E28"/>
    <w:rsid w:val="009306A6"/>
    <w:rsid w:val="009312B4"/>
    <w:rsid w:val="009577A7"/>
    <w:rsid w:val="0097776D"/>
    <w:rsid w:val="00983D1D"/>
    <w:rsid w:val="00994AC9"/>
    <w:rsid w:val="009D0D2F"/>
    <w:rsid w:val="009D75A8"/>
    <w:rsid w:val="009E22AD"/>
    <w:rsid w:val="009E4C67"/>
    <w:rsid w:val="00A14961"/>
    <w:rsid w:val="00A17239"/>
    <w:rsid w:val="00A50E18"/>
    <w:rsid w:val="00A96086"/>
    <w:rsid w:val="00AA2BEC"/>
    <w:rsid w:val="00AA39D6"/>
    <w:rsid w:val="00AB4B2C"/>
    <w:rsid w:val="00AC0ABC"/>
    <w:rsid w:val="00AC2D4F"/>
    <w:rsid w:val="00AC470C"/>
    <w:rsid w:val="00AE26EA"/>
    <w:rsid w:val="00AE2ACB"/>
    <w:rsid w:val="00AF4AC3"/>
    <w:rsid w:val="00B01254"/>
    <w:rsid w:val="00B06227"/>
    <w:rsid w:val="00B1572A"/>
    <w:rsid w:val="00B36A92"/>
    <w:rsid w:val="00B47637"/>
    <w:rsid w:val="00B50389"/>
    <w:rsid w:val="00B57F7C"/>
    <w:rsid w:val="00B6407A"/>
    <w:rsid w:val="00B659B1"/>
    <w:rsid w:val="00B77D6D"/>
    <w:rsid w:val="00B81667"/>
    <w:rsid w:val="00B9086B"/>
    <w:rsid w:val="00BC00BF"/>
    <w:rsid w:val="00BC4F99"/>
    <w:rsid w:val="00C22F7D"/>
    <w:rsid w:val="00C630E5"/>
    <w:rsid w:val="00CA332A"/>
    <w:rsid w:val="00CA63AF"/>
    <w:rsid w:val="00CC4D4F"/>
    <w:rsid w:val="00CE099B"/>
    <w:rsid w:val="00CE3AE6"/>
    <w:rsid w:val="00CE7564"/>
    <w:rsid w:val="00CF19A6"/>
    <w:rsid w:val="00CF237D"/>
    <w:rsid w:val="00D05F27"/>
    <w:rsid w:val="00D15030"/>
    <w:rsid w:val="00D5331F"/>
    <w:rsid w:val="00D554C7"/>
    <w:rsid w:val="00D74271"/>
    <w:rsid w:val="00D76A48"/>
    <w:rsid w:val="00D971D1"/>
    <w:rsid w:val="00DC336F"/>
    <w:rsid w:val="00DE1FEC"/>
    <w:rsid w:val="00DF7CE6"/>
    <w:rsid w:val="00E166D0"/>
    <w:rsid w:val="00E16837"/>
    <w:rsid w:val="00E401EB"/>
    <w:rsid w:val="00E449BF"/>
    <w:rsid w:val="00E6343E"/>
    <w:rsid w:val="00EB31D2"/>
    <w:rsid w:val="00EF7FC6"/>
    <w:rsid w:val="00F134D5"/>
    <w:rsid w:val="00F2703F"/>
    <w:rsid w:val="00F31EAC"/>
    <w:rsid w:val="00F4061A"/>
    <w:rsid w:val="00F55434"/>
    <w:rsid w:val="00FB3DC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7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7C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7CC9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C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CC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8884E-D072-4F73-9B27-8711696B9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129</TotalTime>
  <Pages>6</Pages>
  <Words>1551</Words>
  <Characters>9310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 - Duńska</cp:lastModifiedBy>
  <cp:revision>47</cp:revision>
  <cp:lastPrinted>2025-10-28T10:16:00Z</cp:lastPrinted>
  <dcterms:created xsi:type="dcterms:W3CDTF">2022-06-20T09:42:00Z</dcterms:created>
  <dcterms:modified xsi:type="dcterms:W3CDTF">2025-10-28T10:16:00Z</dcterms:modified>
</cp:coreProperties>
</file>