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0DD36F14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567657">
        <w:rPr>
          <w:sz w:val="24"/>
          <w:szCs w:val="24"/>
        </w:rPr>
        <w:t>116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0A932B13" w:rsidR="007F1EE0" w:rsidRDefault="00BB6453">
      <w:pPr>
        <w:pStyle w:val="Nagwek4"/>
        <w:rPr>
          <w:rFonts w:ascii="Times New Roman" w:hAnsi="Times New Roman"/>
          <w:color w:val="EE0000"/>
          <w:spacing w:val="30"/>
          <w:sz w:val="28"/>
        </w:rPr>
      </w:pPr>
      <w:r>
        <w:rPr>
          <w:rFonts w:ascii="Times New Roman" w:hAnsi="Times New Roman"/>
          <w:color w:val="EE0000"/>
          <w:spacing w:val="30"/>
          <w:sz w:val="28"/>
        </w:rPr>
        <w:t>MODYFIKACJA z dnia 24.10.2025 r.</w:t>
      </w:r>
    </w:p>
    <w:p w14:paraId="494D88F8" w14:textId="77777777" w:rsidR="00BB6453" w:rsidRPr="00BB6453" w:rsidRDefault="00BB6453" w:rsidP="00BB6453"/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19D0B162" w:rsidR="00150D7E" w:rsidRDefault="00567657" w:rsidP="00150D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</w:t>
      </w:r>
      <w:r w:rsidR="00631919" w:rsidRPr="00631919">
        <w:rPr>
          <w:b/>
          <w:sz w:val="24"/>
          <w:szCs w:val="24"/>
        </w:rPr>
        <w:t>sług</w:t>
      </w:r>
      <w:r>
        <w:rPr>
          <w:b/>
          <w:sz w:val="24"/>
          <w:szCs w:val="24"/>
        </w:rPr>
        <w:t>i</w:t>
      </w:r>
      <w:r w:rsidR="00631919" w:rsidRPr="00631919">
        <w:rPr>
          <w:b/>
          <w:sz w:val="24"/>
          <w:szCs w:val="24"/>
        </w:rPr>
        <w:t xml:space="preserve"> transportu sanitarnego na potrzeby Szpitala Wojewódzkiego w Poznaniu - 2 zadania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F900665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0F0EDFBD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CF0663">
              <w:t xml:space="preserve"> min. kat. B/C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985" w:type="dxa"/>
            <w:vAlign w:val="center"/>
          </w:tcPr>
          <w:p w14:paraId="1F45EAE9" w14:textId="2CBD0EDB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15AF7D00" w:rsidR="00F228E7" w:rsidRPr="001474C9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843" w:type="dxa"/>
            <w:vAlign w:val="center"/>
          </w:tcPr>
          <w:p w14:paraId="44DFA830" w14:textId="524DAB76" w:rsidR="00F228E7" w:rsidRPr="00BA2BBC" w:rsidRDefault="00BB6453" w:rsidP="0060654D">
            <w:pPr>
              <w:jc w:val="center"/>
            </w:pPr>
            <w:r>
              <w:rPr>
                <w:color w:val="EE0000"/>
              </w:rPr>
              <w:t xml:space="preserve">Orzeczenie lekarskie </w:t>
            </w:r>
            <w:r w:rsidR="00F228E7" w:rsidRPr="00BB6453">
              <w:rPr>
                <w:strike/>
                <w:color w:val="EE0000"/>
              </w:rPr>
              <w:t>Książeczka zdrowia do celów sanitarno-epidemiologicznych</w:t>
            </w:r>
          </w:p>
          <w:p w14:paraId="504D21DA" w14:textId="6CE5630B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  <w:r w:rsidR="001474C9">
              <w:t xml:space="preserve"> </w:t>
            </w:r>
            <w:r w:rsidR="00752C54">
              <w:t>–</w:t>
            </w:r>
            <w:r w:rsidR="001474C9">
              <w:t xml:space="preserve"> </w:t>
            </w:r>
            <w:r w:rsidR="001474C9" w:rsidRPr="001474C9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246807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32F2F4F9" w14:textId="19F3D9BF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 w:rsidRPr="00752C54">
        <w:rPr>
          <w:bCs/>
          <w:sz w:val="22"/>
          <w:szCs w:val="22"/>
        </w:rPr>
        <w:t>Dokument potwierdzając</w:t>
      </w:r>
      <w:r w:rsidR="00752C54">
        <w:rPr>
          <w:bCs/>
          <w:sz w:val="22"/>
          <w:szCs w:val="22"/>
        </w:rPr>
        <w:t>y</w:t>
      </w:r>
      <w:r w:rsidR="00752C54" w:rsidRPr="00752C54">
        <w:rPr>
          <w:bCs/>
          <w:sz w:val="22"/>
          <w:szCs w:val="22"/>
        </w:rPr>
        <w:t xml:space="preserve"> posiadaną kategorię prawa jazdy (kat. B/C)</w:t>
      </w: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67657"/>
    <w:rsid w:val="005C0B0B"/>
    <w:rsid w:val="0060654D"/>
    <w:rsid w:val="00631919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9D0D2F"/>
    <w:rsid w:val="00A622D0"/>
    <w:rsid w:val="00AA594F"/>
    <w:rsid w:val="00AD5E45"/>
    <w:rsid w:val="00AE3710"/>
    <w:rsid w:val="00B11EA3"/>
    <w:rsid w:val="00B41A5F"/>
    <w:rsid w:val="00B551AF"/>
    <w:rsid w:val="00B81667"/>
    <w:rsid w:val="00B81E8E"/>
    <w:rsid w:val="00BA2BBC"/>
    <w:rsid w:val="00BB6453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2</Pages>
  <Words>288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19</cp:revision>
  <cp:lastPrinted>2023-11-22T07:49:00Z</cp:lastPrinted>
  <dcterms:created xsi:type="dcterms:W3CDTF">2022-07-29T05:48:00Z</dcterms:created>
  <dcterms:modified xsi:type="dcterms:W3CDTF">2025-10-24T10:44:00Z</dcterms:modified>
</cp:coreProperties>
</file>