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53D1C" w14:textId="6D761A19" w:rsidR="009432A1" w:rsidRPr="00DD2142" w:rsidRDefault="008D2F4F" w:rsidP="00DD2142">
      <w:pPr>
        <w:rPr>
          <w:rFonts w:ascii="Arial Narrow" w:hAnsi="Arial Narrow" w:cs="Arial"/>
          <w:sz w:val="22"/>
          <w:szCs w:val="22"/>
        </w:rPr>
      </w:pPr>
      <w:r w:rsidRPr="00DD2142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DD2142" w:rsidRPr="00DD2142">
        <w:rPr>
          <w:rFonts w:ascii="Arial Narrow" w:hAnsi="Arial Narrow" w:cs="Arial"/>
          <w:sz w:val="22"/>
          <w:szCs w:val="22"/>
        </w:rPr>
        <w:t xml:space="preserve"> </w:t>
      </w:r>
      <w:r w:rsidR="00DD2142">
        <w:rPr>
          <w:rFonts w:ascii="Arial Narrow" w:hAnsi="Arial Narrow" w:cs="Arial"/>
          <w:sz w:val="22"/>
          <w:szCs w:val="22"/>
        </w:rPr>
        <w:tab/>
      </w:r>
      <w:r w:rsidR="00DD2142">
        <w:rPr>
          <w:rFonts w:ascii="Arial Narrow" w:hAnsi="Arial Narrow" w:cs="Arial"/>
          <w:sz w:val="22"/>
          <w:szCs w:val="22"/>
        </w:rPr>
        <w:tab/>
      </w:r>
      <w:r w:rsidR="00DD2142">
        <w:rPr>
          <w:rFonts w:ascii="Arial Narrow" w:hAnsi="Arial Narrow" w:cs="Arial"/>
          <w:sz w:val="22"/>
          <w:szCs w:val="22"/>
        </w:rPr>
        <w:tab/>
      </w:r>
      <w:r w:rsidR="00DD2142">
        <w:rPr>
          <w:rFonts w:ascii="Arial Narrow" w:hAnsi="Arial Narrow" w:cs="Arial"/>
          <w:sz w:val="22"/>
          <w:szCs w:val="22"/>
        </w:rPr>
        <w:tab/>
      </w:r>
      <w:r w:rsidR="00DD2142">
        <w:rPr>
          <w:rFonts w:ascii="Arial Narrow" w:hAnsi="Arial Narrow" w:cs="Arial"/>
          <w:sz w:val="22"/>
          <w:szCs w:val="22"/>
        </w:rPr>
        <w:tab/>
      </w:r>
      <w:r w:rsidR="00DD2142">
        <w:rPr>
          <w:rFonts w:ascii="Arial Narrow" w:hAnsi="Arial Narrow" w:cs="Arial"/>
          <w:sz w:val="22"/>
          <w:szCs w:val="22"/>
        </w:rPr>
        <w:tab/>
      </w:r>
      <w:r w:rsidR="00DD2142">
        <w:rPr>
          <w:rFonts w:ascii="Arial Narrow" w:hAnsi="Arial Narrow" w:cs="Arial"/>
          <w:sz w:val="22"/>
          <w:szCs w:val="22"/>
        </w:rPr>
        <w:tab/>
      </w:r>
      <w:r w:rsidR="00DD2142" w:rsidRPr="00DD2142">
        <w:rPr>
          <w:rFonts w:ascii="Arial Narrow" w:hAnsi="Arial Narrow" w:cs="Arial"/>
          <w:sz w:val="22"/>
          <w:szCs w:val="22"/>
        </w:rPr>
        <w:t>Bydgoszcz dnia: 2025-10-29</w:t>
      </w:r>
    </w:p>
    <w:p w14:paraId="0ED607C2" w14:textId="77777777" w:rsidR="009432A1" w:rsidRPr="00DD2142" w:rsidRDefault="008D2F4F" w:rsidP="00DD2142">
      <w:pPr>
        <w:rPr>
          <w:rFonts w:ascii="Arial Narrow" w:hAnsi="Arial Narrow" w:cs="Arial"/>
          <w:sz w:val="22"/>
          <w:szCs w:val="22"/>
        </w:rPr>
      </w:pPr>
      <w:r w:rsidRPr="00DD2142">
        <w:rPr>
          <w:rFonts w:ascii="Arial Narrow" w:hAnsi="Arial Narrow" w:cs="Arial"/>
          <w:sz w:val="22"/>
          <w:szCs w:val="22"/>
        </w:rPr>
        <w:t>Powstańców Warszawy</w:t>
      </w:r>
      <w:r w:rsidR="009432A1" w:rsidRPr="00DD2142">
        <w:rPr>
          <w:rFonts w:ascii="Arial Narrow" w:hAnsi="Arial Narrow" w:cs="Arial"/>
          <w:sz w:val="22"/>
          <w:szCs w:val="22"/>
        </w:rPr>
        <w:t xml:space="preserve"> </w:t>
      </w:r>
      <w:r w:rsidRPr="00DD2142">
        <w:rPr>
          <w:rFonts w:ascii="Arial Narrow" w:hAnsi="Arial Narrow" w:cs="Arial"/>
          <w:sz w:val="22"/>
          <w:szCs w:val="22"/>
        </w:rPr>
        <w:t>5</w:t>
      </w:r>
    </w:p>
    <w:p w14:paraId="43F453E0" w14:textId="77777777" w:rsidR="009432A1" w:rsidRPr="00DD2142" w:rsidRDefault="008D2F4F" w:rsidP="00DD2142">
      <w:pPr>
        <w:rPr>
          <w:rFonts w:ascii="Arial Narrow" w:hAnsi="Arial Narrow" w:cs="Arial"/>
          <w:sz w:val="22"/>
          <w:szCs w:val="22"/>
        </w:rPr>
      </w:pPr>
      <w:r w:rsidRPr="00DD2142">
        <w:rPr>
          <w:rFonts w:ascii="Arial Narrow" w:hAnsi="Arial Narrow" w:cs="Arial"/>
          <w:sz w:val="22"/>
          <w:szCs w:val="22"/>
        </w:rPr>
        <w:t>85-681</w:t>
      </w:r>
      <w:r w:rsidR="009432A1" w:rsidRPr="00DD2142">
        <w:rPr>
          <w:rFonts w:ascii="Arial Narrow" w:hAnsi="Arial Narrow" w:cs="Arial"/>
          <w:sz w:val="22"/>
          <w:szCs w:val="22"/>
        </w:rPr>
        <w:t xml:space="preserve"> </w:t>
      </w:r>
      <w:r w:rsidRPr="00DD2142">
        <w:rPr>
          <w:rFonts w:ascii="Arial Narrow" w:hAnsi="Arial Narrow" w:cs="Arial"/>
          <w:sz w:val="22"/>
          <w:szCs w:val="22"/>
        </w:rPr>
        <w:t>Bydgoszcz</w:t>
      </w:r>
    </w:p>
    <w:p w14:paraId="07326231" w14:textId="1EED25B9" w:rsidR="009432A1" w:rsidRPr="00DD2142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D2142" w14:paraId="336A483F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EDA846" w14:textId="77777777" w:rsidR="009432A1" w:rsidRPr="00DD2142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DD2142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625D614A" w14:textId="77777777" w:rsidR="009432A1" w:rsidRPr="00DD2142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DD2142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0F62761A" w14:textId="77777777" w:rsidR="00A80738" w:rsidRPr="00DD2142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DD2142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4F59756C" w14:textId="77777777" w:rsidR="009432A1" w:rsidRPr="00DD2142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D214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D214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D214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D2142" w14:paraId="1A62AA28" w14:textId="77777777" w:rsidTr="00A652DF">
        <w:tc>
          <w:tcPr>
            <w:tcW w:w="2269" w:type="dxa"/>
          </w:tcPr>
          <w:p w14:paraId="35FA8FFE" w14:textId="77777777" w:rsidR="009432A1" w:rsidRPr="00DD2142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214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872E25B" w14:textId="77777777" w:rsidR="009432A1" w:rsidRPr="00DD2142" w:rsidRDefault="008D2F4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2142">
              <w:rPr>
                <w:rFonts w:ascii="Arial Narrow" w:hAnsi="Arial Narrow" w:cs="Arial"/>
                <w:bCs/>
                <w:sz w:val="22"/>
                <w:szCs w:val="22"/>
              </w:rPr>
              <w:t>Dostawa wiertarki szybkoobrotowej wraz z dostawą asortymentu do wiertarki szybkoobrotowej na okres 12 miesięcy</w:t>
            </w:r>
            <w:r w:rsidR="009432A1" w:rsidRPr="00DD214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D2F4F" w:rsidRPr="00DD2142" w14:paraId="572C6234" w14:textId="77777777" w:rsidTr="00DC6826">
        <w:tc>
          <w:tcPr>
            <w:tcW w:w="2269" w:type="dxa"/>
          </w:tcPr>
          <w:p w14:paraId="562685FD" w14:textId="77777777" w:rsidR="008D2F4F" w:rsidRPr="00DD2142" w:rsidRDefault="008D2F4F" w:rsidP="00DC68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214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EEF235D" w14:textId="77777777" w:rsidR="008D2F4F" w:rsidRPr="00DD2142" w:rsidRDefault="008D2F4F" w:rsidP="00DC68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2142">
              <w:rPr>
                <w:rFonts w:ascii="Arial Narrow" w:hAnsi="Arial Narrow" w:cs="Arial"/>
                <w:bCs/>
                <w:sz w:val="22"/>
                <w:szCs w:val="22"/>
              </w:rPr>
              <w:t>123/2025</w:t>
            </w:r>
          </w:p>
        </w:tc>
      </w:tr>
    </w:tbl>
    <w:p w14:paraId="5CC0404D" w14:textId="77777777" w:rsidR="00890B92" w:rsidRPr="00DD2142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D2142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DD2142">
        <w:rPr>
          <w:rFonts w:ascii="Arial Narrow" w:hAnsi="Arial Narrow" w:cs="Arial"/>
          <w:sz w:val="22"/>
          <w:szCs w:val="22"/>
        </w:rPr>
        <w:t>22</w:t>
      </w:r>
      <w:r w:rsidR="0043158A" w:rsidRPr="00DD2142">
        <w:rPr>
          <w:rFonts w:ascii="Arial Narrow" w:hAnsi="Arial Narrow" w:cs="Arial"/>
          <w:sz w:val="22"/>
          <w:szCs w:val="22"/>
        </w:rPr>
        <w:t>2</w:t>
      </w:r>
      <w:r w:rsidRPr="00DD2142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DD2142">
        <w:rPr>
          <w:rFonts w:ascii="Arial Narrow" w:hAnsi="Arial Narrow" w:cs="Arial"/>
          <w:sz w:val="22"/>
          <w:szCs w:val="22"/>
        </w:rPr>
        <w:t>4</w:t>
      </w:r>
      <w:r w:rsidRPr="00DD2142">
        <w:rPr>
          <w:rFonts w:ascii="Arial Narrow" w:hAnsi="Arial Narrow" w:cs="Arial"/>
          <w:sz w:val="22"/>
          <w:szCs w:val="22"/>
        </w:rPr>
        <w:t xml:space="preserve"> </w:t>
      </w:r>
      <w:r w:rsidR="00890B92" w:rsidRPr="00DD2142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DD2142">
        <w:rPr>
          <w:rFonts w:ascii="Arial Narrow" w:hAnsi="Arial Narrow" w:cs="Arial"/>
          <w:sz w:val="22"/>
          <w:szCs w:val="22"/>
        </w:rPr>
        <w:t xml:space="preserve"> </w:t>
      </w:r>
      <w:r w:rsidR="008D2F4F" w:rsidRPr="00DD2142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DD2142">
        <w:rPr>
          <w:rFonts w:ascii="Arial Narrow" w:hAnsi="Arial Narrow" w:cs="Arial"/>
          <w:sz w:val="22"/>
          <w:szCs w:val="22"/>
        </w:rPr>
        <w:t xml:space="preserve"> </w:t>
      </w:r>
      <w:r w:rsidR="00890B92" w:rsidRPr="00DD2142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566FBAE3" w14:textId="77777777" w:rsidR="0069085C" w:rsidRPr="00DD2142" w:rsidRDefault="008D2F4F" w:rsidP="00DD2142">
      <w:pPr>
        <w:spacing w:before="120" w:after="120"/>
        <w:jc w:val="center"/>
        <w:rPr>
          <w:rFonts w:ascii="Arial Narrow" w:hAnsi="Arial Narrow" w:cs="Arial"/>
        </w:rPr>
      </w:pPr>
      <w:r w:rsidRPr="00DD2142">
        <w:rPr>
          <w:rFonts w:ascii="Arial Narrow" w:hAnsi="Arial Narrow" w:cs="Arial"/>
          <w:b/>
          <w:sz w:val="22"/>
          <w:szCs w:val="22"/>
        </w:rPr>
        <w:t>127 224.00</w:t>
      </w:r>
      <w:r w:rsidR="00890B92" w:rsidRPr="00DD2142">
        <w:rPr>
          <w:rFonts w:ascii="Arial Narrow" w:hAnsi="Arial Narrow" w:cs="Arial"/>
          <w:sz w:val="22"/>
          <w:szCs w:val="22"/>
        </w:rPr>
        <w:t xml:space="preserve"> zł brutto.</w:t>
      </w:r>
    </w:p>
    <w:p w14:paraId="17618C68" w14:textId="77777777" w:rsidR="00890B92" w:rsidRPr="00DD2142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14542183" w14:textId="77777777" w:rsidR="00890B92" w:rsidRPr="00DD2142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7A966D1D" w14:textId="77777777" w:rsidR="00890B92" w:rsidRPr="00DD2142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77E4D928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D2142">
        <w:rPr>
          <w:rFonts w:ascii="Arial Narrow" w:hAnsi="Arial Narrow" w:cs="Arial"/>
          <w:i/>
          <w:sz w:val="22"/>
          <w:szCs w:val="22"/>
        </w:rPr>
        <w:t>Zamawiający</w:t>
      </w:r>
    </w:p>
    <w:p w14:paraId="719B5FC2" w14:textId="77777777" w:rsidR="00DD2142" w:rsidRPr="00DD2142" w:rsidRDefault="00DD2142" w:rsidP="00DD2142"/>
    <w:p w14:paraId="7D791134" w14:textId="77777777" w:rsidR="00DD2142" w:rsidRPr="00DD2142" w:rsidRDefault="00DD2142" w:rsidP="00DD2142"/>
    <w:p w14:paraId="1C390405" w14:textId="77777777" w:rsidR="00DD2142" w:rsidRPr="00DD2142" w:rsidRDefault="00DD2142" w:rsidP="00DD2142"/>
    <w:p w14:paraId="2D687B87" w14:textId="77777777" w:rsidR="00DD2142" w:rsidRPr="00DD2142" w:rsidRDefault="00DD2142" w:rsidP="00DD2142"/>
    <w:p w14:paraId="6C89F7B6" w14:textId="77777777" w:rsidR="00DD2142" w:rsidRPr="00DD2142" w:rsidRDefault="00DD2142" w:rsidP="00DD2142"/>
    <w:p w14:paraId="5025949A" w14:textId="77777777" w:rsidR="00DD2142" w:rsidRPr="00DD2142" w:rsidRDefault="00DD2142" w:rsidP="00DD2142"/>
    <w:p w14:paraId="644ADC44" w14:textId="77777777" w:rsidR="00DD2142" w:rsidRPr="00DD2142" w:rsidRDefault="00DD2142" w:rsidP="00DD2142"/>
    <w:p w14:paraId="09D22EC3" w14:textId="77777777" w:rsidR="00DD2142" w:rsidRPr="00DD2142" w:rsidRDefault="00DD2142" w:rsidP="00DD2142"/>
    <w:p w14:paraId="642D080E" w14:textId="77777777" w:rsidR="00DD2142" w:rsidRPr="00DD2142" w:rsidRDefault="00DD2142" w:rsidP="00DD2142"/>
    <w:p w14:paraId="09F2380D" w14:textId="77777777" w:rsidR="00DD2142" w:rsidRPr="00DD2142" w:rsidRDefault="00DD2142" w:rsidP="00DD2142"/>
    <w:p w14:paraId="0893450E" w14:textId="77777777" w:rsidR="00DD2142" w:rsidRPr="00DD2142" w:rsidRDefault="00DD2142" w:rsidP="00DD2142"/>
    <w:p w14:paraId="10FB1EE5" w14:textId="77777777" w:rsidR="00DD2142" w:rsidRPr="00DD2142" w:rsidRDefault="00DD2142" w:rsidP="00DD2142"/>
    <w:p w14:paraId="134B867A" w14:textId="77777777" w:rsidR="00DD2142" w:rsidRPr="00DD2142" w:rsidRDefault="00DD2142" w:rsidP="00DD2142"/>
    <w:p w14:paraId="7078ADD3" w14:textId="77777777" w:rsidR="00DD2142" w:rsidRPr="00DD2142" w:rsidRDefault="00DD2142" w:rsidP="00DD2142"/>
    <w:p w14:paraId="0E95B4D4" w14:textId="77777777" w:rsidR="00DD2142" w:rsidRPr="00DD2142" w:rsidRDefault="00DD2142" w:rsidP="00DD2142"/>
    <w:p w14:paraId="5CD5994B" w14:textId="77777777" w:rsidR="00DD2142" w:rsidRPr="00DD2142" w:rsidRDefault="00DD2142" w:rsidP="00DD2142"/>
    <w:p w14:paraId="449C65E1" w14:textId="77777777" w:rsidR="00DD2142" w:rsidRPr="00DD2142" w:rsidRDefault="00DD2142" w:rsidP="00DD2142"/>
    <w:p w14:paraId="125DB70E" w14:textId="77777777" w:rsidR="00DD2142" w:rsidRDefault="00DD2142" w:rsidP="00DD2142">
      <w:pPr>
        <w:rPr>
          <w:rFonts w:ascii="Arial Narrow" w:hAnsi="Arial Narrow" w:cs="Arial"/>
          <w:i/>
          <w:sz w:val="22"/>
          <w:szCs w:val="22"/>
        </w:rPr>
      </w:pPr>
    </w:p>
    <w:p w14:paraId="49DB6A0F" w14:textId="77777777" w:rsidR="00DD2142" w:rsidRDefault="00DD2142" w:rsidP="00DD2142">
      <w:pPr>
        <w:rPr>
          <w:rFonts w:ascii="Arial Narrow" w:hAnsi="Arial Narrow" w:cs="Arial"/>
          <w:i/>
          <w:sz w:val="22"/>
          <w:szCs w:val="22"/>
        </w:rPr>
      </w:pPr>
    </w:p>
    <w:p w14:paraId="3BD56E72" w14:textId="7C5BBE4E" w:rsidR="00DD2142" w:rsidRDefault="00DD2142" w:rsidP="00DD2142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3E7F09BB" w14:textId="6A492388" w:rsidR="00DD2142" w:rsidRDefault="00DD2142" w:rsidP="00DD2142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781C3F4B" w14:textId="3B647069" w:rsidR="00DD2142" w:rsidRDefault="00DD2142" w:rsidP="00DD214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BA2AC2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3C06D3D2" w14:textId="01D3567C" w:rsidR="00DD2142" w:rsidRPr="00DD2142" w:rsidRDefault="00DD2142" w:rsidP="00DD2142">
      <w:pPr>
        <w:rPr>
          <w:rFonts w:ascii="Arial Narrow" w:hAnsi="Arial Narrow"/>
        </w:rPr>
      </w:pPr>
      <w:r>
        <w:rPr>
          <w:rFonts w:ascii="Arial Narrow" w:hAnsi="Arial Narrow"/>
        </w:rPr>
        <w:t>Data: 2025-10-29</w:t>
      </w:r>
    </w:p>
    <w:sectPr w:rsidR="00DD2142" w:rsidRPr="00DD2142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DF016" w14:textId="77777777" w:rsidR="00E00F56" w:rsidRDefault="00E00F56">
      <w:r>
        <w:separator/>
      </w:r>
    </w:p>
  </w:endnote>
  <w:endnote w:type="continuationSeparator" w:id="0">
    <w:p w14:paraId="7925800D" w14:textId="77777777" w:rsidR="00E00F56" w:rsidRDefault="00E00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EE50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04DA9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3CD7E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28F2C12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985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BF2B06" w14:textId="77777777" w:rsidR="009F189D" w:rsidRDefault="009F189D">
    <w:pPr>
      <w:pStyle w:val="Stopka"/>
      <w:tabs>
        <w:tab w:val="clear" w:pos="4536"/>
      </w:tabs>
      <w:jc w:val="center"/>
    </w:pPr>
  </w:p>
  <w:p w14:paraId="28E229F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6C932" w14:textId="77777777" w:rsidR="00E00F56" w:rsidRDefault="00E00F56">
      <w:r>
        <w:separator/>
      </w:r>
    </w:p>
  </w:footnote>
  <w:footnote w:type="continuationSeparator" w:id="0">
    <w:p w14:paraId="601E2CBF" w14:textId="77777777" w:rsidR="00E00F56" w:rsidRDefault="00E00F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64BCE" w14:textId="77777777" w:rsidR="008D2F4F" w:rsidRDefault="008D2F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31F74" w14:textId="77777777" w:rsidR="008D2F4F" w:rsidRDefault="008D2F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49D9D" w14:textId="77777777" w:rsidR="008D2F4F" w:rsidRDefault="008D2F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0F5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D2F4F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D2142"/>
    <w:rsid w:val="00E00F5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5AD241"/>
  <w15:chartTrackingRefBased/>
  <w15:docId w15:val="{93C5D5D9-2C0B-4FD1-A6D9-C5567E989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D214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D2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110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2025-10-29T07:04:00Z</dcterms:created>
  <dcterms:modified xsi:type="dcterms:W3CDTF">2025-10-29T07:07:00Z</dcterms:modified>
</cp:coreProperties>
</file>