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69CA6" w14:textId="74534696" w:rsidR="00CF7835" w:rsidRPr="00951E5E" w:rsidRDefault="008E676F" w:rsidP="00951E5E">
      <w:pPr>
        <w:rPr>
          <w:rFonts w:ascii="Arial Narrow" w:hAnsi="Arial Narrow" w:cs="Arial"/>
          <w:sz w:val="22"/>
          <w:szCs w:val="22"/>
        </w:rPr>
      </w:pPr>
      <w:r w:rsidRPr="00951E5E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951E5E" w:rsidRPr="00951E5E">
        <w:rPr>
          <w:rFonts w:ascii="Arial Narrow" w:hAnsi="Arial Narrow" w:cs="Arial"/>
          <w:sz w:val="22"/>
          <w:szCs w:val="22"/>
        </w:rPr>
        <w:t xml:space="preserve"> </w:t>
      </w:r>
      <w:r w:rsidR="00951E5E">
        <w:rPr>
          <w:rFonts w:ascii="Arial Narrow" w:hAnsi="Arial Narrow" w:cs="Arial"/>
          <w:sz w:val="22"/>
          <w:szCs w:val="22"/>
        </w:rPr>
        <w:tab/>
      </w:r>
      <w:r w:rsidR="00951E5E">
        <w:rPr>
          <w:rFonts w:ascii="Arial Narrow" w:hAnsi="Arial Narrow" w:cs="Arial"/>
          <w:sz w:val="22"/>
          <w:szCs w:val="22"/>
        </w:rPr>
        <w:tab/>
      </w:r>
      <w:r w:rsidR="00951E5E">
        <w:rPr>
          <w:rFonts w:ascii="Arial Narrow" w:hAnsi="Arial Narrow" w:cs="Arial"/>
          <w:sz w:val="22"/>
          <w:szCs w:val="22"/>
        </w:rPr>
        <w:tab/>
      </w:r>
      <w:r w:rsidR="00951E5E">
        <w:rPr>
          <w:rFonts w:ascii="Arial Narrow" w:hAnsi="Arial Narrow" w:cs="Arial"/>
          <w:sz w:val="22"/>
          <w:szCs w:val="22"/>
        </w:rPr>
        <w:tab/>
      </w:r>
      <w:r w:rsidR="00951E5E">
        <w:rPr>
          <w:rFonts w:ascii="Arial Narrow" w:hAnsi="Arial Narrow" w:cs="Arial"/>
          <w:sz w:val="22"/>
          <w:szCs w:val="22"/>
        </w:rPr>
        <w:tab/>
      </w:r>
      <w:r w:rsidR="00951E5E">
        <w:rPr>
          <w:rFonts w:ascii="Arial Narrow" w:hAnsi="Arial Narrow" w:cs="Arial"/>
          <w:sz w:val="22"/>
          <w:szCs w:val="22"/>
        </w:rPr>
        <w:tab/>
      </w:r>
      <w:r w:rsidR="00951E5E" w:rsidRPr="00951E5E">
        <w:rPr>
          <w:rFonts w:ascii="Arial Narrow" w:hAnsi="Arial Narrow" w:cs="Arial"/>
          <w:sz w:val="22"/>
          <w:szCs w:val="22"/>
        </w:rPr>
        <w:t>Bydgoszcz dnia: 2025-10-29</w:t>
      </w:r>
    </w:p>
    <w:p w14:paraId="64C43A29" w14:textId="77777777" w:rsidR="00CF7835" w:rsidRPr="00951E5E" w:rsidRDefault="008E676F" w:rsidP="00951E5E">
      <w:pPr>
        <w:rPr>
          <w:rFonts w:ascii="Arial Narrow" w:hAnsi="Arial Narrow" w:cs="Arial"/>
          <w:sz w:val="22"/>
          <w:szCs w:val="22"/>
        </w:rPr>
      </w:pPr>
      <w:r w:rsidRPr="00951E5E">
        <w:rPr>
          <w:rFonts w:ascii="Arial Narrow" w:hAnsi="Arial Narrow" w:cs="Arial"/>
          <w:sz w:val="22"/>
          <w:szCs w:val="22"/>
        </w:rPr>
        <w:t>Powstańców Warszawy</w:t>
      </w:r>
      <w:r w:rsidR="00CF7835" w:rsidRPr="00951E5E">
        <w:rPr>
          <w:rFonts w:ascii="Arial Narrow" w:hAnsi="Arial Narrow" w:cs="Arial"/>
          <w:sz w:val="22"/>
          <w:szCs w:val="22"/>
        </w:rPr>
        <w:t xml:space="preserve"> </w:t>
      </w:r>
      <w:r w:rsidRPr="00951E5E">
        <w:rPr>
          <w:rFonts w:ascii="Arial Narrow" w:hAnsi="Arial Narrow" w:cs="Arial"/>
          <w:sz w:val="22"/>
          <w:szCs w:val="22"/>
        </w:rPr>
        <w:t>5</w:t>
      </w:r>
    </w:p>
    <w:p w14:paraId="56F81707" w14:textId="77777777" w:rsidR="00CF7835" w:rsidRPr="00951E5E" w:rsidRDefault="008E676F" w:rsidP="00951E5E">
      <w:pPr>
        <w:rPr>
          <w:rFonts w:ascii="Arial Narrow" w:hAnsi="Arial Narrow" w:cs="Arial"/>
          <w:sz w:val="22"/>
          <w:szCs w:val="22"/>
        </w:rPr>
      </w:pPr>
      <w:r w:rsidRPr="00951E5E">
        <w:rPr>
          <w:rFonts w:ascii="Arial Narrow" w:hAnsi="Arial Narrow" w:cs="Arial"/>
          <w:sz w:val="22"/>
          <w:szCs w:val="22"/>
        </w:rPr>
        <w:t>85-681</w:t>
      </w:r>
      <w:r w:rsidR="00CF7835" w:rsidRPr="00951E5E">
        <w:rPr>
          <w:rFonts w:ascii="Arial Narrow" w:hAnsi="Arial Narrow" w:cs="Arial"/>
          <w:sz w:val="22"/>
          <w:szCs w:val="22"/>
        </w:rPr>
        <w:t xml:space="preserve"> </w:t>
      </w:r>
      <w:r w:rsidRPr="00951E5E">
        <w:rPr>
          <w:rFonts w:ascii="Arial Narrow" w:hAnsi="Arial Narrow" w:cs="Arial"/>
          <w:sz w:val="22"/>
          <w:szCs w:val="22"/>
        </w:rPr>
        <w:t>Bydgoszcz</w:t>
      </w:r>
    </w:p>
    <w:p w14:paraId="1A533B4D" w14:textId="775C87A4" w:rsidR="00CF7835" w:rsidRPr="00951E5E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51E5E" w14:paraId="31DC472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16C04F" w14:textId="77777777" w:rsidR="00CF7835" w:rsidRPr="00951E5E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951E5E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6AA37731" w14:textId="77777777" w:rsidR="00CF7835" w:rsidRPr="00951E5E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951E5E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C207795" w14:textId="77777777" w:rsidR="00CF7835" w:rsidRPr="00951E5E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51E5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51E5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51E5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951E5E" w14:paraId="54613868" w14:textId="77777777" w:rsidTr="000C1C6D">
        <w:tc>
          <w:tcPr>
            <w:tcW w:w="2269" w:type="dxa"/>
          </w:tcPr>
          <w:p w14:paraId="24984E5F" w14:textId="77777777" w:rsidR="00CF7835" w:rsidRPr="00951E5E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51E5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20351AE" w14:textId="77777777" w:rsidR="00CF7835" w:rsidRPr="00951E5E" w:rsidRDefault="008E676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51E5E">
              <w:rPr>
                <w:rFonts w:ascii="Arial Narrow" w:hAnsi="Arial Narrow" w:cs="Arial"/>
                <w:bCs/>
                <w:sz w:val="22"/>
                <w:szCs w:val="22"/>
              </w:rPr>
              <w:t>Dostawa wiertarki szybkoobrotowej wraz z dostawą asortymentu do wiertarki szybkoobrotowej na okres 12 miesięcy</w:t>
            </w:r>
            <w:r w:rsidR="00CF7835" w:rsidRPr="00951E5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E676F" w:rsidRPr="00951E5E" w14:paraId="19BEF31D" w14:textId="77777777" w:rsidTr="003742AA">
        <w:tc>
          <w:tcPr>
            <w:tcW w:w="2269" w:type="dxa"/>
          </w:tcPr>
          <w:p w14:paraId="30BDD077" w14:textId="77777777" w:rsidR="008E676F" w:rsidRPr="00951E5E" w:rsidRDefault="008E676F" w:rsidP="003742A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51E5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CF3382C" w14:textId="77777777" w:rsidR="008E676F" w:rsidRPr="00951E5E" w:rsidRDefault="008E676F" w:rsidP="003742A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51E5E">
              <w:rPr>
                <w:rFonts w:ascii="Arial Narrow" w:hAnsi="Arial Narrow" w:cs="Arial"/>
                <w:bCs/>
                <w:sz w:val="22"/>
                <w:szCs w:val="22"/>
              </w:rPr>
              <w:t>123/2025</w:t>
            </w:r>
          </w:p>
        </w:tc>
      </w:tr>
    </w:tbl>
    <w:p w14:paraId="4D814E37" w14:textId="77777777" w:rsidR="00D665F5" w:rsidRPr="00951E5E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951E5E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951E5E">
        <w:rPr>
          <w:rFonts w:ascii="Arial Narrow" w:hAnsi="Arial Narrow" w:cs="Arial"/>
          <w:sz w:val="22"/>
          <w:szCs w:val="22"/>
        </w:rPr>
        <w:t>2</w:t>
      </w:r>
      <w:r w:rsidRPr="00951E5E">
        <w:rPr>
          <w:rFonts w:ascii="Arial Narrow" w:hAnsi="Arial Narrow" w:cs="Arial"/>
          <w:sz w:val="22"/>
          <w:szCs w:val="22"/>
        </w:rPr>
        <w:t xml:space="preserve"> ust. 5 </w:t>
      </w:r>
      <w:r w:rsidRPr="00951E5E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951E5E">
        <w:rPr>
          <w:rFonts w:ascii="Arial Narrow" w:hAnsi="Arial Narrow" w:cs="Arial"/>
          <w:sz w:val="22"/>
          <w:szCs w:val="22"/>
        </w:rPr>
        <w:t xml:space="preserve"> </w:t>
      </w:r>
      <w:r w:rsidR="008E676F" w:rsidRPr="00951E5E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951E5E">
        <w:rPr>
          <w:rFonts w:ascii="Arial Narrow" w:hAnsi="Arial Narrow" w:cs="Arial"/>
          <w:sz w:val="22"/>
          <w:szCs w:val="22"/>
        </w:rPr>
        <w:t xml:space="preserve"> </w:t>
      </w:r>
      <w:r w:rsidRPr="00951E5E">
        <w:rPr>
          <w:rFonts w:ascii="Arial Narrow" w:hAnsi="Arial Narrow" w:cs="Arial"/>
          <w:sz w:val="22"/>
          <w:szCs w:val="22"/>
        </w:rPr>
        <w:t>udostępnia</w:t>
      </w:r>
      <w:r w:rsidR="00F95C33" w:rsidRPr="00951E5E">
        <w:rPr>
          <w:rFonts w:ascii="Arial Narrow" w:hAnsi="Arial Narrow" w:cs="Arial"/>
          <w:sz w:val="22"/>
          <w:szCs w:val="22"/>
        </w:rPr>
        <w:t xml:space="preserve"> </w:t>
      </w:r>
      <w:r w:rsidR="004C7E9B" w:rsidRPr="00951E5E">
        <w:rPr>
          <w:rFonts w:ascii="Arial Narrow" w:hAnsi="Arial Narrow" w:cs="Arial"/>
          <w:sz w:val="22"/>
          <w:szCs w:val="22"/>
        </w:rPr>
        <w:t>informacj</w:t>
      </w:r>
      <w:r w:rsidR="00577BC6" w:rsidRPr="00951E5E">
        <w:rPr>
          <w:rFonts w:ascii="Arial Narrow" w:hAnsi="Arial Narrow" w:cs="Arial"/>
          <w:sz w:val="22"/>
          <w:szCs w:val="22"/>
        </w:rPr>
        <w:t>ę</w:t>
      </w:r>
      <w:r w:rsidR="00035488" w:rsidRPr="00951E5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951E5E">
        <w:rPr>
          <w:rFonts w:ascii="Arial Narrow" w:hAnsi="Arial Narrow" w:cs="Arial"/>
          <w:sz w:val="22"/>
          <w:szCs w:val="22"/>
        </w:rPr>
        <w:t>.</w:t>
      </w:r>
    </w:p>
    <w:p w14:paraId="74A27409" w14:textId="77777777" w:rsidR="00A80738" w:rsidRPr="00951E5E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51E5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951E5E">
        <w:rPr>
          <w:rFonts w:ascii="Arial Narrow" w:hAnsi="Arial Narrow" w:cs="Arial"/>
          <w:sz w:val="22"/>
          <w:szCs w:val="22"/>
        </w:rPr>
        <w:t xml:space="preserve"> w dniu </w:t>
      </w:r>
      <w:r w:rsidR="008E676F" w:rsidRPr="00951E5E">
        <w:rPr>
          <w:rFonts w:ascii="Arial Narrow" w:hAnsi="Arial Narrow" w:cs="Arial"/>
          <w:sz w:val="22"/>
          <w:szCs w:val="22"/>
        </w:rPr>
        <w:t>29/10/2025</w:t>
      </w:r>
      <w:r w:rsidR="00FF4AB1" w:rsidRPr="00951E5E">
        <w:rPr>
          <w:rFonts w:ascii="Arial Narrow" w:hAnsi="Arial Narrow" w:cs="Arial"/>
          <w:sz w:val="22"/>
          <w:szCs w:val="22"/>
        </w:rPr>
        <w:t xml:space="preserve"> o godz. </w:t>
      </w:r>
      <w:r w:rsidR="008E676F" w:rsidRPr="00951E5E">
        <w:rPr>
          <w:rFonts w:ascii="Arial Narrow" w:hAnsi="Arial Narrow" w:cs="Arial"/>
          <w:sz w:val="22"/>
          <w:szCs w:val="22"/>
        </w:rPr>
        <w:t>08:30</w:t>
      </w:r>
      <w:r w:rsidRPr="00951E5E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951E5E" w14:paraId="1ACBB2AA" w14:textId="77777777" w:rsidTr="00951E5E">
        <w:tc>
          <w:tcPr>
            <w:tcW w:w="1276" w:type="dxa"/>
            <w:shd w:val="clear" w:color="auto" w:fill="F2F2F2"/>
            <w:vAlign w:val="center"/>
          </w:tcPr>
          <w:p w14:paraId="174A783B" w14:textId="77777777" w:rsidR="00D665F5" w:rsidRPr="00951E5E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51E5E">
              <w:rPr>
                <w:rFonts w:ascii="Arial Narrow" w:hAnsi="Arial Narrow" w:cs="Arial"/>
              </w:rPr>
              <w:t>O</w:t>
            </w:r>
            <w:r w:rsidR="00D665F5" w:rsidRPr="00951E5E">
              <w:rPr>
                <w:rFonts w:ascii="Arial Narrow" w:hAnsi="Arial Narrow" w:cs="Arial"/>
              </w:rPr>
              <w:t>fert</w:t>
            </w:r>
            <w:r w:rsidRPr="00951E5E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EF325C2" w14:textId="77777777" w:rsidR="00D665F5" w:rsidRPr="00951E5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51E5E">
              <w:rPr>
                <w:rFonts w:ascii="Arial Narrow" w:hAnsi="Arial Narrow" w:cs="Arial"/>
              </w:rPr>
              <w:t>Nazwa</w:t>
            </w:r>
            <w:r w:rsidR="003F57CD" w:rsidRPr="00951E5E">
              <w:rPr>
                <w:rFonts w:ascii="Arial Narrow" w:hAnsi="Arial Narrow" w:cs="Arial"/>
              </w:rPr>
              <w:t xml:space="preserve"> </w:t>
            </w:r>
            <w:r w:rsidRPr="00951E5E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0FC5166" w14:textId="77777777" w:rsidR="00D665F5" w:rsidRPr="00951E5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51E5E">
              <w:rPr>
                <w:rFonts w:ascii="Arial Narrow" w:hAnsi="Arial Narrow" w:cs="Arial"/>
              </w:rPr>
              <w:t>Cena oferty</w:t>
            </w:r>
          </w:p>
        </w:tc>
      </w:tr>
      <w:tr w:rsidR="008E676F" w:rsidRPr="00951E5E" w14:paraId="4A99B02F" w14:textId="77777777" w:rsidTr="00951E5E">
        <w:tc>
          <w:tcPr>
            <w:tcW w:w="1276" w:type="dxa"/>
            <w:vAlign w:val="center"/>
          </w:tcPr>
          <w:p w14:paraId="1391D9EF" w14:textId="77777777" w:rsidR="008E676F" w:rsidRPr="00951E5E" w:rsidRDefault="008E676F" w:rsidP="003742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51E5E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</w:tcPr>
          <w:p w14:paraId="5D6265D0" w14:textId="77777777" w:rsidR="008E676F" w:rsidRPr="00951E5E" w:rsidRDefault="008E676F" w:rsidP="003742AA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951E5E">
              <w:rPr>
                <w:rFonts w:ascii="Arial Narrow" w:hAnsi="Arial Narrow" w:cs="Arial"/>
              </w:rPr>
              <w:t>Medtronic</w:t>
            </w:r>
            <w:proofErr w:type="spellEnd"/>
            <w:r w:rsidRPr="00951E5E">
              <w:rPr>
                <w:rFonts w:ascii="Arial Narrow" w:hAnsi="Arial Narrow" w:cs="Arial"/>
              </w:rPr>
              <w:t xml:space="preserve"> Poland sp. z o.o.</w:t>
            </w:r>
          </w:p>
          <w:p w14:paraId="22E8BB0D" w14:textId="77777777" w:rsidR="008E676F" w:rsidRPr="00951E5E" w:rsidRDefault="008E676F" w:rsidP="003742AA">
            <w:pPr>
              <w:rPr>
                <w:rFonts w:ascii="Arial Narrow" w:hAnsi="Arial Narrow" w:cs="Arial"/>
              </w:rPr>
            </w:pPr>
            <w:r w:rsidRPr="00951E5E">
              <w:rPr>
                <w:rFonts w:ascii="Arial Narrow" w:hAnsi="Arial Narrow" w:cs="Arial"/>
              </w:rPr>
              <w:t>Polna</w:t>
            </w:r>
            <w:r w:rsidRPr="00951E5E">
              <w:rPr>
                <w:rFonts w:ascii="Arial Narrow" w:hAnsi="Arial Narrow" w:cs="Arial"/>
              </w:rPr>
              <w:t xml:space="preserve"> </w:t>
            </w:r>
            <w:r w:rsidRPr="00951E5E">
              <w:rPr>
                <w:rFonts w:ascii="Arial Narrow" w:hAnsi="Arial Narrow" w:cs="Arial"/>
              </w:rPr>
              <w:t>11</w:t>
            </w:r>
            <w:r w:rsidRPr="00951E5E">
              <w:rPr>
                <w:rFonts w:ascii="Arial Narrow" w:hAnsi="Arial Narrow" w:cs="Arial"/>
              </w:rPr>
              <w:t xml:space="preserve"> </w:t>
            </w:r>
          </w:p>
          <w:p w14:paraId="555C9712" w14:textId="77777777" w:rsidR="008E676F" w:rsidRPr="00951E5E" w:rsidRDefault="008E676F" w:rsidP="003742A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51E5E">
              <w:rPr>
                <w:rFonts w:ascii="Arial Narrow" w:hAnsi="Arial Narrow" w:cs="Arial"/>
              </w:rPr>
              <w:t>00-633</w:t>
            </w:r>
            <w:r w:rsidRPr="00951E5E">
              <w:rPr>
                <w:rFonts w:ascii="Arial Narrow" w:hAnsi="Arial Narrow" w:cs="Arial"/>
              </w:rPr>
              <w:t xml:space="preserve"> </w:t>
            </w:r>
            <w:r w:rsidRPr="00951E5E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vAlign w:val="center"/>
          </w:tcPr>
          <w:p w14:paraId="5C1C73F7" w14:textId="77777777" w:rsidR="008E676F" w:rsidRPr="00951E5E" w:rsidRDefault="008E676F" w:rsidP="003742A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51E5E">
              <w:rPr>
                <w:rFonts w:ascii="Arial Narrow" w:hAnsi="Arial Narrow" w:cs="Arial"/>
              </w:rPr>
              <w:t>127 224.00 zł</w:t>
            </w:r>
          </w:p>
        </w:tc>
      </w:tr>
    </w:tbl>
    <w:p w14:paraId="0508D2AB" w14:textId="77777777" w:rsidR="0069085C" w:rsidRPr="00951E5E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3E86AA8F" w14:textId="77777777" w:rsidR="00577BC6" w:rsidRPr="00951E5E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4F4A11E1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51E5E">
        <w:rPr>
          <w:rFonts w:ascii="Arial Narrow" w:hAnsi="Arial Narrow" w:cs="Arial"/>
          <w:i/>
          <w:sz w:val="22"/>
          <w:szCs w:val="22"/>
        </w:rPr>
        <w:t>Zamawiający</w:t>
      </w:r>
    </w:p>
    <w:p w14:paraId="4134A2E4" w14:textId="77777777" w:rsidR="00951E5E" w:rsidRPr="00951E5E" w:rsidRDefault="00951E5E" w:rsidP="00951E5E"/>
    <w:p w14:paraId="62F969B2" w14:textId="77777777" w:rsidR="00951E5E" w:rsidRPr="00951E5E" w:rsidRDefault="00951E5E" w:rsidP="00951E5E"/>
    <w:p w14:paraId="0753530C" w14:textId="77777777" w:rsidR="00951E5E" w:rsidRPr="00951E5E" w:rsidRDefault="00951E5E" w:rsidP="00951E5E"/>
    <w:p w14:paraId="45D92A1E" w14:textId="77777777" w:rsidR="00951E5E" w:rsidRPr="00951E5E" w:rsidRDefault="00951E5E" w:rsidP="00951E5E"/>
    <w:p w14:paraId="0232D70E" w14:textId="77777777" w:rsidR="00951E5E" w:rsidRPr="00951E5E" w:rsidRDefault="00951E5E" w:rsidP="00951E5E"/>
    <w:p w14:paraId="4E64A5FE" w14:textId="77777777" w:rsidR="00951E5E" w:rsidRPr="00951E5E" w:rsidRDefault="00951E5E" w:rsidP="00951E5E"/>
    <w:p w14:paraId="03C35AF3" w14:textId="77777777" w:rsidR="00951E5E" w:rsidRPr="00951E5E" w:rsidRDefault="00951E5E" w:rsidP="00951E5E"/>
    <w:p w14:paraId="19487A9E" w14:textId="77777777" w:rsidR="00951E5E" w:rsidRPr="00951E5E" w:rsidRDefault="00951E5E" w:rsidP="00951E5E"/>
    <w:p w14:paraId="408502B3" w14:textId="77777777" w:rsidR="00951E5E" w:rsidRPr="00951E5E" w:rsidRDefault="00951E5E" w:rsidP="00951E5E"/>
    <w:p w14:paraId="374CCA33" w14:textId="77777777" w:rsidR="00951E5E" w:rsidRPr="00951E5E" w:rsidRDefault="00951E5E" w:rsidP="00951E5E"/>
    <w:p w14:paraId="4A96F6E5" w14:textId="77777777" w:rsidR="00951E5E" w:rsidRPr="00951E5E" w:rsidRDefault="00951E5E" w:rsidP="00951E5E"/>
    <w:p w14:paraId="0A3C03A2" w14:textId="77777777" w:rsidR="00951E5E" w:rsidRDefault="00951E5E" w:rsidP="00951E5E">
      <w:pPr>
        <w:rPr>
          <w:rFonts w:ascii="Arial Narrow" w:hAnsi="Arial Narrow" w:cs="Arial"/>
          <w:i/>
          <w:sz w:val="22"/>
          <w:szCs w:val="22"/>
        </w:rPr>
      </w:pPr>
    </w:p>
    <w:p w14:paraId="093E9216" w14:textId="2CA67770" w:rsidR="00951E5E" w:rsidRDefault="00951E5E" w:rsidP="00951E5E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185157C9" w14:textId="494775A7" w:rsidR="00951E5E" w:rsidRDefault="00951E5E" w:rsidP="00951E5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2B25FAD7" w14:textId="1B1D2871" w:rsidR="00951E5E" w:rsidRDefault="00951E5E" w:rsidP="00951E5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D52D71">
          <w:rPr>
            <w:rStyle w:val="Hipercze"/>
            <w:rFonts w:ascii="Arial Narrow" w:hAnsi="Arial Narrow"/>
          </w:rPr>
          <w:t>karolina.kornowska@10wsk.mil.pl</w:t>
        </w:r>
      </w:hyperlink>
    </w:p>
    <w:p w14:paraId="3DD70B3B" w14:textId="7E13224E" w:rsidR="00951E5E" w:rsidRDefault="00951E5E" w:rsidP="00951E5E">
      <w:pPr>
        <w:rPr>
          <w:rFonts w:ascii="Arial Narrow" w:hAnsi="Arial Narrow"/>
        </w:rPr>
      </w:pPr>
      <w:r>
        <w:rPr>
          <w:rFonts w:ascii="Arial Narrow" w:hAnsi="Arial Narrow"/>
        </w:rPr>
        <w:t>Data: 2025-10-29</w:t>
      </w:r>
    </w:p>
    <w:sectPr w:rsidR="00951E5E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1F9AC" w14:textId="77777777" w:rsidR="007765E3" w:rsidRDefault="007765E3">
      <w:r>
        <w:separator/>
      </w:r>
    </w:p>
  </w:endnote>
  <w:endnote w:type="continuationSeparator" w:id="0">
    <w:p w14:paraId="5D23B72C" w14:textId="77777777" w:rsidR="007765E3" w:rsidRDefault="00776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AEA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026D6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BE00C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B74A05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F9F2E9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B618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A903BC" w14:textId="77777777" w:rsidR="009F189D" w:rsidRDefault="009F189D">
    <w:pPr>
      <w:pStyle w:val="Stopka"/>
      <w:tabs>
        <w:tab w:val="clear" w:pos="4536"/>
      </w:tabs>
      <w:jc w:val="center"/>
    </w:pPr>
  </w:p>
  <w:p w14:paraId="600103A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2368C" w14:textId="77777777" w:rsidR="007765E3" w:rsidRDefault="007765E3">
      <w:r>
        <w:separator/>
      </w:r>
    </w:p>
  </w:footnote>
  <w:footnote w:type="continuationSeparator" w:id="0">
    <w:p w14:paraId="340D986B" w14:textId="77777777" w:rsidR="007765E3" w:rsidRDefault="00776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67B1F" w14:textId="77777777" w:rsidR="008E676F" w:rsidRDefault="008E67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35EB0" w14:textId="77777777" w:rsidR="008E676F" w:rsidRDefault="008E67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7C4CD" w14:textId="77777777" w:rsidR="008E676F" w:rsidRDefault="008E67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65E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65E3"/>
    <w:rsid w:val="00843263"/>
    <w:rsid w:val="00861E75"/>
    <w:rsid w:val="008A26A5"/>
    <w:rsid w:val="008E676F"/>
    <w:rsid w:val="008F318B"/>
    <w:rsid w:val="00951E5E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B3B46D"/>
  <w15:chartTrackingRefBased/>
  <w15:docId w15:val="{13B79122-DAE4-4E87-8888-50D115C45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951E5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1E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135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2025-10-29T07:34:00Z</dcterms:created>
  <dcterms:modified xsi:type="dcterms:W3CDTF">2025-10-29T07:36:00Z</dcterms:modified>
</cp:coreProperties>
</file>