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0284" w14:textId="77777777" w:rsidR="00D64136" w:rsidRPr="00353FDC" w:rsidRDefault="00271D17" w:rsidP="0057075E">
      <w:pPr>
        <w:jc w:val="right"/>
        <w:rPr>
          <w:rFonts w:ascii="Arial" w:hAnsi="Arial" w:cs="Arial"/>
        </w:rPr>
      </w:pPr>
      <w:bookmarkStart w:id="0" w:name="_Hlk53520193"/>
      <w:r w:rsidRPr="00271D17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271D17">
        <w:rPr>
          <w:rFonts w:ascii="Arial" w:hAnsi="Arial" w:cs="Arial"/>
        </w:rPr>
        <w:t>2025-10-27</w:t>
      </w:r>
    </w:p>
    <w:p w14:paraId="0CC18BAD" w14:textId="77777777" w:rsidR="00271D17" w:rsidRPr="00271D17" w:rsidRDefault="00271D17" w:rsidP="0057075E">
      <w:pPr>
        <w:ind w:right="3969"/>
        <w:rPr>
          <w:rFonts w:ascii="Arial" w:hAnsi="Arial" w:cs="Arial"/>
          <w:b/>
          <w:bCs/>
        </w:rPr>
      </w:pPr>
      <w:r w:rsidRPr="00271D17">
        <w:rPr>
          <w:rFonts w:ascii="Arial" w:hAnsi="Arial" w:cs="Arial"/>
          <w:b/>
          <w:bCs/>
        </w:rPr>
        <w:t>Szpital Wojewódzki w Poznaniu</w:t>
      </w:r>
    </w:p>
    <w:p w14:paraId="781819ED" w14:textId="77777777" w:rsidR="00D64136" w:rsidRPr="00353FDC" w:rsidRDefault="00271D17" w:rsidP="0057075E">
      <w:pPr>
        <w:ind w:right="3969"/>
        <w:rPr>
          <w:rFonts w:ascii="Arial" w:hAnsi="Arial" w:cs="Arial"/>
          <w:b/>
          <w:bCs/>
        </w:rPr>
      </w:pPr>
      <w:r w:rsidRPr="00271D17">
        <w:rPr>
          <w:rFonts w:ascii="Arial" w:hAnsi="Arial" w:cs="Arial"/>
          <w:b/>
          <w:bCs/>
        </w:rPr>
        <w:t>Dział Zamówień Publicznych</w:t>
      </w:r>
    </w:p>
    <w:p w14:paraId="4FA78E23" w14:textId="77777777" w:rsidR="00D64136" w:rsidRPr="00353FDC" w:rsidRDefault="00271D17" w:rsidP="0057075E">
      <w:pPr>
        <w:ind w:right="3969"/>
        <w:rPr>
          <w:rFonts w:ascii="Arial" w:hAnsi="Arial" w:cs="Arial"/>
        </w:rPr>
      </w:pPr>
      <w:r w:rsidRPr="00271D17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271D17">
        <w:rPr>
          <w:rFonts w:ascii="Arial" w:hAnsi="Arial" w:cs="Arial"/>
        </w:rPr>
        <w:t>7/19</w:t>
      </w:r>
    </w:p>
    <w:p w14:paraId="6A04A410" w14:textId="77777777" w:rsidR="00D64136" w:rsidRPr="00353FDC" w:rsidRDefault="00271D17" w:rsidP="0057075E">
      <w:pPr>
        <w:ind w:right="3969"/>
        <w:rPr>
          <w:rFonts w:ascii="Arial" w:hAnsi="Arial" w:cs="Arial"/>
        </w:rPr>
      </w:pPr>
      <w:r w:rsidRPr="00271D17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271D17">
        <w:rPr>
          <w:rFonts w:ascii="Arial" w:hAnsi="Arial" w:cs="Arial"/>
        </w:rPr>
        <w:t>Poznań</w:t>
      </w:r>
    </w:p>
    <w:p w14:paraId="7F166DB4" w14:textId="77777777" w:rsidR="0057075E" w:rsidRDefault="0057075E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9F1B7FC" w14:textId="05BB5772" w:rsidR="009F463B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92C2AF8" w14:textId="77777777" w:rsidR="00D64136" w:rsidRDefault="009F463B" w:rsidP="0057075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F4C7EA5" w14:textId="77777777" w:rsidR="0057075E" w:rsidRPr="009F463B" w:rsidRDefault="0057075E" w:rsidP="0057075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69DBFD1" w14:textId="77777777" w:rsidTr="005E0D0A">
        <w:tc>
          <w:tcPr>
            <w:tcW w:w="10065" w:type="dxa"/>
            <w:shd w:val="clear" w:color="auto" w:fill="F2F2F2"/>
            <w:hideMark/>
          </w:tcPr>
          <w:p w14:paraId="0E793F91" w14:textId="77777777" w:rsidR="00D64136" w:rsidRPr="00353FDC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9BAAA6E" w14:textId="77777777" w:rsidR="00D64136" w:rsidRDefault="00D64136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7BC6BF5A" w14:textId="0B8A8949" w:rsidR="0057075E" w:rsidRDefault="0057075E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pakietów nr:</w:t>
            </w:r>
            <w:r w:rsidR="00603B7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2,3,4,5,6,7,8,9,</w:t>
            </w:r>
            <w:r w:rsidR="004B4A7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10, </w:t>
            </w:r>
            <w:r w:rsidR="00453C1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11,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12,13,15,16,17,</w:t>
            </w:r>
            <w:r w:rsidR="00453C1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18,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19,</w:t>
            </w:r>
          </w:p>
          <w:p w14:paraId="7C0E8D4F" w14:textId="626D26B9" w:rsidR="0057075E" w:rsidRDefault="0057075E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20,</w:t>
            </w:r>
            <w:r w:rsidR="00453C1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21,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22,23,24,26,</w:t>
            </w:r>
            <w:r w:rsidR="0023228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27,28.</w:t>
            </w:r>
          </w:p>
          <w:p w14:paraId="5C885E7D" w14:textId="4B30EC12" w:rsidR="0057075E" w:rsidRPr="00353FDC" w:rsidRDefault="0057075E" w:rsidP="0057075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CD4B009" w14:textId="77777777" w:rsidR="00D64136" w:rsidRPr="00353FDC" w:rsidRDefault="00D64136" w:rsidP="0057075E">
      <w:pPr>
        <w:keepNext/>
        <w:outlineLvl w:val="0"/>
        <w:rPr>
          <w:rFonts w:ascii="Arial" w:hAnsi="Arial" w:cs="Arial"/>
          <w:b/>
        </w:rPr>
      </w:pPr>
    </w:p>
    <w:p w14:paraId="26720D88" w14:textId="77777777" w:rsidR="00D64136" w:rsidRPr="00353FDC" w:rsidRDefault="00D64136" w:rsidP="0057075E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4C0F90C0" w14:textId="77777777" w:rsidTr="005E0D0A">
        <w:tc>
          <w:tcPr>
            <w:tcW w:w="2269" w:type="dxa"/>
          </w:tcPr>
          <w:p w14:paraId="007DE018" w14:textId="77777777" w:rsidR="00D64136" w:rsidRPr="00353FDC" w:rsidRDefault="00D64136" w:rsidP="0057075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80AA958" w14:textId="77777777" w:rsidR="00D64136" w:rsidRPr="00353FDC" w:rsidRDefault="00271D17" w:rsidP="005707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Dostawa leków do Szpitala Wojewódzkiego w Poznaniu</w:t>
            </w:r>
          </w:p>
        </w:tc>
      </w:tr>
      <w:tr w:rsidR="00271D17" w:rsidRPr="00353FDC" w14:paraId="160EBCA9" w14:textId="77777777" w:rsidTr="00B67F07">
        <w:tc>
          <w:tcPr>
            <w:tcW w:w="2269" w:type="dxa"/>
          </w:tcPr>
          <w:p w14:paraId="0C30FDD4" w14:textId="77777777" w:rsidR="00271D17" w:rsidRPr="00353FDC" w:rsidRDefault="00271D17" w:rsidP="0057075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4E866CF4" w14:textId="77777777" w:rsidR="00271D17" w:rsidRPr="00353FDC" w:rsidRDefault="00271D17" w:rsidP="0057075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SZW/DZP/87/2025</w:t>
            </w:r>
          </w:p>
        </w:tc>
      </w:tr>
    </w:tbl>
    <w:p w14:paraId="4E686813" w14:textId="77777777" w:rsidR="00D64136" w:rsidRPr="00E1738E" w:rsidRDefault="00D64136" w:rsidP="0057075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2245007" w14:textId="677A3486" w:rsidR="00D64136" w:rsidRDefault="00D64136" w:rsidP="0057075E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71D17" w:rsidRPr="00271D17">
        <w:rPr>
          <w:rFonts w:ascii="Arial" w:hAnsi="Arial" w:cs="Arial"/>
          <w:b/>
        </w:rPr>
        <w:t>Szpital Wojewódzki w Poznaniu</w:t>
      </w:r>
      <w:r w:rsidR="00232283">
        <w:rPr>
          <w:rFonts w:ascii="Arial" w:hAnsi="Arial" w:cs="Arial"/>
          <w:b/>
        </w:rPr>
        <w:t xml:space="preserve">, </w:t>
      </w:r>
      <w:r w:rsidR="00271D17" w:rsidRPr="00271D17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271D17" w:rsidRPr="00271D17">
        <w:rPr>
          <w:rFonts w:ascii="Arial" w:hAnsi="Arial" w:cs="Arial"/>
        </w:rPr>
        <w:t>(</w:t>
      </w:r>
      <w:proofErr w:type="spellStart"/>
      <w:r w:rsidR="00271D17" w:rsidRPr="00271D17">
        <w:rPr>
          <w:rFonts w:ascii="Arial" w:hAnsi="Arial" w:cs="Arial"/>
        </w:rPr>
        <w:t>t.j</w:t>
      </w:r>
      <w:proofErr w:type="spellEnd"/>
      <w:r w:rsidR="00271D17" w:rsidRPr="00271D17">
        <w:rPr>
          <w:rFonts w:ascii="Arial" w:hAnsi="Arial" w:cs="Arial"/>
        </w:rPr>
        <w:t xml:space="preserve">. Dz. U. z 2024 r. poz. 1320 z </w:t>
      </w:r>
      <w:proofErr w:type="spellStart"/>
      <w:r w:rsidR="00271D17" w:rsidRPr="00271D17">
        <w:rPr>
          <w:rFonts w:ascii="Arial" w:hAnsi="Arial" w:cs="Arial"/>
        </w:rPr>
        <w:t>późn</w:t>
      </w:r>
      <w:proofErr w:type="spellEnd"/>
      <w:r w:rsidR="00271D17" w:rsidRPr="00271D17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71D17" w14:paraId="2E716A40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BB57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</w:t>
            </w:r>
          </w:p>
          <w:p w14:paraId="2405C530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Lek S.A.</w:t>
            </w:r>
          </w:p>
          <w:p w14:paraId="0C6A7EFC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Podlipie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C96340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95-010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Stryków</w:t>
            </w:r>
          </w:p>
          <w:p w14:paraId="5956F05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879 017.40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5041D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CFB4420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3B9BFC13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DEEF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3</w:t>
            </w:r>
          </w:p>
          <w:p w14:paraId="0C464DD2" w14:textId="563DDBF5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SALUS INTERNATIONAL Sp. z</w:t>
            </w:r>
            <w:r w:rsidR="00232283">
              <w:rPr>
                <w:rFonts w:ascii="Arial" w:hAnsi="Arial" w:cs="Arial"/>
                <w:b/>
              </w:rPr>
              <w:t xml:space="preserve"> </w:t>
            </w:r>
            <w:r w:rsidRPr="00271D17">
              <w:rPr>
                <w:rFonts w:ascii="Arial" w:hAnsi="Arial" w:cs="Arial"/>
                <w:b/>
              </w:rPr>
              <w:t>o.o.</w:t>
            </w:r>
          </w:p>
          <w:p w14:paraId="0024205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F9AC82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Katowice</w:t>
            </w:r>
          </w:p>
          <w:p w14:paraId="795BB73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194 782.90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E90A5D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36E92C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145B14D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3C7E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4</w:t>
            </w:r>
          </w:p>
          <w:p w14:paraId="3E77949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NEUCA S.A.</w:t>
            </w:r>
          </w:p>
          <w:p w14:paraId="0C8BAD56" w14:textId="2012B452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 xml:space="preserve">ul. </w:t>
            </w:r>
            <w:r w:rsidR="00232283">
              <w:rPr>
                <w:rFonts w:ascii="Arial" w:hAnsi="Arial" w:cs="Arial"/>
                <w:bCs/>
              </w:rPr>
              <w:t>Forteczna 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857F3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Toruń</w:t>
            </w:r>
          </w:p>
          <w:p w14:paraId="4D6EBCB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2 060 779.62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4BBBB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6D042A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8036FB2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F9C23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5</w:t>
            </w:r>
          </w:p>
          <w:p w14:paraId="310590E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Farmacol Logistyka Sp. z o.o.</w:t>
            </w:r>
          </w:p>
          <w:p w14:paraId="3D95C65D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E7B7B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Katowice</w:t>
            </w:r>
          </w:p>
          <w:p w14:paraId="157F26AC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685 824.44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FB436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5521EE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3549F7BE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0B70A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6</w:t>
            </w:r>
          </w:p>
          <w:p w14:paraId="15DAB70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Fresenius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71D17">
              <w:rPr>
                <w:rFonts w:ascii="Arial" w:hAnsi="Arial" w:cs="Arial"/>
                <w:b/>
              </w:rPr>
              <w:t>Kabi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Polska Sp.  z o.o.</w:t>
            </w:r>
          </w:p>
          <w:p w14:paraId="02AC4A75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B125D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7505CA4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1 770 814.12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A2DEB78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AF472A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3F811853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1F38F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7</w:t>
            </w:r>
          </w:p>
          <w:p w14:paraId="52D9B65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NEUCA S.A.</w:t>
            </w:r>
          </w:p>
          <w:p w14:paraId="7382B168" w14:textId="77777777" w:rsidR="00232283" w:rsidRPr="00F245C5" w:rsidRDefault="00232283" w:rsidP="00232283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 xml:space="preserve">ul. </w:t>
            </w:r>
            <w:r>
              <w:rPr>
                <w:rFonts w:ascii="Arial" w:hAnsi="Arial" w:cs="Arial"/>
                <w:bCs/>
              </w:rPr>
              <w:t>Forteczna 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D04119D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Toruń</w:t>
            </w:r>
          </w:p>
          <w:p w14:paraId="5024AA7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537 360.49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ADAAB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7B33DB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3B6F138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F1BB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8</w:t>
            </w:r>
          </w:p>
          <w:p w14:paraId="44DC7B02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Farmacol Logistyka Sp. z o.o.</w:t>
            </w:r>
          </w:p>
          <w:p w14:paraId="5967E10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Szopienicka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77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30B991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40-431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Katowice</w:t>
            </w:r>
          </w:p>
          <w:p w14:paraId="454B91F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485 976.45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F2C9E7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DC7C3FF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7A87E2A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0B441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9</w:t>
            </w:r>
          </w:p>
          <w:p w14:paraId="7F200351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 o.</w:t>
            </w:r>
          </w:p>
          <w:p w14:paraId="0A2C353D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030D8C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Wrocław</w:t>
            </w:r>
          </w:p>
          <w:p w14:paraId="592B8A0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160 741.38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65B0408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B6B0C7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7AC8E6F3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CC9C2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12</w:t>
            </w:r>
          </w:p>
          <w:p w14:paraId="4DD4C94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Centrala Farmaceutyczna Cefarm SA</w:t>
            </w:r>
          </w:p>
          <w:p w14:paraId="773B8728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1BCF0DC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0870EDFC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145 311.41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6689A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BBB2D8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4A4D4772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0FA5B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13</w:t>
            </w:r>
          </w:p>
          <w:p w14:paraId="25A13520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NOBIPHARM Sp. z o.o.</w:t>
            </w:r>
          </w:p>
          <w:p w14:paraId="347FCBB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L. Rydygiera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/-</w:t>
            </w:r>
          </w:p>
          <w:p w14:paraId="25B7031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01-793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78FDB05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319 137.60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62DB8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68D0031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0AF3424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AAC9F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15</w:t>
            </w:r>
          </w:p>
          <w:p w14:paraId="417CF8D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Baxter Polska Sp. z o.o.</w:t>
            </w:r>
          </w:p>
          <w:p w14:paraId="72627EC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Kruczkowskiego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7A7A1F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00-380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04FD67C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667 611.00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824DF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9F54044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456DE579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00ED5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16</w:t>
            </w:r>
          </w:p>
          <w:p w14:paraId="71F605B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Bialmed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o.o.</w:t>
            </w:r>
          </w:p>
          <w:p w14:paraId="06459BD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784BA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1CFB9A51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94 260.15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5BDBE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1136BF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228742A7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339E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17</w:t>
            </w:r>
          </w:p>
          <w:p w14:paraId="100DF40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 o.</w:t>
            </w:r>
          </w:p>
          <w:p w14:paraId="0256F91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9EFE0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Wrocław</w:t>
            </w:r>
          </w:p>
          <w:p w14:paraId="378483D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117 078.21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C21D5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ECEE85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6B387773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CE72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19</w:t>
            </w:r>
          </w:p>
          <w:p w14:paraId="4B40B3B8" w14:textId="4BF519FD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Sanofi Sp. z o.o.</w:t>
            </w:r>
          </w:p>
          <w:p w14:paraId="1F50E12A" w14:textId="77777777" w:rsidR="00E91052" w:rsidRDefault="00E91052" w:rsidP="0057075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Marcina Kasprzaka 6</w:t>
            </w:r>
          </w:p>
          <w:p w14:paraId="61729F7E" w14:textId="1A6DEF90" w:rsidR="00271D17" w:rsidRPr="00F245C5" w:rsidRDefault="00E91052" w:rsidP="0057075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01-211</w:t>
            </w:r>
            <w:r w:rsidR="00271D17" w:rsidRPr="00F245C5">
              <w:rPr>
                <w:rFonts w:ascii="Arial" w:hAnsi="Arial" w:cs="Arial"/>
                <w:bCs/>
              </w:rPr>
              <w:t xml:space="preserve"> </w:t>
            </w:r>
            <w:r w:rsidR="00271D17" w:rsidRPr="00271D17">
              <w:rPr>
                <w:rFonts w:ascii="Arial" w:hAnsi="Arial" w:cs="Arial"/>
                <w:bCs/>
              </w:rPr>
              <w:t>Warszawa</w:t>
            </w:r>
          </w:p>
          <w:p w14:paraId="055D8E6D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520 821.36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12DA36B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E32612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15660D61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B5ACE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20</w:t>
            </w:r>
          </w:p>
          <w:p w14:paraId="15E77D8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 o.</w:t>
            </w:r>
          </w:p>
          <w:p w14:paraId="6CC8A000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7AF240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Wrocław</w:t>
            </w:r>
          </w:p>
          <w:p w14:paraId="4505D61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7 041 932.66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BF411D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5E4ABD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1C846BF6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F81E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22</w:t>
            </w:r>
          </w:p>
          <w:p w14:paraId="570A3B0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Centrala Farmaceutyczna Cefarm SA</w:t>
            </w:r>
          </w:p>
          <w:p w14:paraId="3E86D10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Jana Kazimierza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0F06A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01-248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3C7F75E9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375 084.00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0DB306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3DDBC0E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5F38D234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7996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23</w:t>
            </w:r>
          </w:p>
          <w:p w14:paraId="54FB325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Delfarma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o.o.</w:t>
            </w:r>
          </w:p>
          <w:p w14:paraId="43C69B41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Św. Teresy od Dzieciątka Jezus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53EE52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91-222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Łódź</w:t>
            </w:r>
          </w:p>
          <w:p w14:paraId="48EAE403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82 712.88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63A19C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FD086C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46ADA49D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ECDC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24</w:t>
            </w:r>
          </w:p>
          <w:p w14:paraId="665F70D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r w:rsidRPr="00271D17">
              <w:rPr>
                <w:rFonts w:ascii="Arial" w:hAnsi="Arial" w:cs="Arial"/>
                <w:b/>
              </w:rPr>
              <w:t>NEUCA S.A.</w:t>
            </w:r>
          </w:p>
          <w:p w14:paraId="77DCCB74" w14:textId="77777777" w:rsidR="00232283" w:rsidRPr="00F245C5" w:rsidRDefault="00232283" w:rsidP="00232283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 xml:space="preserve">ul. </w:t>
            </w:r>
            <w:r>
              <w:rPr>
                <w:rFonts w:ascii="Arial" w:hAnsi="Arial" w:cs="Arial"/>
                <w:bCs/>
              </w:rPr>
              <w:t>Forteczna 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FD52830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Toruń</w:t>
            </w:r>
          </w:p>
          <w:p w14:paraId="7F736A3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31 479.41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BEA35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18CEEAF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0AD2D28D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EA63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26</w:t>
            </w:r>
          </w:p>
          <w:p w14:paraId="687C992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Fresenius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71D17">
              <w:rPr>
                <w:rFonts w:ascii="Arial" w:hAnsi="Arial" w:cs="Arial"/>
                <w:b/>
              </w:rPr>
              <w:t>Kabi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Polska Sp.  z o.o.</w:t>
            </w:r>
          </w:p>
          <w:p w14:paraId="0F0C480F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535279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433C91E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58 105.08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5B6917B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F7DC7F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4A7BC00F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4199A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27</w:t>
            </w:r>
          </w:p>
          <w:p w14:paraId="4DB7137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Bialmed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o.o.</w:t>
            </w:r>
          </w:p>
          <w:p w14:paraId="0373ADDB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Kazimierzowska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46/48/35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E15F50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02-546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Warszawa</w:t>
            </w:r>
          </w:p>
          <w:p w14:paraId="6C122EBE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1 053 670.87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0980F1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4876D60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271D17" w14:paraId="38B5F528" w14:textId="77777777" w:rsidTr="00B67F0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E488" w14:textId="77777777" w:rsidR="00271D17" w:rsidRPr="00F245C5" w:rsidRDefault="00271D17" w:rsidP="0057075E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71D17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71D17">
              <w:rPr>
                <w:rFonts w:ascii="Arial" w:hAnsi="Arial" w:cs="Arial"/>
              </w:rPr>
              <w:t>Pakiet nr 28</w:t>
            </w:r>
          </w:p>
          <w:p w14:paraId="46E2EA28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271D17">
              <w:rPr>
                <w:rFonts w:ascii="Arial" w:hAnsi="Arial" w:cs="Arial"/>
                <w:b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</w:rPr>
              <w:t xml:space="preserve"> Sp. z o. o.</w:t>
            </w:r>
          </w:p>
          <w:p w14:paraId="0A3DD594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ul. 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374877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271D17">
              <w:rPr>
                <w:rFonts w:ascii="Arial" w:hAnsi="Arial" w:cs="Arial"/>
                <w:bCs/>
              </w:rPr>
              <w:t>54-613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71D17">
              <w:rPr>
                <w:rFonts w:ascii="Arial" w:hAnsi="Arial" w:cs="Arial"/>
                <w:bCs/>
              </w:rPr>
              <w:t>Wrocław</w:t>
            </w:r>
          </w:p>
          <w:p w14:paraId="40E3AB76" w14:textId="77777777" w:rsidR="00271D17" w:rsidRPr="00F245C5" w:rsidRDefault="00271D17" w:rsidP="0057075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71D17">
              <w:rPr>
                <w:rFonts w:ascii="Arial" w:hAnsi="Arial" w:cs="Arial"/>
                <w:b/>
              </w:rPr>
              <w:t>2 172 898.26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935AA7A" w14:textId="77777777" w:rsidR="00271D17" w:rsidRPr="00F245C5" w:rsidRDefault="00271D17" w:rsidP="0057075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DA031B" w14:textId="77777777" w:rsidR="00271D17" w:rsidRPr="00F245C5" w:rsidRDefault="00271D17" w:rsidP="0057075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271D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97FCF04" w14:textId="77777777" w:rsidR="00232283" w:rsidRDefault="00232283" w:rsidP="0057075E">
      <w:pPr>
        <w:jc w:val="both"/>
        <w:rPr>
          <w:rFonts w:ascii="Arial" w:hAnsi="Arial" w:cs="Arial"/>
          <w:b/>
          <w:bCs/>
          <w:color w:val="000000"/>
        </w:rPr>
      </w:pPr>
    </w:p>
    <w:p w14:paraId="378ACAE9" w14:textId="6C7617E6" w:rsidR="00D64136" w:rsidRDefault="00D64136" w:rsidP="0057075E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4252"/>
        <w:gridCol w:w="2127"/>
        <w:gridCol w:w="1559"/>
      </w:tblGrid>
      <w:tr w:rsidR="00D64136" w14:paraId="09028504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971C24" w14:textId="77777777" w:rsidR="00D64136" w:rsidRPr="00F245C5" w:rsidRDefault="00D64136" w:rsidP="0057075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F8690" w14:textId="77777777" w:rsidR="00D64136" w:rsidRPr="00F245C5" w:rsidRDefault="00D64136" w:rsidP="0057075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7A3B53" w14:textId="77777777" w:rsidR="00D64136" w:rsidRPr="00F245C5" w:rsidRDefault="00D64136" w:rsidP="0057075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42A00B" w14:textId="77777777" w:rsidR="00D64136" w:rsidRPr="00F245C5" w:rsidRDefault="00D64136" w:rsidP="0057075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71D17" w14:paraId="1F8E817E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594B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F50B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Servier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Services Sp. z o.o.</w:t>
            </w:r>
          </w:p>
          <w:p w14:paraId="38C36231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A9AB84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449B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9D859D" w14:textId="00AAB33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CCDA" w14:textId="70337209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71D17" w14:paraId="790DC984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7E63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F7DF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Lek S.A.</w:t>
            </w:r>
          </w:p>
          <w:p w14:paraId="1BB0836A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Podlipie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5DAE37B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95-010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Stryków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AAF4E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9B9EB9" w14:textId="3E72D88F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5111A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55FA5907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8BA33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C0A14" w14:textId="787EE61E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1238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45EB42AF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D6A0DD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04488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A2B7DF" w14:textId="04541683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9EB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0FF8C0D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64D5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2D13C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461CC95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56F2339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C136F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B10770" w14:textId="2481DDF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- 97.45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70B49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97,45</w:t>
            </w:r>
          </w:p>
        </w:tc>
      </w:tr>
      <w:tr w:rsidR="00271D17" w14:paraId="7319B51F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9EED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C6A9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2315348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4954CEE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0C0FE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91E395" w14:textId="26F25B99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- 93.75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B467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93,75</w:t>
            </w:r>
          </w:p>
        </w:tc>
      </w:tr>
      <w:tr w:rsidR="00271D17" w14:paraId="02EF9210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6611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6BE49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4BEF30C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C7F0F5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456F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7D543B" w14:textId="29E8A3E5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- 93.60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50F0F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93,60</w:t>
            </w:r>
          </w:p>
        </w:tc>
      </w:tr>
      <w:tr w:rsidR="00271D17" w14:paraId="18E1B41C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3261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7FAC6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FE57133" w14:textId="77777777" w:rsidR="00232283" w:rsidRPr="00232283" w:rsidRDefault="00232283" w:rsidP="0023228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32283">
              <w:rPr>
                <w:rFonts w:ascii="Arial" w:hAnsi="Arial" w:cs="Arial"/>
                <w:bCs/>
                <w:sz w:val="22"/>
                <w:szCs w:val="22"/>
              </w:rPr>
              <w:t xml:space="preserve">ul. Forteczna 35-37 </w:t>
            </w:r>
          </w:p>
          <w:p w14:paraId="0006CBD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3556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C70133" w14:textId="3EE831B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- 80.85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D24D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80,85</w:t>
            </w:r>
          </w:p>
        </w:tc>
      </w:tr>
      <w:tr w:rsidR="00271D17" w14:paraId="623B5D0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74B5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35400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9DA71B2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0C48908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D0C9F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DC92B5" w14:textId="57B307BF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- 37.02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0E88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37,02</w:t>
            </w:r>
          </w:p>
        </w:tc>
      </w:tr>
      <w:tr w:rsidR="00271D17" w14:paraId="7600357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BFB4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CB2C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98939A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76111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0042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C7978A3" w14:textId="6319E84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- 15.64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5FFB9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15,64</w:t>
            </w:r>
          </w:p>
        </w:tc>
      </w:tr>
      <w:tr w:rsidR="00271D17" w14:paraId="3B8D5DD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F3D1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6895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21543B72" w14:textId="77777777" w:rsidR="00232283" w:rsidRPr="00232283" w:rsidRDefault="00232283" w:rsidP="0023228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32283">
              <w:rPr>
                <w:rFonts w:ascii="Arial" w:hAnsi="Arial" w:cs="Arial"/>
                <w:bCs/>
                <w:sz w:val="22"/>
                <w:szCs w:val="22"/>
              </w:rPr>
              <w:t xml:space="preserve">ul. Forteczna 35-37 </w:t>
            </w:r>
          </w:p>
          <w:p w14:paraId="1B4566C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5162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85237B" w14:textId="59DCB77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F0632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69946BB4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5EB5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2CB44" w14:textId="3DA8FC1D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A413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27ACB4F0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7A62EBC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DA337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5BAA14" w14:textId="6D1CBC3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89B8E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99,60</w:t>
            </w:r>
          </w:p>
        </w:tc>
      </w:tr>
      <w:tr w:rsidR="00271D17" w14:paraId="11B529EF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4BF6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3C5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3F7D91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650B22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CC623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0D07297" w14:textId="431B13A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- 98.79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8E99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98,79</w:t>
            </w:r>
          </w:p>
        </w:tc>
      </w:tr>
      <w:tr w:rsidR="00271D17" w14:paraId="2DBE48CD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698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2041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2D715114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F4042A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CDD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A116F" w14:textId="4AD9CB23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- 96.52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801B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96,52</w:t>
            </w:r>
          </w:p>
        </w:tc>
      </w:tr>
      <w:tr w:rsidR="00271D17" w14:paraId="6259AEA0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B4C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2AA4F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145C49C8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387302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BA7C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4F58B4" w14:textId="23AE9089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- 95.04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D9FD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95,04</w:t>
            </w:r>
          </w:p>
        </w:tc>
      </w:tr>
      <w:tr w:rsidR="00271D17" w14:paraId="4F53F271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D29A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03B3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6A8EB28E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7F64EB3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EFCC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9FAF6F" w14:textId="3D90F049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203F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78201B64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C5E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DC5A7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534661D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63E6D8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47C2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FDC6B6" w14:textId="631368F4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2422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99,28</w:t>
            </w:r>
          </w:p>
        </w:tc>
      </w:tr>
      <w:tr w:rsidR="00271D17" w14:paraId="3F3868D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D2E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A57B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F662BD0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DABAA05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1778C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A66B64" w14:textId="0B03C5A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2B28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99,21</w:t>
            </w:r>
          </w:p>
        </w:tc>
      </w:tr>
      <w:tr w:rsidR="00271D17" w14:paraId="6937B91D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A107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66657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43C111F7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60DAFC0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C2B2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03ADCD" w14:textId="5B140954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64B8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7149C386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5785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425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779380A" w14:textId="77777777" w:rsidR="00232283" w:rsidRPr="00232283" w:rsidRDefault="00232283" w:rsidP="0023228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32283">
              <w:rPr>
                <w:rFonts w:ascii="Arial" w:hAnsi="Arial" w:cs="Arial"/>
                <w:bCs/>
                <w:sz w:val="22"/>
                <w:szCs w:val="22"/>
              </w:rPr>
              <w:t xml:space="preserve">ul. Forteczna 35-37 </w:t>
            </w:r>
          </w:p>
          <w:p w14:paraId="2D4A0E4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C0DD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137578" w14:textId="4057DEB6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E39B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682AEB5E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F0E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A64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A1311B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89C386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BAAB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2BCE69" w14:textId="727EA27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- 95.19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5E93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95,19</w:t>
            </w:r>
          </w:p>
        </w:tc>
      </w:tr>
      <w:tr w:rsidR="00271D17" w14:paraId="26ECA019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4574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233A" w14:textId="33361AA5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A413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11E24463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066350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C2993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0DF835" w14:textId="4BA533AC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- 91.09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E3D8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91,09</w:t>
            </w:r>
          </w:p>
        </w:tc>
      </w:tr>
      <w:tr w:rsidR="00271D17" w14:paraId="5E85D07F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B59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28D1A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165BC6FC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9ED6F4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51CC2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33723" w14:textId="1C93A8F2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- 87.98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6F79B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87,98</w:t>
            </w:r>
          </w:p>
        </w:tc>
      </w:tr>
      <w:tr w:rsidR="00271D17" w14:paraId="4437780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C742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0B1BD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84F9AFD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0F9DB5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C0B88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615794" w14:textId="0FED3E4F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- 27.20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859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27,20</w:t>
            </w:r>
          </w:p>
        </w:tc>
      </w:tr>
      <w:tr w:rsidR="00271D17" w14:paraId="17206C26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93E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4229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7B8D870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69542DB5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3D3FC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6A5D9B" w14:textId="00D3280B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5EFE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59D152C7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1A66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8900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B7A76F9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6432EFC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B8106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262793" w14:textId="70D847E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8EA4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92,00</w:t>
            </w:r>
          </w:p>
        </w:tc>
      </w:tr>
      <w:tr w:rsidR="00271D17" w14:paraId="13825D8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8F2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DCD5" w14:textId="382309A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A4139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01CD8F0E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5F5BDF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AAC15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F866BB3" w14:textId="4FA192D4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lastRenderedPageBreak/>
              <w:t>1 - Cena - 91.26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EAC3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lastRenderedPageBreak/>
              <w:t xml:space="preserve">  91,26</w:t>
            </w:r>
          </w:p>
        </w:tc>
      </w:tr>
      <w:tr w:rsidR="00271D17" w14:paraId="4C0B405E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D4D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286C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4FC2908C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630387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59920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F3968F" w14:textId="56F845AB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B7B4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662DD67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370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9026D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3FEE53F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4AD469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C735B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7A5BEF" w14:textId="3F201899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- 97.93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BF6E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97,93</w:t>
            </w:r>
          </w:p>
        </w:tc>
      </w:tr>
      <w:tr w:rsidR="00271D17" w14:paraId="2DFE4F39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AF03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AB67" w14:textId="2339F4AE" w:rsidR="00271D17" w:rsidRPr="007D7932" w:rsidRDefault="00A41398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resenius</w:t>
            </w:r>
            <w:proofErr w:type="spellEnd"/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edical</w:t>
            </w:r>
            <w:proofErr w:type="spellEnd"/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are</w:t>
            </w:r>
            <w:proofErr w:type="spellEnd"/>
            <w:r w:rsidR="00271D17"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SA</w:t>
            </w:r>
          </w:p>
          <w:p w14:paraId="02BB79CB" w14:textId="73171D9A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Krzywa 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3C1F6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2BC46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8CED1D" w14:textId="20C5BDD6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13B57" w14:textId="5D107AA8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00,00</w:t>
            </w:r>
          </w:p>
        </w:tc>
      </w:tr>
      <w:tr w:rsidR="00271D17" w14:paraId="7DE86343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216A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BA915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2AB26F1C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1A5D4EF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5777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ABA371" w14:textId="1F8DA81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9D8A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4EAA416B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0C2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30E1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IMED Poland sp. z o.o.</w:t>
            </w:r>
          </w:p>
          <w:p w14:paraId="795CFE5A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Puławska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314</w:t>
            </w:r>
          </w:p>
          <w:p w14:paraId="7F96C1F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60ED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9D44DA" w14:textId="68A9280D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74AB9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99,93</w:t>
            </w:r>
          </w:p>
        </w:tc>
      </w:tr>
      <w:tr w:rsidR="00271D17" w14:paraId="54DA135F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982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550A1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NOBIPHARM Sp. z o.o.</w:t>
            </w:r>
          </w:p>
          <w:p w14:paraId="33730921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L. Rydygiera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8/-</w:t>
            </w:r>
          </w:p>
          <w:p w14:paraId="5F320C4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01-793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981E6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0D0E94" w14:textId="0AFD34A6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50BFE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1BDDF89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6065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E27D9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6DDB8D6A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ACD16B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1826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EC4F74" w14:textId="695913DE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- 98.74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F619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98,74</w:t>
            </w:r>
          </w:p>
        </w:tc>
      </w:tr>
      <w:tr w:rsidR="00271D17" w14:paraId="57B11F13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CA9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8C1C3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77E52AC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4365B7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23C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609D6F" w14:textId="7D171DE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- 95.27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68B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95,27</w:t>
            </w:r>
          </w:p>
        </w:tc>
      </w:tr>
      <w:tr w:rsidR="00271D17" w14:paraId="51EC402A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20F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F68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13BC8AF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432C8A0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4708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EB866B8" w14:textId="3CDA6BC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6674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51E5C5AD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64C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245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76ABB18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74983C0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4A8FC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435D6B" w14:textId="023CD0D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7E0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67C786F3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6B7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AA7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28488959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01C9E75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56AF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BBA295" w14:textId="0373C67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902A6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056DDA31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100C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A13A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EADDF26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F568DAC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5E48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85C34C" w14:textId="3B5A408E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- 72.29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1FCD8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72,29</w:t>
            </w:r>
          </w:p>
        </w:tc>
      </w:tr>
      <w:tr w:rsidR="00271D17" w14:paraId="1647F6CB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36A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A9D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Sanofi-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Aventis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9AB9DB2" w14:textId="77777777" w:rsidR="00E91052" w:rsidRPr="00E91052" w:rsidRDefault="00E91052" w:rsidP="00E9105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91052">
              <w:rPr>
                <w:rFonts w:ascii="Arial" w:hAnsi="Arial" w:cs="Arial"/>
                <w:bCs/>
                <w:sz w:val="22"/>
                <w:szCs w:val="22"/>
              </w:rPr>
              <w:t>Marcina Kasprzaka 6</w:t>
            </w:r>
          </w:p>
          <w:p w14:paraId="650F5437" w14:textId="707222CA" w:rsidR="00271D17" w:rsidRPr="00E91052" w:rsidRDefault="00E91052" w:rsidP="00E91052">
            <w:pPr>
              <w:jc w:val="both"/>
              <w:rPr>
                <w:rFonts w:ascii="Arial" w:hAnsi="Arial" w:cs="Arial"/>
                <w:bCs/>
              </w:rPr>
            </w:pPr>
            <w:r w:rsidRPr="00E91052">
              <w:rPr>
                <w:rFonts w:ascii="Arial" w:hAnsi="Arial" w:cs="Arial"/>
                <w:bCs/>
                <w:sz w:val="22"/>
                <w:szCs w:val="22"/>
              </w:rPr>
              <w:t>01-211 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7250C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1EBE11" w14:textId="020CA9B5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3DDB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70171815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3838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19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93A85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01F6B273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2886BE" w14:textId="47F422FD" w:rsidR="00123877" w:rsidRPr="00123877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E753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DC6243B" w14:textId="6AB5223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- 90.33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8C9E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90,33</w:t>
            </w:r>
          </w:p>
        </w:tc>
      </w:tr>
      <w:tr w:rsidR="00271D17" w14:paraId="099DCFE6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C40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329D" w14:textId="25419DFA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8F38F98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2D89CE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265E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0805DB" w14:textId="7BEF2D1B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AEBF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090605FF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5D6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2B9C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833FA07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D0BD036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5E9C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3F7026" w14:textId="6E2C744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- 97.64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350D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97,64</w:t>
            </w:r>
          </w:p>
        </w:tc>
      </w:tr>
      <w:tr w:rsidR="00271D17" w14:paraId="306F80FC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CC0C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0BBFB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5E785AEF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4A4558F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92385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73DDC4" w14:textId="5896B922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F8BB5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3427A143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4226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C7F8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553C6D47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0A39241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lastRenderedPageBreak/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3AB4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2B7F3F" w14:textId="75E47ACE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6064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99,55</w:t>
            </w:r>
          </w:p>
        </w:tc>
      </w:tr>
      <w:tr w:rsidR="00271D17" w14:paraId="76A270E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655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EC24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SALUS INTERNATIONAL Sp.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28AFA04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8A65C9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8CBA0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3B17DA" w14:textId="4300ED9F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B77F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83,33</w:t>
            </w:r>
          </w:p>
        </w:tc>
      </w:tr>
      <w:tr w:rsidR="00271D17" w14:paraId="0D09BC00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5D8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BF25E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F6DDB90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248CEDD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E475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8E2D39" w14:textId="07986AF5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B9CC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22003795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0D43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A533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ASCLEPIOS S.A.</w:t>
            </w:r>
          </w:p>
          <w:p w14:paraId="5001518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5DA22E4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EC63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D6C332" w14:textId="63886A3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- 89.49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B27BD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89,49</w:t>
            </w:r>
          </w:p>
        </w:tc>
      </w:tr>
      <w:tr w:rsidR="00271D17" w14:paraId="1D82F109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11243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8AF4" w14:textId="6E9A0F3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1238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660D7AC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2E2CBAE1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4185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0A0A41" w14:textId="65E74C2D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- 85.63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82226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85,63</w:t>
            </w:r>
          </w:p>
        </w:tc>
      </w:tr>
      <w:tr w:rsidR="00271D17" w14:paraId="766E5B67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A90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26BAD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Medyk-Lek Panek Sp. z o.o. Sp.k.</w:t>
            </w:r>
          </w:p>
          <w:p w14:paraId="13B9A889" w14:textId="55F6AF7F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Pawła Włodkowica 2c</w:t>
            </w:r>
          </w:p>
          <w:p w14:paraId="54835DB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C971A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EAE4BE8" w14:textId="5578901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- 85.14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2DFBF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85,14</w:t>
            </w:r>
          </w:p>
        </w:tc>
      </w:tr>
      <w:tr w:rsidR="00271D17" w14:paraId="7AD183AD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876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DDC66" w14:textId="77777777" w:rsidR="00A41398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Genesis Pharm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M.Matejczyk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</w:p>
          <w:p w14:paraId="0917BC4E" w14:textId="73B76BC2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C.Stańczak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J.Zwoliński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E9FBFEC" w14:textId="2746B2AF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Obywatelska 128/152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192AB6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F99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C7321C" w14:textId="687D84A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- 78.42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613E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78,42</w:t>
            </w:r>
          </w:p>
        </w:tc>
      </w:tr>
      <w:tr w:rsidR="00271D17" w14:paraId="67B43BD0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833A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819D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4067B73E" w14:textId="77777777" w:rsidR="00232283" w:rsidRPr="00232283" w:rsidRDefault="00232283" w:rsidP="0023228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32283">
              <w:rPr>
                <w:rFonts w:ascii="Arial" w:hAnsi="Arial" w:cs="Arial"/>
                <w:bCs/>
                <w:sz w:val="22"/>
                <w:szCs w:val="22"/>
              </w:rPr>
              <w:t xml:space="preserve">ul. Forteczna 35-37 </w:t>
            </w:r>
          </w:p>
          <w:p w14:paraId="115285A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BC6D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DD1741" w14:textId="27540ACA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E112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25C9DE48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7975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4E8D4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6804BDCB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8F1F81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DDEA1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C7D1BE" w14:textId="41FF81A8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26C3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27682C87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8083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3450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62E6CC35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B3503B7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A539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DC63FD" w14:textId="18B80FC5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4B8F3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4990AC07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003F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35C7D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82FD497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3DFB930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61C77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434149" w14:textId="396C5F70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8900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71D17" w14:paraId="79187082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45904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7CB70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65ED96AB" w14:textId="77777777" w:rsidR="00232283" w:rsidRPr="00232283" w:rsidRDefault="00232283" w:rsidP="0023228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232283">
              <w:rPr>
                <w:rFonts w:ascii="Arial" w:hAnsi="Arial" w:cs="Arial"/>
                <w:bCs/>
                <w:sz w:val="22"/>
                <w:szCs w:val="22"/>
              </w:rPr>
              <w:t xml:space="preserve">ul. Forteczna 35-37 </w:t>
            </w:r>
          </w:p>
          <w:p w14:paraId="5C428E2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DA219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54E596" w14:textId="52CEAD5D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- 99.84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566D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99,84</w:t>
            </w:r>
          </w:p>
        </w:tc>
      </w:tr>
      <w:tr w:rsidR="00271D17" w14:paraId="0D0ED44D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11C72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0692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Farmacol Logistyka Sp. z o.o.</w:t>
            </w:r>
          </w:p>
          <w:p w14:paraId="788201FA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Szopienicka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77</w:t>
            </w:r>
          </w:p>
          <w:p w14:paraId="2E92C63D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40-431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7744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CBD3B9" w14:textId="1AA086B4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- 95.76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63792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95,76</w:t>
            </w:r>
          </w:p>
        </w:tc>
      </w:tr>
      <w:tr w:rsidR="00271D17" w14:paraId="014026CB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355E8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36724" w14:textId="729C3B41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</w:t>
            </w:r>
            <w:r w:rsidR="0012387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4508C351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C39E259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E8FBD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AD6E10" w14:textId="4558374E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- 94.18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A8CB" w14:textId="77777777" w:rsidR="00123877" w:rsidRDefault="00123877" w:rsidP="005707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F642DDC" w14:textId="34ED2EC9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94,18</w:t>
            </w:r>
          </w:p>
        </w:tc>
      </w:tr>
      <w:tr w:rsidR="00271D17" w14:paraId="4D183295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CF35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12AC7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31C2DA2A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1B38527E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C277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C163B5" w14:textId="54E02A11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- 91.92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F43A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91,92</w:t>
            </w:r>
          </w:p>
        </w:tc>
      </w:tr>
      <w:tr w:rsidR="00271D17" w14:paraId="46E606C0" w14:textId="77777777" w:rsidTr="00A41398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4BFB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71D17">
              <w:rPr>
                <w:rFonts w:ascii="Arial" w:hAnsi="Arial" w:cs="Arial"/>
                <w:sz w:val="22"/>
                <w:szCs w:val="22"/>
              </w:rPr>
              <w:t>Pakiet nr 28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4AB75" w14:textId="77777777" w:rsidR="00271D17" w:rsidRPr="007D7932" w:rsidRDefault="00271D17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 o.</w:t>
            </w:r>
          </w:p>
          <w:p w14:paraId="73F28815" w14:textId="77777777" w:rsidR="00271D17" w:rsidRPr="007D7932" w:rsidRDefault="00271D17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ul. 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A5B9300" w14:textId="77777777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54-613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6F6C" w14:textId="77777777" w:rsidR="00123877" w:rsidRDefault="00123877" w:rsidP="0057075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234D20" w14:textId="35C32579" w:rsidR="00271D17" w:rsidRPr="007D7932" w:rsidRDefault="00271D17" w:rsidP="0057075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B491" w14:textId="77777777" w:rsidR="00271D17" w:rsidRPr="007D7932" w:rsidRDefault="00271D17" w:rsidP="0057075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019DD922" w14:textId="77777777" w:rsidR="00D64136" w:rsidRDefault="00D64136" w:rsidP="0057075E">
      <w:pPr>
        <w:jc w:val="both"/>
        <w:rPr>
          <w:rFonts w:ascii="Arial" w:hAnsi="Arial" w:cs="Arial"/>
          <w:color w:val="000000"/>
        </w:rPr>
      </w:pPr>
    </w:p>
    <w:p w14:paraId="1F9F979D" w14:textId="77777777" w:rsidR="00D64136" w:rsidRDefault="00D64136" w:rsidP="0057075E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7FCB7BA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8882698" w14:textId="77777777" w:rsidR="00D64136" w:rsidRPr="007D7932" w:rsidRDefault="00D64136" w:rsidP="0057075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A3D8247" w14:textId="77777777" w:rsidR="00D64136" w:rsidRPr="007D7932" w:rsidRDefault="00D64136" w:rsidP="0057075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4BBB2EA" w14:textId="77777777" w:rsidR="00D64136" w:rsidRPr="007D7932" w:rsidRDefault="00D64136" w:rsidP="0057075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41E33EA2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C5445F5" w14:textId="6AF26A99" w:rsidR="00D64136" w:rsidRPr="007D7932" w:rsidRDefault="00603B7F" w:rsidP="005707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DE15E89" w14:textId="77777777" w:rsidR="00603B7F" w:rsidRDefault="00603B7F" w:rsidP="00603B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Servier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</w:p>
          <w:p w14:paraId="6BA72A84" w14:textId="70F04DB0" w:rsidR="00603B7F" w:rsidRPr="007D7932" w:rsidRDefault="00603B7F" w:rsidP="00603B7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Services Sp. z o.o.</w:t>
            </w:r>
          </w:p>
          <w:p w14:paraId="07170C68" w14:textId="77777777" w:rsidR="00603B7F" w:rsidRPr="007D7932" w:rsidRDefault="00603B7F" w:rsidP="00603B7F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Burakowska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677E4AA8" w14:textId="124D93F8" w:rsidR="00D64136" w:rsidRPr="00603B7F" w:rsidRDefault="00603B7F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01-066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6BFBFA" w14:textId="3AA4AB1B" w:rsidR="00603B7F" w:rsidRPr="00642AE4" w:rsidRDefault="00603B7F" w:rsidP="0057075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42AE4">
              <w:rPr>
                <w:rFonts w:ascii="Arial" w:hAnsi="Arial" w:cs="Arial"/>
                <w:b/>
                <w:bCs/>
                <w:sz w:val="22"/>
                <w:szCs w:val="22"/>
              </w:rPr>
              <w:t>w pakiecie nr 1</w:t>
            </w:r>
            <w:r w:rsidR="00D64136" w:rsidRPr="00642AE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6E56BD9D" w14:textId="2610F701" w:rsidR="00CF58D6" w:rsidRPr="00CF58D6" w:rsidRDefault="00D64136" w:rsidP="00CF58D6">
            <w:pPr>
              <w:ind w:left="36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58D6">
              <w:rPr>
                <w:rFonts w:ascii="Arial" w:hAnsi="Arial" w:cs="Arial"/>
                <w:sz w:val="22"/>
                <w:szCs w:val="22"/>
              </w:rPr>
              <w:t xml:space="preserve">na podstawie </w:t>
            </w:r>
            <w:r w:rsidR="00CF58D6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CF58D6" w:rsidRPr="00CF58D6">
              <w:rPr>
                <w:rFonts w:ascii="Arial" w:hAnsi="Arial" w:cs="Arial"/>
                <w:color w:val="000000"/>
                <w:sz w:val="22"/>
                <w:szCs w:val="22"/>
              </w:rPr>
              <w:t>rt. 226 ust. 1 pkt 2 lit. c</w:t>
            </w:r>
            <w:r w:rsidR="00CF58D6" w:rsidRPr="00CF58D6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="00CF58D6" w:rsidRPr="00CF58D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CF58D6" w:rsidRPr="00CF58D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4BE9EE" w14:textId="77777777" w:rsidR="00D64136" w:rsidRDefault="00D64136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132C7B3" w14:textId="64B15363" w:rsidR="00CF58D6" w:rsidRPr="007D7932" w:rsidRDefault="00CF58D6" w:rsidP="00CF58D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58D6">
              <w:rPr>
                <w:rFonts w:ascii="Arial" w:hAnsi="Arial" w:cs="Arial"/>
                <w:sz w:val="22"/>
                <w:szCs w:val="22"/>
              </w:rPr>
              <w:lastRenderedPageBreak/>
              <w:t>Brak złożonego oświadczenia do oferty zgodnie z pkt. 10.1 SWZ. Zamawiający zgodnie z pkt. 10.3 nie przewiduje uzupełnienia przedmiotowego środka dowodowego.</w:t>
            </w:r>
          </w:p>
          <w:p w14:paraId="155A3D02" w14:textId="77777777" w:rsidR="00D64136" w:rsidRPr="007D7932" w:rsidRDefault="00D64136" w:rsidP="0057075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B4A76" w14:paraId="2B6520DD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1360CF" w14:textId="75E657DD" w:rsidR="004B4A76" w:rsidRDefault="004B4A76" w:rsidP="0057075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467E70" w14:textId="77777777" w:rsidR="004B4A76" w:rsidRPr="007D7932" w:rsidRDefault="004B4A76" w:rsidP="004B4A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resenius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edical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</w:t>
            </w:r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>are</w:t>
            </w:r>
            <w:proofErr w:type="spellEnd"/>
            <w:r w:rsidRPr="00271D1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SA</w:t>
            </w:r>
          </w:p>
          <w:p w14:paraId="7A6D3E7D" w14:textId="77777777" w:rsidR="004B4A76" w:rsidRPr="007D7932" w:rsidRDefault="004B4A76" w:rsidP="004B4A76">
            <w:pPr>
              <w:rPr>
                <w:rFonts w:ascii="Arial" w:hAnsi="Arial" w:cs="Arial"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Krzywa 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875D2D1" w14:textId="4C033D44" w:rsidR="004B4A76" w:rsidRPr="00271D17" w:rsidRDefault="004B4A76" w:rsidP="004B4A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71D17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71D17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145815" w14:textId="75C48F9D" w:rsidR="004B4A76" w:rsidRPr="00642AE4" w:rsidRDefault="004B4A76" w:rsidP="004B4A7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42AE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 pakiecie nr 10 </w:t>
            </w:r>
          </w:p>
          <w:p w14:paraId="7F83FCEF" w14:textId="77777777" w:rsidR="004B4A76" w:rsidRPr="00CF58D6" w:rsidRDefault="004B4A76" w:rsidP="004B4A76">
            <w:pPr>
              <w:ind w:left="36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F58D6">
              <w:rPr>
                <w:rFonts w:ascii="Arial" w:hAnsi="Arial" w:cs="Arial"/>
                <w:sz w:val="22"/>
                <w:szCs w:val="22"/>
              </w:rPr>
              <w:t xml:space="preserve">na podstawie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CF58D6">
              <w:rPr>
                <w:rFonts w:ascii="Arial" w:hAnsi="Arial" w:cs="Arial"/>
                <w:color w:val="000000"/>
                <w:sz w:val="22"/>
                <w:szCs w:val="22"/>
              </w:rPr>
              <w:t>rt. 226 ust. 1 pkt 2 lit. c</w:t>
            </w:r>
            <w:r w:rsidRPr="00CF58D6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CF58D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CF58D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EC1A42F" w14:textId="77777777" w:rsidR="004B4A76" w:rsidRDefault="004B4A76" w:rsidP="004B4A76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B25922A" w14:textId="3B5E8FC0" w:rsidR="004B4A76" w:rsidRDefault="004B4A76" w:rsidP="0057075E">
            <w:pPr>
              <w:rPr>
                <w:rFonts w:ascii="Arial" w:hAnsi="Arial" w:cs="Arial"/>
                <w:sz w:val="22"/>
                <w:szCs w:val="22"/>
              </w:rPr>
            </w:pPr>
            <w:r w:rsidRPr="004B4A76">
              <w:rPr>
                <w:rFonts w:ascii="Arial" w:hAnsi="Arial" w:cs="Arial"/>
                <w:sz w:val="22"/>
                <w:szCs w:val="22"/>
              </w:rPr>
              <w:t xml:space="preserve">W dniu 14.10.2025r. Zamawiający wezwał Wykonawcę do złożenia dokumentów z terminem do dnia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4B4A76">
              <w:rPr>
                <w:rFonts w:ascii="Arial" w:hAnsi="Arial" w:cs="Arial"/>
                <w:sz w:val="22"/>
                <w:szCs w:val="22"/>
              </w:rPr>
              <w:t>4.10.2025r. Wykonawca nie przedstawił dokumentów na wezwanie.</w:t>
            </w:r>
          </w:p>
        </w:tc>
      </w:tr>
    </w:tbl>
    <w:p w14:paraId="45E69C93" w14:textId="77777777" w:rsidR="00D64136" w:rsidRPr="00D64136" w:rsidRDefault="00D64136" w:rsidP="0057075E">
      <w:pPr>
        <w:jc w:val="both"/>
        <w:rPr>
          <w:rFonts w:ascii="Arial" w:hAnsi="Arial" w:cs="Arial"/>
          <w:color w:val="000000"/>
        </w:rPr>
      </w:pPr>
    </w:p>
    <w:p w14:paraId="6239EEA3" w14:textId="1C13A7E2" w:rsidR="00453C13" w:rsidRPr="00B45FD7" w:rsidRDefault="00453C13" w:rsidP="00453C13">
      <w:pPr>
        <w:jc w:val="both"/>
        <w:rPr>
          <w:rFonts w:ascii="Arial" w:hAnsi="Arial" w:cs="Arial"/>
          <w:bCs/>
        </w:rPr>
      </w:pPr>
      <w:r w:rsidRPr="00B45FD7">
        <w:rPr>
          <w:rFonts w:ascii="Arial" w:hAnsi="Arial" w:cs="Arial"/>
        </w:rPr>
        <w:t xml:space="preserve">W myśl art. 259 ustawy </w:t>
      </w:r>
      <w:proofErr w:type="spellStart"/>
      <w:r w:rsidRPr="00B45FD7">
        <w:rPr>
          <w:rFonts w:ascii="Arial" w:hAnsi="Arial" w:cs="Arial"/>
        </w:rPr>
        <w:t>Pzp</w:t>
      </w:r>
      <w:proofErr w:type="spellEnd"/>
      <w:r w:rsidRPr="00B45FD7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B45FD7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B45FD7">
        <w:rPr>
          <w:rFonts w:ascii="Arial" w:hAnsi="Arial" w:cs="Arial"/>
          <w:b/>
          <w:u w:val="single"/>
        </w:rPr>
        <w:t>w zakresie zadania nr 11</w:t>
      </w:r>
      <w:r>
        <w:rPr>
          <w:rFonts w:ascii="Arial" w:hAnsi="Arial" w:cs="Arial"/>
          <w:b/>
          <w:u w:val="single"/>
        </w:rPr>
        <w:t>, 18, 21</w:t>
      </w:r>
      <w:r w:rsidRPr="00B45FD7">
        <w:rPr>
          <w:rFonts w:ascii="Arial" w:hAnsi="Arial" w:cs="Arial"/>
          <w:bCs/>
        </w:rPr>
        <w:t xml:space="preserve"> </w:t>
      </w:r>
      <w:bookmarkEnd w:id="1"/>
      <w:r w:rsidRPr="00B45FD7">
        <w:rPr>
          <w:rFonts w:ascii="Arial" w:hAnsi="Arial" w:cs="Arial"/>
          <w:bCs/>
        </w:rPr>
        <w:t xml:space="preserve">ze względu na fakt, iż nie złożono żadnej oferty. </w:t>
      </w:r>
    </w:p>
    <w:p w14:paraId="5491186E" w14:textId="77777777" w:rsidR="00453C13" w:rsidRDefault="00453C13" w:rsidP="0057075E">
      <w:pPr>
        <w:jc w:val="both"/>
        <w:rPr>
          <w:rFonts w:ascii="Arial" w:hAnsi="Arial" w:cs="Arial"/>
          <w:b/>
          <w:bCs/>
        </w:rPr>
      </w:pPr>
    </w:p>
    <w:p w14:paraId="3B11976F" w14:textId="5D6315D1" w:rsidR="009F0E5C" w:rsidRPr="00D64136" w:rsidRDefault="00D64136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2CEB439C" w14:textId="77777777" w:rsidR="00F960D7" w:rsidRPr="00D64136" w:rsidRDefault="00A029B8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271D17" w:rsidRPr="00D64136">
        <w:rPr>
          <w:rFonts w:ascii="Arial" w:hAnsi="Arial" w:cs="Arial"/>
        </w:rPr>
        <w:t>nie krótszym niż 10 dni od dnia przesłania niniejsze</w:t>
      </w:r>
      <w:r w:rsidR="00271D17">
        <w:rPr>
          <w:rFonts w:ascii="Arial" w:hAnsi="Arial" w:cs="Arial"/>
        </w:rPr>
        <w:t>j</w:t>
      </w:r>
      <w:r w:rsidR="00271D17" w:rsidRPr="00D64136">
        <w:rPr>
          <w:rFonts w:ascii="Arial" w:hAnsi="Arial" w:cs="Arial"/>
        </w:rPr>
        <w:t xml:space="preserve"> </w:t>
      </w:r>
      <w:r w:rsidR="00271D17">
        <w:rPr>
          <w:rFonts w:ascii="Arial" w:hAnsi="Arial" w:cs="Arial"/>
        </w:rPr>
        <w:t>informacji</w:t>
      </w:r>
      <w:r w:rsidR="00271D17" w:rsidRPr="00D64136">
        <w:rPr>
          <w:rFonts w:ascii="Arial" w:hAnsi="Arial" w:cs="Arial"/>
        </w:rPr>
        <w:t xml:space="preserve"> o wyborze najkorzystniejszej oferty.</w:t>
      </w:r>
    </w:p>
    <w:p w14:paraId="588D79AF" w14:textId="77777777" w:rsidR="00F960D7" w:rsidRDefault="00D8427E" w:rsidP="0057075E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46820963" w14:textId="77777777" w:rsidR="00D64136" w:rsidRPr="00C6247D" w:rsidRDefault="00D64136" w:rsidP="0057075E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5AEFA81" w14:textId="77777777" w:rsidR="00F960D7" w:rsidRPr="00D64136" w:rsidRDefault="00D64136" w:rsidP="0057075E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591FA4C9" w14:textId="77777777" w:rsidR="00AF69BA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24CCCAAE" w14:textId="6A36F346" w:rsidR="00B464D3" w:rsidRDefault="00B464D3" w:rsidP="0057075E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3AFA5E4B" w14:textId="77777777" w:rsidR="00AF69BA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6B61007C" w14:textId="77777777" w:rsidR="00AF69BA" w:rsidRPr="00AF69BA" w:rsidRDefault="00AF69BA" w:rsidP="00AF69BA">
      <w:pPr>
        <w:ind w:left="3119" w:firstLine="425"/>
        <w:jc w:val="right"/>
        <w:rPr>
          <w:rFonts w:ascii="Arial" w:hAnsi="Arial" w:cs="Arial"/>
          <w:i/>
        </w:rPr>
      </w:pPr>
      <w:r w:rsidRPr="00AF69BA">
        <w:rPr>
          <w:rFonts w:ascii="Arial" w:hAnsi="Arial" w:cs="Arial"/>
          <w:i/>
        </w:rPr>
        <w:t xml:space="preserve">  /-/ I Z-ca Dyrektora ds. Administracyjnych</w:t>
      </w:r>
    </w:p>
    <w:p w14:paraId="035C78A1" w14:textId="77777777" w:rsidR="00AF69BA" w:rsidRPr="00AF69BA" w:rsidRDefault="00AF69BA" w:rsidP="00AF69BA">
      <w:pPr>
        <w:ind w:left="3119" w:firstLine="425"/>
        <w:jc w:val="right"/>
        <w:rPr>
          <w:rFonts w:ascii="Arial" w:hAnsi="Arial" w:cs="Arial"/>
          <w:i/>
        </w:rPr>
      </w:pPr>
      <w:r w:rsidRPr="00AF69BA">
        <w:rPr>
          <w:rFonts w:ascii="Arial" w:hAnsi="Arial" w:cs="Arial"/>
          <w:i/>
        </w:rPr>
        <w:t>Krystyna Piątkowska</w:t>
      </w:r>
    </w:p>
    <w:p w14:paraId="500031F9" w14:textId="77777777" w:rsidR="00AF69BA" w:rsidRPr="00D64136" w:rsidRDefault="00AF69BA" w:rsidP="0057075E">
      <w:pPr>
        <w:ind w:left="3119" w:firstLine="425"/>
        <w:jc w:val="right"/>
        <w:rPr>
          <w:rFonts w:ascii="Arial" w:hAnsi="Arial" w:cs="Arial"/>
          <w:i/>
        </w:rPr>
      </w:pPr>
    </w:p>
    <w:p w14:paraId="5F88484E" w14:textId="246F852D" w:rsidR="008642B3" w:rsidRPr="00D64136" w:rsidRDefault="00271D17" w:rsidP="0057075E">
      <w:pPr>
        <w:jc w:val="right"/>
        <w:rPr>
          <w:rFonts w:ascii="Arial" w:hAnsi="Arial" w:cs="Arial"/>
          <w:vertAlign w:val="superscript"/>
        </w:rPr>
      </w:pPr>
      <w:r w:rsidRPr="00271D17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BACDE" w14:textId="77777777" w:rsidR="00A9166D" w:rsidRDefault="00A9166D">
      <w:r>
        <w:separator/>
      </w:r>
    </w:p>
  </w:endnote>
  <w:endnote w:type="continuationSeparator" w:id="0">
    <w:p w14:paraId="50E4AA89" w14:textId="77777777" w:rsidR="00A9166D" w:rsidRDefault="00A91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653B" w14:textId="77777777" w:rsidR="00271D17" w:rsidRDefault="00271D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DCB0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52F1958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6FC8" w14:textId="77777777" w:rsidR="00271D17" w:rsidRDefault="00271D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2F489" w14:textId="77777777" w:rsidR="00A9166D" w:rsidRDefault="00A9166D">
      <w:r>
        <w:separator/>
      </w:r>
    </w:p>
  </w:footnote>
  <w:footnote w:type="continuationSeparator" w:id="0">
    <w:p w14:paraId="18254276" w14:textId="77777777" w:rsidR="00A9166D" w:rsidRDefault="00A91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11950" w14:textId="77777777" w:rsidR="00271D17" w:rsidRDefault="00271D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DBF04" w14:textId="77777777" w:rsidR="00271D17" w:rsidRDefault="00271D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D7745" w14:textId="77777777" w:rsidR="00271D17" w:rsidRDefault="00271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013"/>
    <w:rsid w:val="00022322"/>
    <w:rsid w:val="00042497"/>
    <w:rsid w:val="000C1E6F"/>
    <w:rsid w:val="000E4E56"/>
    <w:rsid w:val="00123877"/>
    <w:rsid w:val="001A1468"/>
    <w:rsid w:val="001B7815"/>
    <w:rsid w:val="00211A34"/>
    <w:rsid w:val="00232283"/>
    <w:rsid w:val="00271D17"/>
    <w:rsid w:val="002B1E4F"/>
    <w:rsid w:val="002B6761"/>
    <w:rsid w:val="003445A0"/>
    <w:rsid w:val="00363EE7"/>
    <w:rsid w:val="003A0AFC"/>
    <w:rsid w:val="003B5567"/>
    <w:rsid w:val="003D611C"/>
    <w:rsid w:val="00431C0B"/>
    <w:rsid w:val="0043424E"/>
    <w:rsid w:val="00437CAD"/>
    <w:rsid w:val="00453C13"/>
    <w:rsid w:val="004657DA"/>
    <w:rsid w:val="004B2665"/>
    <w:rsid w:val="004B4A76"/>
    <w:rsid w:val="004C3459"/>
    <w:rsid w:val="004E324A"/>
    <w:rsid w:val="004E7234"/>
    <w:rsid w:val="0054734E"/>
    <w:rsid w:val="0057075E"/>
    <w:rsid w:val="00596EA3"/>
    <w:rsid w:val="00596FD7"/>
    <w:rsid w:val="005E0D0A"/>
    <w:rsid w:val="005E5BFF"/>
    <w:rsid w:val="00603B7F"/>
    <w:rsid w:val="00607F9B"/>
    <w:rsid w:val="00642AE4"/>
    <w:rsid w:val="00644DCB"/>
    <w:rsid w:val="00657C1E"/>
    <w:rsid w:val="006D1719"/>
    <w:rsid w:val="006E3089"/>
    <w:rsid w:val="00712C39"/>
    <w:rsid w:val="00756CDA"/>
    <w:rsid w:val="00770B2D"/>
    <w:rsid w:val="00782013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4853"/>
    <w:rsid w:val="0097748A"/>
    <w:rsid w:val="009F0E5C"/>
    <w:rsid w:val="009F463B"/>
    <w:rsid w:val="00A029B8"/>
    <w:rsid w:val="00A41398"/>
    <w:rsid w:val="00A91321"/>
    <w:rsid w:val="00A9166D"/>
    <w:rsid w:val="00AA02AC"/>
    <w:rsid w:val="00AF69BA"/>
    <w:rsid w:val="00B14574"/>
    <w:rsid w:val="00B32D12"/>
    <w:rsid w:val="00B464D3"/>
    <w:rsid w:val="00B8185B"/>
    <w:rsid w:val="00B957E2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CF58D6"/>
    <w:rsid w:val="00D01E5B"/>
    <w:rsid w:val="00D04203"/>
    <w:rsid w:val="00D26ED6"/>
    <w:rsid w:val="00D42C90"/>
    <w:rsid w:val="00D64136"/>
    <w:rsid w:val="00D8427E"/>
    <w:rsid w:val="00E14116"/>
    <w:rsid w:val="00E25DDD"/>
    <w:rsid w:val="00E30B2D"/>
    <w:rsid w:val="00E46D2B"/>
    <w:rsid w:val="00E62859"/>
    <w:rsid w:val="00E85D70"/>
    <w:rsid w:val="00E9105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7641A"/>
  <w15:chartTrackingRefBased/>
  <w15:docId w15:val="{FB729EC3-F020-444F-82D9-15090996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8</Pages>
  <Words>1966</Words>
  <Characters>11799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3</cp:revision>
  <cp:lastPrinted>2025-10-28T07:07:00Z</cp:lastPrinted>
  <dcterms:created xsi:type="dcterms:W3CDTF">2025-10-28T07:10:00Z</dcterms:created>
  <dcterms:modified xsi:type="dcterms:W3CDTF">2025-10-28T07:13:00Z</dcterms:modified>
</cp:coreProperties>
</file>