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14A4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14A4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22BB4" w:rsidRPr="00F14A4A">
        <w:rPr>
          <w:rFonts w:ascii="Arial Narrow" w:hAnsi="Arial Narrow" w:cs="Arial"/>
          <w:bCs/>
          <w:i w:val="0"/>
          <w:szCs w:val="24"/>
        </w:rPr>
        <w:t>2</w:t>
      </w:r>
      <w:r w:rsidR="007666D6" w:rsidRPr="00F14A4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F14A4A" w:rsidTr="00467CA2">
        <w:tc>
          <w:tcPr>
            <w:tcW w:w="2800" w:type="dxa"/>
            <w:shd w:val="clear" w:color="auto" w:fill="auto"/>
          </w:tcPr>
          <w:p w:rsidR="00D520D3" w:rsidRPr="00F14A4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14A4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14A4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14A4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F14A4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14A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14A4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14A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14A4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14A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14A4A" w:rsidTr="00467CA2">
        <w:tc>
          <w:tcPr>
            <w:tcW w:w="2800" w:type="dxa"/>
            <w:shd w:val="clear" w:color="auto" w:fill="auto"/>
          </w:tcPr>
          <w:p w:rsidR="00D520D3" w:rsidRPr="00F14A4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14A4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14A4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F14A4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14A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14A4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14A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14A4A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14A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F14A4A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14A4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14A4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14A4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F14A4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14A4A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14A4A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14A4A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14A4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4A4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14A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14A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14A4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14A4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22BB4" w:rsidRPr="00F14A4A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F14A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14A4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14A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14A4A" w:rsidTr="00467CA2">
        <w:tc>
          <w:tcPr>
            <w:tcW w:w="2269" w:type="dxa"/>
            <w:shd w:val="clear" w:color="auto" w:fill="auto"/>
          </w:tcPr>
          <w:p w:rsidR="00D520D3" w:rsidRPr="00F14A4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A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14A4A" w:rsidRDefault="00122BB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14A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 i śledzi</w:t>
            </w:r>
            <w:r w:rsidR="00D520D3" w:rsidRPr="00F14A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22BB4" w:rsidRPr="00F14A4A" w:rsidTr="00045CE3">
        <w:tc>
          <w:tcPr>
            <w:tcW w:w="2269" w:type="dxa"/>
            <w:shd w:val="clear" w:color="auto" w:fill="auto"/>
          </w:tcPr>
          <w:p w:rsidR="00122BB4" w:rsidRPr="00F14A4A" w:rsidRDefault="00122BB4" w:rsidP="00045C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A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22BB4" w:rsidRPr="00F14A4A" w:rsidRDefault="00122BB4" w:rsidP="00045C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14A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127/2025</w:t>
            </w:r>
          </w:p>
        </w:tc>
      </w:tr>
    </w:tbl>
    <w:p w:rsidR="00DC652A" w:rsidRPr="00F14A4A" w:rsidRDefault="00122BB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14A4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F14A4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14A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14A4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14A4A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14A4A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14A4A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F14A4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F14A4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F14A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14A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14A4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14A4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14A4A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14A4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F14A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14A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F14A4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14A4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14A4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14A4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F14A4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14A4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14A4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14A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F14A4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14A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F14A4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14A4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14A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14A4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F14A4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14A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F14A4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F14A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14A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14A4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F14A4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14A4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F14A4A" w:rsidTr="00467CA2">
        <w:tc>
          <w:tcPr>
            <w:tcW w:w="2660" w:type="dxa"/>
            <w:shd w:val="clear" w:color="auto" w:fill="auto"/>
          </w:tcPr>
          <w:p w:rsidR="00D520D3" w:rsidRPr="00F14A4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F14A4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14A4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F14A4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14A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14A4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F14A4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14A4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14A4A" w:rsidRDefault="00D520D3" w:rsidP="00122BB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14A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22BB4" w:rsidRPr="00F14A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14A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14A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14A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F14A4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14A4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90C" w:rsidRDefault="0082290C" w:rsidP="00025386">
      <w:pPr>
        <w:spacing w:after="0" w:line="240" w:lineRule="auto"/>
      </w:pPr>
      <w:r>
        <w:separator/>
      </w:r>
    </w:p>
  </w:endnote>
  <w:endnote w:type="continuationSeparator" w:id="1">
    <w:p w:rsidR="0082290C" w:rsidRDefault="008229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BB4" w:rsidRDefault="00122BB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4A4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4A4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BB4" w:rsidRDefault="00122B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90C" w:rsidRDefault="0082290C" w:rsidP="00025386">
      <w:pPr>
        <w:spacing w:after="0" w:line="240" w:lineRule="auto"/>
      </w:pPr>
      <w:r>
        <w:separator/>
      </w:r>
    </w:p>
  </w:footnote>
  <w:footnote w:type="continuationSeparator" w:id="1">
    <w:p w:rsidR="0082290C" w:rsidRDefault="008229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BB4" w:rsidRDefault="00122B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BB4" w:rsidRDefault="00122B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BB4" w:rsidRDefault="00122B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2BB4"/>
    <w:rsid w:val="00025386"/>
    <w:rsid w:val="000423B9"/>
    <w:rsid w:val="00053927"/>
    <w:rsid w:val="00066C44"/>
    <w:rsid w:val="00071D4C"/>
    <w:rsid w:val="00084786"/>
    <w:rsid w:val="00122BB4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290C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14A4A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2025-10-29T06:26:00Z</dcterms:created>
  <dcterms:modified xsi:type="dcterms:W3CDTF">2025-10-29T06:26:00Z</dcterms:modified>
</cp:coreProperties>
</file>