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C161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C161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C1613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4C161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C1613" w:rsidTr="00D62E6E">
        <w:tc>
          <w:tcPr>
            <w:tcW w:w="2800" w:type="dxa"/>
            <w:shd w:val="clear" w:color="auto" w:fill="auto"/>
          </w:tcPr>
          <w:p w:rsidR="00D62E6E" w:rsidRPr="004C161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C161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C161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C16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C16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C161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C16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C161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C16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C1613" w:rsidTr="00D62E6E">
        <w:tc>
          <w:tcPr>
            <w:tcW w:w="2800" w:type="dxa"/>
            <w:shd w:val="clear" w:color="auto" w:fill="auto"/>
          </w:tcPr>
          <w:p w:rsidR="00D62E6E" w:rsidRPr="004C161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C161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C16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C161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C161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C16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C161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C16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C161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36A83" w:rsidRPr="004C1613" w:rsidTr="00045CE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36A83" w:rsidRPr="004C1613" w:rsidRDefault="00036A83" w:rsidP="00045CE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36A83" w:rsidRPr="004C1613" w:rsidRDefault="00036A83" w:rsidP="00045CE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C1613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C161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C1613">
              <w:rPr>
                <w:rFonts w:ascii="Arial Narrow" w:eastAsia="Times New Roman" w:hAnsi="Arial Narrow" w:cs="Arial"/>
                <w:lang w:eastAsia="pl-PL"/>
              </w:rPr>
              <w:t>. Dz. U. z 2024 poz. 1320)</w:t>
            </w:r>
            <w:r w:rsidRPr="004C1613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C161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C161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36A83" w:rsidRPr="004C1613" w:rsidRDefault="00036A83" w:rsidP="00045CE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36A83" w:rsidRPr="004C1613" w:rsidRDefault="00036A83" w:rsidP="00045CE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C1613" w:rsidRDefault="00036A8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C161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C161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C1613" w:rsidTr="00D62E6E">
        <w:tc>
          <w:tcPr>
            <w:tcW w:w="2269" w:type="dxa"/>
            <w:shd w:val="clear" w:color="auto" w:fill="auto"/>
          </w:tcPr>
          <w:p w:rsidR="00D62E6E" w:rsidRPr="004C161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C1613" w:rsidRDefault="00036A8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 i śledzi</w:t>
            </w:r>
            <w:r w:rsidR="00D62E6E" w:rsidRPr="004C16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36A83" w:rsidRPr="004C1613" w:rsidTr="00045CE3">
        <w:tc>
          <w:tcPr>
            <w:tcW w:w="2269" w:type="dxa"/>
            <w:shd w:val="clear" w:color="auto" w:fill="auto"/>
          </w:tcPr>
          <w:p w:rsidR="00036A83" w:rsidRPr="004C1613" w:rsidRDefault="00036A83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36A83" w:rsidRPr="004C1613" w:rsidRDefault="00036A83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127/2025</w:t>
            </w:r>
          </w:p>
        </w:tc>
      </w:tr>
    </w:tbl>
    <w:p w:rsidR="00BC121E" w:rsidRPr="004C1613" w:rsidRDefault="00036A8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C161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C161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C161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C161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C161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C161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C161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C161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C161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C161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161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C16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C161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C161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4C161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C161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C161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4C161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C161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C161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C161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C161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C161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C161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C1613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C161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C161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C161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C161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C161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C1613" w:rsidTr="00620E37">
        <w:tc>
          <w:tcPr>
            <w:tcW w:w="2660" w:type="dxa"/>
            <w:shd w:val="clear" w:color="auto" w:fill="auto"/>
          </w:tcPr>
          <w:p w:rsidR="00BC121E" w:rsidRPr="004C16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C161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C161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C16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C16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C16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C161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C1613" w:rsidRDefault="00844A96" w:rsidP="00036A8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C16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36A83" w:rsidRPr="004C16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C16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C16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C1613" w:rsidRDefault="00106AC7" w:rsidP="00BC121E">
      <w:pPr>
        <w:rPr>
          <w:rFonts w:ascii="Arial Narrow" w:hAnsi="Arial Narrow"/>
        </w:rPr>
      </w:pPr>
    </w:p>
    <w:sectPr w:rsidR="00106AC7" w:rsidRPr="004C161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994" w:rsidRDefault="00FB0994">
      <w:r>
        <w:separator/>
      </w:r>
    </w:p>
  </w:endnote>
  <w:endnote w:type="continuationSeparator" w:id="1">
    <w:p w:rsidR="00FB0994" w:rsidRDefault="00FB09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16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161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A83" w:rsidRDefault="00036A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994" w:rsidRDefault="00FB0994">
      <w:r>
        <w:separator/>
      </w:r>
    </w:p>
  </w:footnote>
  <w:footnote w:type="continuationSeparator" w:id="1">
    <w:p w:rsidR="00FB0994" w:rsidRDefault="00FB09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A83" w:rsidRDefault="00036A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A83" w:rsidRDefault="00036A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A83" w:rsidRDefault="00036A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6A83"/>
    <w:rsid w:val="0000184A"/>
    <w:rsid w:val="00007C1C"/>
    <w:rsid w:val="00012997"/>
    <w:rsid w:val="00036A83"/>
    <w:rsid w:val="000621A2"/>
    <w:rsid w:val="00067B62"/>
    <w:rsid w:val="000719DC"/>
    <w:rsid w:val="00075CEC"/>
    <w:rsid w:val="000807AB"/>
    <w:rsid w:val="000E0467"/>
    <w:rsid w:val="00106AC7"/>
    <w:rsid w:val="00111985"/>
    <w:rsid w:val="001273CD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1613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B0994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1755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2025-10-29T06:26:00Z</dcterms:created>
  <dcterms:modified xsi:type="dcterms:W3CDTF">2025-10-29T06:26:00Z</dcterms:modified>
</cp:coreProperties>
</file>