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928ED" w14:textId="77777777" w:rsidR="00E65B7A" w:rsidRPr="00B76CE9" w:rsidRDefault="00B1218F" w:rsidP="00B76CE9">
      <w:pPr>
        <w:spacing w:after="480"/>
        <w:jc w:val="right"/>
      </w:pPr>
      <w:r w:rsidRPr="00B76CE9">
        <w:t>Poznań</w:t>
      </w:r>
      <w:r w:rsidR="00E65B7A" w:rsidRPr="00B76CE9">
        <w:t xml:space="preserve"> dnia: </w:t>
      </w:r>
      <w:r w:rsidRPr="00B76CE9">
        <w:t>2025-10-30</w:t>
      </w:r>
    </w:p>
    <w:p w14:paraId="2293C532" w14:textId="77777777" w:rsidR="00B1218F" w:rsidRPr="00B76CE9" w:rsidRDefault="00B1218F" w:rsidP="00B76CE9">
      <w:pPr>
        <w:rPr>
          <w:b/>
          <w:bCs/>
        </w:rPr>
      </w:pPr>
      <w:r w:rsidRPr="00B76CE9">
        <w:rPr>
          <w:b/>
          <w:bCs/>
        </w:rPr>
        <w:t>Szpital Wojewódzki w Poznaniu</w:t>
      </w:r>
    </w:p>
    <w:p w14:paraId="1A00D261" w14:textId="77777777" w:rsidR="00E65B7A" w:rsidRPr="00B76CE9" w:rsidRDefault="00B1218F" w:rsidP="00B76CE9">
      <w:pPr>
        <w:rPr>
          <w:b/>
          <w:bCs/>
        </w:rPr>
      </w:pPr>
      <w:r w:rsidRPr="00B76CE9">
        <w:rPr>
          <w:b/>
          <w:bCs/>
        </w:rPr>
        <w:t>Dział Zamówień Publicznych</w:t>
      </w:r>
    </w:p>
    <w:p w14:paraId="2C938418" w14:textId="77777777" w:rsidR="00E65B7A" w:rsidRPr="00B76CE9" w:rsidRDefault="00B1218F" w:rsidP="00B76CE9">
      <w:r w:rsidRPr="00B76CE9">
        <w:t>Juraszów</w:t>
      </w:r>
      <w:r w:rsidR="00E65B7A" w:rsidRPr="00B76CE9">
        <w:t xml:space="preserve"> </w:t>
      </w:r>
      <w:r w:rsidRPr="00B76CE9">
        <w:t>7/19</w:t>
      </w:r>
    </w:p>
    <w:p w14:paraId="323F50AE" w14:textId="77777777" w:rsidR="00E65B7A" w:rsidRPr="00B76CE9" w:rsidRDefault="00B1218F" w:rsidP="00B76CE9">
      <w:r w:rsidRPr="00B76CE9">
        <w:t>60-479</w:t>
      </w:r>
      <w:r w:rsidR="00E65B7A" w:rsidRPr="00B76CE9">
        <w:t xml:space="preserve"> </w:t>
      </w:r>
      <w:r w:rsidRPr="00B76CE9">
        <w:t>Poznań</w:t>
      </w:r>
    </w:p>
    <w:p w14:paraId="525B792F" w14:textId="77777777" w:rsidR="00E65B7A" w:rsidRPr="00B76CE9" w:rsidRDefault="00E65B7A" w:rsidP="00B76CE9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B76CE9">
        <w:rPr>
          <w:b/>
        </w:rPr>
        <w:t>WYKONAWCY</w:t>
      </w:r>
    </w:p>
    <w:p w14:paraId="1A44EAB3" w14:textId="77777777" w:rsidR="00E65B7A" w:rsidRPr="00B76CE9" w:rsidRDefault="00E65B7A" w:rsidP="00B76CE9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B76CE9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B76CE9" w14:paraId="1A687A98" w14:textId="77777777" w:rsidTr="004C0D4A">
        <w:tc>
          <w:tcPr>
            <w:tcW w:w="9330" w:type="dxa"/>
            <w:shd w:val="clear" w:color="auto" w:fill="F2F2F2"/>
            <w:hideMark/>
          </w:tcPr>
          <w:p w14:paraId="60EC9AB5" w14:textId="77777777" w:rsidR="00E65B7A" w:rsidRPr="00B76CE9" w:rsidRDefault="00E65B7A" w:rsidP="00B76CE9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76CE9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FF80F1B" w14:textId="77777777" w:rsidR="00E65B7A" w:rsidRPr="00B76CE9" w:rsidRDefault="00E65B7A" w:rsidP="00B76CE9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76CE9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3533CF65" w14:textId="77777777" w:rsidR="00E65B7A" w:rsidRPr="00B76CE9" w:rsidRDefault="00E65B7A" w:rsidP="00B76CE9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B76CE9" w14:paraId="5D8C9260" w14:textId="77777777" w:rsidTr="004C0D4A">
        <w:tc>
          <w:tcPr>
            <w:tcW w:w="2268" w:type="dxa"/>
          </w:tcPr>
          <w:p w14:paraId="1FA815AF" w14:textId="77777777" w:rsidR="00E65B7A" w:rsidRPr="00B76CE9" w:rsidRDefault="00E65B7A" w:rsidP="00B76CE9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76CE9">
              <w:t>Dotyczy:</w:t>
            </w:r>
          </w:p>
        </w:tc>
        <w:tc>
          <w:tcPr>
            <w:tcW w:w="6834" w:type="dxa"/>
          </w:tcPr>
          <w:p w14:paraId="0E5492B3" w14:textId="3427C90D" w:rsidR="00E65B7A" w:rsidRPr="00B76CE9" w:rsidRDefault="00E65B7A" w:rsidP="00B76CE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76CE9">
              <w:t xml:space="preserve">postępowania o udzielenie zamówienia publicznego, prowadzonego w trybie </w:t>
            </w:r>
            <w:r w:rsidR="00B1218F" w:rsidRPr="00B76CE9">
              <w:t>podstawowy</w:t>
            </w:r>
            <w:r w:rsidR="00B76CE9">
              <w:t>m</w:t>
            </w:r>
            <w:r w:rsidR="00B1218F" w:rsidRPr="00B76CE9">
              <w:t xml:space="preserve"> bez negocjacji - art. 275 pkt. 1 ustawy Pzp</w:t>
            </w:r>
            <w:r w:rsidRPr="00B76CE9">
              <w:rPr>
                <w:bCs/>
              </w:rPr>
              <w:t>.</w:t>
            </w:r>
          </w:p>
        </w:tc>
      </w:tr>
      <w:tr w:rsidR="00E65B7A" w:rsidRPr="00B76CE9" w14:paraId="7397AB56" w14:textId="77777777" w:rsidTr="004C0D4A">
        <w:tc>
          <w:tcPr>
            <w:tcW w:w="2268" w:type="dxa"/>
          </w:tcPr>
          <w:p w14:paraId="74D8534D" w14:textId="77777777" w:rsidR="00E65B7A" w:rsidRPr="00B76CE9" w:rsidRDefault="00E65B7A" w:rsidP="00B76CE9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76CE9">
              <w:t>Nazwa zamówienia:</w:t>
            </w:r>
          </w:p>
        </w:tc>
        <w:tc>
          <w:tcPr>
            <w:tcW w:w="6834" w:type="dxa"/>
          </w:tcPr>
          <w:p w14:paraId="2A00966D" w14:textId="77777777" w:rsidR="00E65B7A" w:rsidRPr="00B76CE9" w:rsidRDefault="00B1218F" w:rsidP="00B76CE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76CE9">
              <w:rPr>
                <w:bCs/>
              </w:rPr>
              <w:t>Zakup lampy szczelinowej i wyświetlacza optotypów w ramach realizacji zadania  - cztery zdania: Zakup niezbędnego sprzętu medycznego i wyposażenia na potrzeby udzielanych świadczeń zdrowotnych z zakresu ortopedii, okulistyki i laryngologii dla Szpitala Wojewódzkiego oraz zakup i dostawa lampy szczelinowej do Poradni Okulistycznej</w:t>
            </w:r>
            <w:r w:rsidR="00E65B7A" w:rsidRPr="00B76CE9">
              <w:rPr>
                <w:bCs/>
              </w:rPr>
              <w:t>.</w:t>
            </w:r>
          </w:p>
        </w:tc>
      </w:tr>
      <w:tr w:rsidR="00B1218F" w:rsidRPr="00B76CE9" w14:paraId="6EA018D9" w14:textId="77777777" w:rsidTr="000141E6">
        <w:tc>
          <w:tcPr>
            <w:tcW w:w="2268" w:type="dxa"/>
          </w:tcPr>
          <w:p w14:paraId="1C94F6FC" w14:textId="77777777" w:rsidR="00B1218F" w:rsidRPr="00B76CE9" w:rsidRDefault="00B1218F" w:rsidP="00B76CE9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76CE9">
              <w:t>Numer referencyjny:</w:t>
            </w:r>
          </w:p>
        </w:tc>
        <w:tc>
          <w:tcPr>
            <w:tcW w:w="6834" w:type="dxa"/>
          </w:tcPr>
          <w:p w14:paraId="19D3D506" w14:textId="77777777" w:rsidR="00B1218F" w:rsidRPr="00B76CE9" w:rsidRDefault="00B1218F" w:rsidP="00B76CE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76CE9">
              <w:rPr>
                <w:bCs/>
              </w:rPr>
              <w:t>SZW/DZP/126/2025</w:t>
            </w:r>
          </w:p>
        </w:tc>
      </w:tr>
    </w:tbl>
    <w:p w14:paraId="0EE63C97" w14:textId="77777777" w:rsidR="00B1218F" w:rsidRPr="00B76CE9" w:rsidRDefault="004F079B" w:rsidP="00B76CE9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B76CE9">
        <w:rPr>
          <w:rFonts w:ascii="Times New Roman" w:hAnsi="Times New Roman"/>
          <w:sz w:val="24"/>
        </w:rPr>
        <w:t xml:space="preserve">Zamawiający, </w:t>
      </w:r>
      <w:r w:rsidR="00B1218F" w:rsidRPr="00B76CE9">
        <w:rPr>
          <w:rFonts w:ascii="Times New Roman" w:hAnsi="Times New Roman"/>
          <w:b/>
          <w:sz w:val="24"/>
        </w:rPr>
        <w:t>Szpital Wojewódzki w Poznaniu</w:t>
      </w:r>
    </w:p>
    <w:p w14:paraId="31AF14CB" w14:textId="3E28A29A" w:rsidR="004F079B" w:rsidRPr="00B76CE9" w:rsidRDefault="00B1218F" w:rsidP="00B76CE9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B76CE9">
        <w:rPr>
          <w:rFonts w:ascii="Times New Roman" w:hAnsi="Times New Roman"/>
          <w:b/>
          <w:sz w:val="24"/>
        </w:rPr>
        <w:t>Dział Zamówień Publicznych</w:t>
      </w:r>
      <w:r w:rsidR="004F079B" w:rsidRPr="00B76CE9">
        <w:rPr>
          <w:rFonts w:ascii="Times New Roman" w:hAnsi="Times New Roman"/>
          <w:sz w:val="24"/>
        </w:rPr>
        <w:t xml:space="preserve">, działając na podstawie art. </w:t>
      </w:r>
      <w:r w:rsidR="00787406" w:rsidRPr="00B76CE9">
        <w:rPr>
          <w:rFonts w:ascii="Times New Roman" w:hAnsi="Times New Roman"/>
          <w:sz w:val="24"/>
        </w:rPr>
        <w:t>284</w:t>
      </w:r>
      <w:r w:rsidR="004F079B" w:rsidRPr="00B76CE9">
        <w:rPr>
          <w:rFonts w:ascii="Times New Roman" w:hAnsi="Times New Roman"/>
          <w:sz w:val="24"/>
        </w:rPr>
        <w:t xml:space="preserve"> ust</w:t>
      </w:r>
      <w:r w:rsidR="00816FE0" w:rsidRPr="00B76CE9">
        <w:rPr>
          <w:rFonts w:ascii="Times New Roman" w:hAnsi="Times New Roman"/>
          <w:sz w:val="24"/>
        </w:rPr>
        <w:t>.</w:t>
      </w:r>
      <w:r w:rsidR="001C0165" w:rsidRPr="00B76CE9">
        <w:rPr>
          <w:rFonts w:ascii="Times New Roman" w:hAnsi="Times New Roman"/>
          <w:sz w:val="24"/>
        </w:rPr>
        <w:t xml:space="preserve"> 3</w:t>
      </w:r>
      <w:r w:rsidR="004F079B" w:rsidRPr="00B76CE9">
        <w:rPr>
          <w:rFonts w:ascii="Times New Roman" w:hAnsi="Times New Roman"/>
          <w:sz w:val="24"/>
        </w:rPr>
        <w:t xml:space="preserve"> </w:t>
      </w:r>
      <w:r w:rsidR="00816FE0" w:rsidRPr="00B76CE9">
        <w:rPr>
          <w:rFonts w:ascii="Times New Roman" w:hAnsi="Times New Roman"/>
          <w:sz w:val="24"/>
        </w:rPr>
        <w:t>ustawy z dnia 11 września 2019r. Prawo zamówień publicznych</w:t>
      </w:r>
      <w:r w:rsidR="004F079B" w:rsidRPr="00B76CE9">
        <w:rPr>
          <w:rFonts w:ascii="Times New Roman" w:hAnsi="Times New Roman"/>
          <w:sz w:val="24"/>
        </w:rPr>
        <w:t xml:space="preserve"> </w:t>
      </w:r>
      <w:r w:rsidRPr="00B76CE9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B76CE9">
        <w:rPr>
          <w:rFonts w:ascii="Times New Roman" w:hAnsi="Times New Roman"/>
          <w:sz w:val="24"/>
        </w:rPr>
        <w:t>późn</w:t>
      </w:r>
      <w:proofErr w:type="spellEnd"/>
      <w:r w:rsidRPr="00B76CE9">
        <w:rPr>
          <w:rFonts w:ascii="Times New Roman" w:hAnsi="Times New Roman"/>
          <w:sz w:val="24"/>
        </w:rPr>
        <w:t>. zm.)</w:t>
      </w:r>
      <w:r w:rsidR="00B76CE9">
        <w:rPr>
          <w:rFonts w:ascii="Times New Roman" w:hAnsi="Times New Roman"/>
          <w:sz w:val="24"/>
        </w:rPr>
        <w:t xml:space="preserve"> </w:t>
      </w:r>
      <w:r w:rsidR="00F16C50" w:rsidRPr="00B76CE9">
        <w:rPr>
          <w:rFonts w:ascii="Times New Roman" w:hAnsi="Times New Roman"/>
          <w:sz w:val="24"/>
        </w:rPr>
        <w:t xml:space="preserve">informuje, </w:t>
      </w:r>
      <w:r w:rsidR="004F079B" w:rsidRPr="00B76CE9">
        <w:rPr>
          <w:rFonts w:ascii="Times New Roman" w:hAnsi="Times New Roman"/>
          <w:sz w:val="24"/>
        </w:rPr>
        <w:t>że zmianie ulegają terminy:</w:t>
      </w:r>
    </w:p>
    <w:p w14:paraId="24BD8278" w14:textId="77777777" w:rsidR="004F079B" w:rsidRPr="00B76CE9" w:rsidRDefault="004F079B" w:rsidP="00B76CE9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B76CE9">
        <w:rPr>
          <w:rFonts w:ascii="Times New Roman" w:hAnsi="Times New Roman"/>
          <w:sz w:val="24"/>
        </w:rPr>
        <w:t xml:space="preserve">składania ofert, z dnia </w:t>
      </w:r>
      <w:r w:rsidR="00B1218F" w:rsidRPr="00B76CE9">
        <w:rPr>
          <w:rFonts w:ascii="Times New Roman" w:hAnsi="Times New Roman"/>
          <w:b/>
          <w:sz w:val="24"/>
        </w:rPr>
        <w:t>2025-10-31</w:t>
      </w:r>
      <w:r w:rsidRPr="00B76CE9">
        <w:rPr>
          <w:rFonts w:ascii="Times New Roman" w:hAnsi="Times New Roman"/>
          <w:sz w:val="24"/>
        </w:rPr>
        <w:t xml:space="preserve"> </w:t>
      </w:r>
      <w:r w:rsidR="008365E9" w:rsidRPr="00B76CE9">
        <w:rPr>
          <w:rFonts w:ascii="Times New Roman" w:hAnsi="Times New Roman"/>
          <w:sz w:val="24"/>
        </w:rPr>
        <w:t>godz.</w:t>
      </w:r>
      <w:r w:rsidR="00136AEA" w:rsidRPr="00B76CE9">
        <w:rPr>
          <w:rFonts w:ascii="Times New Roman" w:hAnsi="Times New Roman"/>
          <w:sz w:val="24"/>
        </w:rPr>
        <w:t xml:space="preserve"> </w:t>
      </w:r>
      <w:r w:rsidR="00B1218F" w:rsidRPr="00B76CE9">
        <w:rPr>
          <w:rFonts w:ascii="Times New Roman" w:hAnsi="Times New Roman"/>
          <w:b/>
          <w:sz w:val="24"/>
        </w:rPr>
        <w:t>09:00</w:t>
      </w:r>
      <w:r w:rsidR="00136AEA" w:rsidRPr="00B76CE9">
        <w:rPr>
          <w:rFonts w:ascii="Times New Roman" w:hAnsi="Times New Roman"/>
          <w:sz w:val="24"/>
        </w:rPr>
        <w:t xml:space="preserve"> </w:t>
      </w:r>
      <w:r w:rsidR="008365E9" w:rsidRPr="00B76CE9">
        <w:rPr>
          <w:rFonts w:ascii="Times New Roman" w:hAnsi="Times New Roman"/>
          <w:sz w:val="24"/>
        </w:rPr>
        <w:t xml:space="preserve">na dzień </w:t>
      </w:r>
      <w:r w:rsidR="00B1218F" w:rsidRPr="00B76CE9">
        <w:rPr>
          <w:rFonts w:ascii="Times New Roman" w:hAnsi="Times New Roman"/>
          <w:b/>
          <w:sz w:val="24"/>
        </w:rPr>
        <w:t>2025-11-05</w:t>
      </w:r>
      <w:r w:rsidR="008365E9" w:rsidRPr="00B76CE9">
        <w:rPr>
          <w:rFonts w:ascii="Times New Roman" w:hAnsi="Times New Roman"/>
          <w:sz w:val="24"/>
        </w:rPr>
        <w:t xml:space="preserve"> godz. </w:t>
      </w:r>
      <w:r w:rsidR="00B1218F" w:rsidRPr="00B76CE9">
        <w:rPr>
          <w:rFonts w:ascii="Times New Roman" w:hAnsi="Times New Roman"/>
          <w:b/>
          <w:sz w:val="24"/>
        </w:rPr>
        <w:t>09:00</w:t>
      </w:r>
      <w:r w:rsidR="00DE0599" w:rsidRPr="00B76CE9">
        <w:rPr>
          <w:rFonts w:ascii="Times New Roman" w:hAnsi="Times New Roman"/>
          <w:bCs/>
          <w:sz w:val="24"/>
        </w:rPr>
        <w:t>.</w:t>
      </w:r>
    </w:p>
    <w:p w14:paraId="1542FD74" w14:textId="77777777" w:rsidR="004F079B" w:rsidRPr="00B76CE9" w:rsidRDefault="004F079B" w:rsidP="00B76CE9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B76CE9">
        <w:rPr>
          <w:rFonts w:ascii="Times New Roman" w:hAnsi="Times New Roman"/>
          <w:sz w:val="24"/>
        </w:rPr>
        <w:t>otwarcia ofert</w:t>
      </w:r>
      <w:r w:rsidR="008365E9" w:rsidRPr="00B76CE9">
        <w:rPr>
          <w:rFonts w:ascii="Times New Roman" w:hAnsi="Times New Roman"/>
          <w:sz w:val="24"/>
        </w:rPr>
        <w:t xml:space="preserve">, z dnia </w:t>
      </w:r>
      <w:r w:rsidRPr="00B76CE9">
        <w:rPr>
          <w:rFonts w:ascii="Times New Roman" w:hAnsi="Times New Roman"/>
          <w:sz w:val="24"/>
        </w:rPr>
        <w:t xml:space="preserve"> </w:t>
      </w:r>
      <w:r w:rsidR="00B1218F" w:rsidRPr="00B76CE9">
        <w:rPr>
          <w:rFonts w:ascii="Times New Roman" w:hAnsi="Times New Roman"/>
          <w:b/>
          <w:sz w:val="24"/>
        </w:rPr>
        <w:t>2025-10-31</w:t>
      </w:r>
      <w:r w:rsidR="008365E9" w:rsidRPr="00B76CE9">
        <w:rPr>
          <w:rFonts w:ascii="Times New Roman" w:hAnsi="Times New Roman"/>
          <w:sz w:val="24"/>
        </w:rPr>
        <w:t xml:space="preserve"> godz.</w:t>
      </w:r>
      <w:r w:rsidR="00136AEA" w:rsidRPr="00B76CE9">
        <w:rPr>
          <w:rFonts w:ascii="Times New Roman" w:hAnsi="Times New Roman"/>
          <w:sz w:val="24"/>
        </w:rPr>
        <w:t xml:space="preserve"> </w:t>
      </w:r>
      <w:r w:rsidR="00B1218F" w:rsidRPr="00B76CE9">
        <w:rPr>
          <w:rFonts w:ascii="Times New Roman" w:hAnsi="Times New Roman"/>
          <w:b/>
          <w:sz w:val="24"/>
        </w:rPr>
        <w:t>10:00</w:t>
      </w:r>
      <w:r w:rsidR="008365E9" w:rsidRPr="00B76CE9">
        <w:rPr>
          <w:rFonts w:ascii="Times New Roman" w:hAnsi="Times New Roman"/>
          <w:sz w:val="24"/>
        </w:rPr>
        <w:t xml:space="preserve"> na dzień </w:t>
      </w:r>
      <w:r w:rsidR="00B1218F" w:rsidRPr="00B76CE9">
        <w:rPr>
          <w:rFonts w:ascii="Times New Roman" w:hAnsi="Times New Roman"/>
          <w:b/>
          <w:sz w:val="24"/>
        </w:rPr>
        <w:t>2025-11-05</w:t>
      </w:r>
      <w:r w:rsidR="008365E9" w:rsidRPr="00B76CE9">
        <w:rPr>
          <w:rFonts w:ascii="Times New Roman" w:hAnsi="Times New Roman"/>
          <w:sz w:val="24"/>
        </w:rPr>
        <w:t xml:space="preserve"> godz. </w:t>
      </w:r>
      <w:r w:rsidR="00B1218F" w:rsidRPr="00B76CE9">
        <w:rPr>
          <w:rFonts w:ascii="Times New Roman" w:hAnsi="Times New Roman"/>
          <w:b/>
          <w:sz w:val="24"/>
        </w:rPr>
        <w:t>10:00</w:t>
      </w:r>
      <w:r w:rsidR="008365E9" w:rsidRPr="00B76CE9">
        <w:rPr>
          <w:rFonts w:ascii="Times New Roman" w:hAnsi="Times New Roman"/>
          <w:bCs/>
          <w:sz w:val="24"/>
        </w:rPr>
        <w:t>.</w:t>
      </w:r>
    </w:p>
    <w:p w14:paraId="1868A0D8" w14:textId="4D191214" w:rsidR="00B76CE9" w:rsidRPr="009C4A7C" w:rsidRDefault="00B76CE9" w:rsidP="00B76CE9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 xml:space="preserve">termin związania ofertą z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11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29</w:t>
      </w:r>
      <w:r w:rsidRPr="009C4A7C">
        <w:rPr>
          <w:rFonts w:ascii="Times New Roman" w:hAnsi="Times New Roman"/>
          <w:sz w:val="24"/>
        </w:rPr>
        <w:t xml:space="preserve"> na dzień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12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04</w:t>
      </w:r>
    </w:p>
    <w:p w14:paraId="46020609" w14:textId="754C59B1" w:rsidR="00F16C50" w:rsidRPr="00B76CE9" w:rsidRDefault="00F16C50" w:rsidP="00B76CE9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B76CE9">
        <w:rPr>
          <w:sz w:val="24"/>
        </w:rPr>
        <w:t xml:space="preserve">Jednocześnie </w:t>
      </w:r>
      <w:r w:rsidR="00136AEA" w:rsidRPr="00B76CE9">
        <w:rPr>
          <w:sz w:val="24"/>
        </w:rPr>
        <w:t xml:space="preserve">Zamawiający </w:t>
      </w:r>
      <w:r w:rsidRPr="00B76CE9">
        <w:rPr>
          <w:sz w:val="24"/>
        </w:rPr>
        <w:t>informuje, że nie uleg</w:t>
      </w:r>
      <w:r w:rsidR="00136AEA" w:rsidRPr="00B76CE9">
        <w:rPr>
          <w:sz w:val="24"/>
        </w:rPr>
        <w:t>a</w:t>
      </w:r>
      <w:r w:rsidRPr="00B76CE9">
        <w:rPr>
          <w:sz w:val="24"/>
        </w:rPr>
        <w:t xml:space="preserve"> zmianie miejsce składania i otwarcia ofert.</w:t>
      </w:r>
    </w:p>
    <w:p w14:paraId="4547B04F" w14:textId="77777777" w:rsidR="004D2E25" w:rsidRDefault="004D2E25" w:rsidP="004D2E2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A43A688" w14:textId="77777777" w:rsidR="004D2E25" w:rsidRDefault="004D2E25" w:rsidP="004D2E2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40589575" w14:textId="77777777" w:rsidR="004D2E25" w:rsidRDefault="004D2E25" w:rsidP="004D2E2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216A927B" w14:textId="77777777" w:rsidR="004D2E25" w:rsidRDefault="004D2E25" w:rsidP="004D2E2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10823E85" w14:textId="77777777" w:rsidR="004D2E25" w:rsidRDefault="004D2E25" w:rsidP="004D2E25"/>
    <w:p w14:paraId="797D101A" w14:textId="7558D1DC" w:rsidR="00F16C50" w:rsidRPr="00B76CE9" w:rsidRDefault="00F16C50" w:rsidP="00B76CE9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B76CE9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77223" w14:textId="77777777" w:rsidR="00DA3E04" w:rsidRDefault="00DA3E04">
      <w:r>
        <w:separator/>
      </w:r>
    </w:p>
  </w:endnote>
  <w:endnote w:type="continuationSeparator" w:id="0">
    <w:p w14:paraId="533A182C" w14:textId="77777777" w:rsidR="00DA3E04" w:rsidRDefault="00DA3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A1447" w14:textId="77777777" w:rsidR="00B1218F" w:rsidRDefault="00B121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6721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1E82E0F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5EF9B" w14:textId="77777777" w:rsidR="00B1218F" w:rsidRDefault="00B121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5286C" w14:textId="77777777" w:rsidR="00DA3E04" w:rsidRDefault="00DA3E04">
      <w:r>
        <w:separator/>
      </w:r>
    </w:p>
  </w:footnote>
  <w:footnote w:type="continuationSeparator" w:id="0">
    <w:p w14:paraId="3818AC6A" w14:textId="77777777" w:rsidR="00DA3E04" w:rsidRDefault="00DA3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ED0AA" w14:textId="77777777" w:rsidR="00B1218F" w:rsidRDefault="00B121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AEBD7" w14:textId="77777777" w:rsidR="00B1218F" w:rsidRDefault="00B121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FB81F" w14:textId="77777777" w:rsidR="00B1218F" w:rsidRDefault="00B121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1897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E04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D2E25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1218F"/>
    <w:rsid w:val="00B76CE9"/>
    <w:rsid w:val="00BD5546"/>
    <w:rsid w:val="00C25577"/>
    <w:rsid w:val="00C34578"/>
    <w:rsid w:val="00CC1A78"/>
    <w:rsid w:val="00CF0F4C"/>
    <w:rsid w:val="00D63C6E"/>
    <w:rsid w:val="00D91931"/>
    <w:rsid w:val="00DA3E04"/>
    <w:rsid w:val="00DE0599"/>
    <w:rsid w:val="00E65B7A"/>
    <w:rsid w:val="00EC7BE6"/>
    <w:rsid w:val="00F16C50"/>
    <w:rsid w:val="00F32BF6"/>
    <w:rsid w:val="00F46216"/>
    <w:rsid w:val="00F6166D"/>
    <w:rsid w:val="00F70F8C"/>
    <w:rsid w:val="00FF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21DBF6"/>
  <w15:chartTrackingRefBased/>
  <w15:docId w15:val="{BFE1CB9C-03A1-4BB8-98A5-7B1E95D84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76CE9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186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2025-10-30T06:58:00Z</dcterms:created>
  <dcterms:modified xsi:type="dcterms:W3CDTF">2025-10-30T08:47:00Z</dcterms:modified>
</cp:coreProperties>
</file>