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046" w:rsidRDefault="009F590B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>
        <w:rPr>
          <w:rFonts w:ascii="Arial" w:hAnsi="Arial" w:cs="Arial"/>
          <w:bCs/>
          <w:i w:val="0"/>
          <w:szCs w:val="24"/>
        </w:rPr>
        <w:t>Załącznik nr 3 do SWZ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04"/>
      </w:tblGrid>
      <w:tr w:rsidR="00980046">
        <w:tblPrEx>
          <w:tblCellMar>
            <w:top w:w="0" w:type="dxa"/>
            <w:bottom w:w="0" w:type="dxa"/>
          </w:tblCellMar>
        </w:tblPrEx>
        <w:tc>
          <w:tcPr>
            <w:tcW w:w="9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0046" w:rsidRDefault="009F590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980046" w:rsidRDefault="009F590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WSPÓLNIE UBIEGAJĄCYCH SIĘ O UDZIELENIE ZAMÓWIENIA </w:t>
            </w:r>
          </w:p>
          <w:p w:rsidR="00980046" w:rsidRDefault="009F590B">
            <w:pPr>
              <w:spacing w:before="120" w:after="120" w:line="276" w:lineRule="auto"/>
              <w:jc w:val="both"/>
            </w:pPr>
            <w:r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oświadczenie należy wypełnić w sytuacji, gdy Wykonawcy wspólnie </w:t>
            </w:r>
            <w:r>
              <w:rPr>
                <w:rFonts w:ascii="Arial" w:hAnsi="Arial" w:cs="Arial"/>
                <w:i/>
                <w:color w:val="0070C0"/>
                <w:sz w:val="20"/>
                <w:szCs w:val="20"/>
              </w:rPr>
              <w:t>ubiegają się o udzielenie zamówienia.</w:t>
            </w:r>
          </w:p>
        </w:tc>
      </w:tr>
    </w:tbl>
    <w:p w:rsidR="00980046" w:rsidRDefault="009F590B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69"/>
        <w:gridCol w:w="6803"/>
      </w:tblGrid>
      <w:tr w:rsidR="00980046">
        <w:tblPrEx>
          <w:tblCellMar>
            <w:top w:w="0" w:type="dxa"/>
            <w:bottom w:w="0" w:type="dxa"/>
          </w:tblCellMar>
        </w:tblPrEx>
        <w:tc>
          <w:tcPr>
            <w:tcW w:w="22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0046" w:rsidRDefault="009F590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0046" w:rsidRDefault="009F590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różnych artykułów spożywczych.</w:t>
            </w:r>
          </w:p>
        </w:tc>
      </w:tr>
      <w:tr w:rsidR="00980046">
        <w:tblPrEx>
          <w:tblCellMar>
            <w:top w:w="0" w:type="dxa"/>
            <w:bottom w:w="0" w:type="dxa"/>
          </w:tblCellMar>
        </w:tblPrEx>
        <w:tc>
          <w:tcPr>
            <w:tcW w:w="22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0046" w:rsidRDefault="009F590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0046" w:rsidRDefault="009F590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NZ-26-2025-96-D-P-LW</w:t>
            </w:r>
          </w:p>
        </w:tc>
      </w:tr>
    </w:tbl>
    <w:p w:rsidR="00980046" w:rsidRDefault="00980046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980046" w:rsidRDefault="009F590B">
      <w:pPr>
        <w:widowControl w:val="0"/>
        <w:autoSpaceDE w:val="0"/>
        <w:spacing w:after="0" w:line="360" w:lineRule="auto"/>
        <w:jc w:val="both"/>
      </w:pPr>
      <w:r>
        <w:rPr>
          <w:rFonts w:ascii="Arial" w:hAnsi="Arial" w:cs="Arial"/>
          <w:sz w:val="24"/>
          <w:szCs w:val="24"/>
        </w:rPr>
        <w:t xml:space="preserve">prowadzonego przez </w:t>
      </w:r>
      <w:r>
        <w:rPr>
          <w:rFonts w:ascii="Arial" w:hAnsi="Arial" w:cs="Arial"/>
          <w:b/>
          <w:sz w:val="24"/>
          <w:szCs w:val="24"/>
        </w:rPr>
        <w:t xml:space="preserve">Szpital Powiatowy w Limanowej </w:t>
      </w:r>
      <w:r>
        <w:rPr>
          <w:rFonts w:ascii="Arial" w:hAnsi="Arial" w:cs="Arial"/>
          <w:b/>
          <w:sz w:val="24"/>
          <w:szCs w:val="24"/>
        </w:rPr>
        <w:t>Imienia Miłosierdzia Bożego,</w:t>
      </w:r>
      <w:r>
        <w:rPr>
          <w:rFonts w:ascii="Arial" w:hAnsi="Arial" w:cs="Arial"/>
          <w:sz w:val="24"/>
          <w:szCs w:val="24"/>
        </w:rPr>
        <w:t xml:space="preserve"> d</w:t>
      </w:r>
      <w:r>
        <w:rPr>
          <w:rFonts w:ascii="Arial" w:eastAsia="Times New Roman" w:hAnsi="Arial" w:cs="Arial"/>
          <w:sz w:val="24"/>
          <w:szCs w:val="24"/>
          <w:lang w:eastAsia="pl-PL"/>
        </w:rPr>
        <w:t>ziałając w imieniu Wykonawców wspólnie ubiegających się o udzielenie zamówienia w składzie:</w:t>
      </w:r>
    </w:p>
    <w:p w:rsidR="00980046" w:rsidRDefault="009F590B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9106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7"/>
        <w:gridCol w:w="3494"/>
        <w:gridCol w:w="4995"/>
      </w:tblGrid>
      <w:tr w:rsidR="00980046">
        <w:tblPrEx>
          <w:tblCellMar>
            <w:top w:w="0" w:type="dxa"/>
            <w:bottom w:w="0" w:type="dxa"/>
          </w:tblCellMar>
        </w:tblPrEx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046" w:rsidRDefault="009F590B">
            <w:pPr>
              <w:widowControl w:val="0"/>
              <w:autoSpaceDE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046" w:rsidRDefault="009F590B">
            <w:pPr>
              <w:widowControl w:val="0"/>
              <w:autoSpaceDE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046" w:rsidRDefault="009F590B">
            <w:pPr>
              <w:widowControl w:val="0"/>
              <w:autoSpaceDE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980046">
        <w:tblPrEx>
          <w:tblCellMar>
            <w:top w:w="0" w:type="dxa"/>
            <w:bottom w:w="0" w:type="dxa"/>
          </w:tblCellMar>
        </w:tblPrEx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046" w:rsidRDefault="009F590B">
            <w:pPr>
              <w:widowControl w:val="0"/>
              <w:autoSpaceDE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0046" w:rsidRDefault="00980046">
            <w:pPr>
              <w:widowControl w:val="0"/>
              <w:autoSpaceDE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0046" w:rsidRDefault="00980046">
            <w:pPr>
              <w:widowControl w:val="0"/>
              <w:autoSpaceDE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980046">
        <w:tblPrEx>
          <w:tblCellMar>
            <w:top w:w="0" w:type="dxa"/>
            <w:bottom w:w="0" w:type="dxa"/>
          </w:tblCellMar>
        </w:tblPrEx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046" w:rsidRDefault="009F590B">
            <w:pPr>
              <w:widowControl w:val="0"/>
              <w:autoSpaceDE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0046" w:rsidRDefault="00980046">
            <w:pPr>
              <w:widowControl w:val="0"/>
              <w:autoSpaceDE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0046" w:rsidRDefault="00980046">
            <w:pPr>
              <w:widowControl w:val="0"/>
              <w:autoSpaceDE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980046" w:rsidRDefault="009F590B">
      <w:pPr>
        <w:widowControl w:val="0"/>
        <w:autoSpaceDE w:val="0"/>
        <w:spacing w:before="240" w:after="120" w:line="360" w:lineRule="auto"/>
        <w:jc w:val="both"/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oświadczam,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>
        <w:rPr>
          <w:rFonts w:ascii="Arial" w:hAnsi="Arial" w:cs="Arial"/>
          <w:sz w:val="24"/>
          <w:szCs w:val="24"/>
        </w:rPr>
        <w:t>ustawy z dnia 11 września 2019r. Prawo zamówień publicznych (</w:t>
      </w:r>
      <w:proofErr w:type="spellStart"/>
      <w:r>
        <w:rPr>
          <w:rFonts w:ascii="Arial" w:hAnsi="Arial" w:cs="Arial"/>
          <w:sz w:val="24"/>
          <w:szCs w:val="24"/>
        </w:rPr>
        <w:t>t.j</w:t>
      </w:r>
      <w:proofErr w:type="spellEnd"/>
      <w:r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>
        <w:rPr>
          <w:rFonts w:ascii="Arial" w:hAnsi="Arial" w:cs="Arial"/>
          <w:sz w:val="24"/>
          <w:szCs w:val="24"/>
        </w:rPr>
        <w:t>późn</w:t>
      </w:r>
      <w:proofErr w:type="spellEnd"/>
      <w:r>
        <w:rPr>
          <w:rFonts w:ascii="Arial" w:hAnsi="Arial" w:cs="Arial"/>
          <w:sz w:val="24"/>
          <w:szCs w:val="24"/>
        </w:rPr>
        <w:t>. zm.), że w ramach zamówienia,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następujące roboty / usługi / dostawy, wykonają wskazani niżej </w:t>
      </w:r>
      <w:r>
        <w:rPr>
          <w:rFonts w:ascii="Arial" w:eastAsia="Times New Roman" w:hAnsi="Arial" w:cs="Arial"/>
          <w:sz w:val="24"/>
          <w:szCs w:val="24"/>
          <w:lang w:eastAsia="pl-PL"/>
        </w:rPr>
        <w:t>Wykonawcy wspólnie ubiegający się udzielenie zamówienia:</w:t>
      </w:r>
    </w:p>
    <w:tbl>
      <w:tblPr>
        <w:tblW w:w="9072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7"/>
        <w:gridCol w:w="3556"/>
        <w:gridCol w:w="4899"/>
      </w:tblGrid>
      <w:tr w:rsidR="00980046">
        <w:tblPrEx>
          <w:tblCellMar>
            <w:top w:w="0" w:type="dxa"/>
            <w:bottom w:w="0" w:type="dxa"/>
          </w:tblCellMar>
        </w:tblPrEx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046" w:rsidRDefault="009F590B">
            <w:pPr>
              <w:widowControl w:val="0"/>
              <w:autoSpaceDE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0046" w:rsidRDefault="009F590B">
            <w:pPr>
              <w:widowControl w:val="0"/>
              <w:autoSpaceDE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046" w:rsidRDefault="009F590B">
            <w:pPr>
              <w:widowControl w:val="0"/>
              <w:autoSpaceDE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980046">
        <w:tblPrEx>
          <w:tblCellMar>
            <w:top w:w="0" w:type="dxa"/>
            <w:bottom w:w="0" w:type="dxa"/>
          </w:tblCellMar>
        </w:tblPrEx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046" w:rsidRDefault="009F590B">
            <w:pPr>
              <w:widowControl w:val="0"/>
              <w:autoSpaceDE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0046" w:rsidRDefault="00980046">
            <w:pPr>
              <w:widowControl w:val="0"/>
              <w:autoSpaceDE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0046" w:rsidRDefault="00980046">
            <w:pPr>
              <w:widowControl w:val="0"/>
              <w:autoSpaceDE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980046">
        <w:tblPrEx>
          <w:tblCellMar>
            <w:top w:w="0" w:type="dxa"/>
            <w:bottom w:w="0" w:type="dxa"/>
          </w:tblCellMar>
        </w:tblPrEx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0046" w:rsidRDefault="009F590B">
            <w:pPr>
              <w:widowControl w:val="0"/>
              <w:autoSpaceDE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0046" w:rsidRDefault="00980046">
            <w:pPr>
              <w:widowControl w:val="0"/>
              <w:autoSpaceDE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0046" w:rsidRDefault="00980046">
            <w:pPr>
              <w:widowControl w:val="0"/>
              <w:autoSpaceDE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980046" w:rsidRDefault="00980046">
      <w:pPr>
        <w:widowControl w:val="0"/>
        <w:autoSpaceDE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980046" w:rsidRDefault="00980046">
      <w:pPr>
        <w:widowControl w:val="0"/>
        <w:autoSpaceDE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60"/>
        <w:gridCol w:w="6662"/>
      </w:tblGrid>
      <w:tr w:rsidR="00980046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0046" w:rsidRDefault="00980046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980046" w:rsidRDefault="009F590B">
            <w:pPr>
              <w:widowControl w:val="0"/>
              <w:spacing w:after="0" w:line="240" w:lineRule="auto"/>
              <w:jc w:val="both"/>
            </w:pP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980046" w:rsidRDefault="009F590B">
            <w:pPr>
              <w:widowControl w:val="0"/>
              <w:spacing w:after="120" w:line="240" w:lineRule="auto"/>
              <w:ind w:left="567"/>
              <w:jc w:val="both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0046" w:rsidRDefault="00980046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980046" w:rsidRDefault="009F590B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980046" w:rsidRDefault="009F590B">
            <w:pPr>
              <w:widowControl w:val="0"/>
              <w:spacing w:after="60" w:line="240" w:lineRule="auto"/>
              <w:jc w:val="both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[kwalifikowany podpis elektroniczny lub podpis zaufany lub elektroniczny podpis osobisty osoby / osób uprawnio</w:t>
            </w:r>
            <w:r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nych do reprezentacji]</w:t>
            </w:r>
          </w:p>
        </w:tc>
      </w:tr>
    </w:tbl>
    <w:p w:rsidR="00980046" w:rsidRDefault="00980046">
      <w:pPr>
        <w:widowControl w:val="0"/>
        <w:autoSpaceDE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980046">
      <w:headerReference w:type="default" r:id="rId6"/>
      <w:footerReference w:type="default" r:id="rId7"/>
      <w:pgSz w:w="11906" w:h="16838"/>
      <w:pgMar w:top="993" w:right="1417" w:bottom="851" w:left="1417" w:header="284" w:footer="36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590B" w:rsidRDefault="009F590B">
      <w:pPr>
        <w:spacing w:after="0" w:line="240" w:lineRule="auto"/>
      </w:pPr>
      <w:r>
        <w:separator/>
      </w:r>
    </w:p>
  </w:endnote>
  <w:endnote w:type="continuationSeparator" w:id="0">
    <w:p w:rsidR="009F590B" w:rsidRDefault="009F59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47AA" w:rsidRDefault="009F590B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-48892</wp:posOffset>
              </wp:positionH>
              <wp:positionV relativeFrom="paragraph">
                <wp:posOffset>110486</wp:posOffset>
              </wp:positionV>
              <wp:extent cx="5829300" cy="0"/>
              <wp:effectExtent l="0" t="0" r="19050" b="19050"/>
              <wp:wrapNone/>
              <wp:docPr id="1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val f6"/>
                          <a:gd name="f13" fmla="*/ f7 f0 1"/>
                          <a:gd name="f14" fmla="*/ f8 f0 1"/>
                          <a:gd name="f15" fmla="?: f9 f3 1"/>
                          <a:gd name="f16" fmla="?: f10 f4 1"/>
                          <a:gd name="f17" fmla="?: f11 f5 1"/>
                          <a:gd name="f18" fmla="*/ f13 1 f2"/>
                          <a:gd name="f19" fmla="*/ f14 1 f2"/>
                          <a:gd name="f20" fmla="*/ f15 1 21600"/>
                          <a:gd name="f21" fmla="*/ f16 1 21600"/>
                          <a:gd name="f22" fmla="*/ 21600 f15 1"/>
                          <a:gd name="f23" fmla="*/ 21600 f16 1"/>
                          <a:gd name="f24" fmla="+- f18 0 f1"/>
                          <a:gd name="f25" fmla="+- f19 0 f1"/>
                          <a:gd name="f26" fmla="min f21 f20"/>
                          <a:gd name="f27" fmla="*/ f22 1 f17"/>
                          <a:gd name="f28" fmla="*/ f23 1 f17"/>
                          <a:gd name="f29" fmla="val f27"/>
                          <a:gd name="f30" fmla="val f28"/>
                          <a:gd name="f31" fmla="*/ f6 f26 1"/>
                          <a:gd name="f32" fmla="*/ f27 f26 1"/>
                          <a:gd name="f33" fmla="*/ f28 f26 1"/>
                          <a:gd name="f34" fmla="*/ f12 f26 1"/>
                          <a:gd name="f35" fmla="*/ f29 f26 1"/>
                          <a:gd name="f36" fmla="*/ f30 f26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4">
                            <a:pos x="f34" y="f34"/>
                          </a:cxn>
                          <a:cxn ang="f25">
                            <a:pos x="f35" y="f36"/>
                          </a:cxn>
                        </a:cxnLst>
                        <a:rect l="f31" t="f31" r="f32" b="f33"/>
                        <a:pathLst>
                          <a:path>
                            <a:moveTo>
                              <a:pt x="f34" y="f34"/>
                            </a:moveTo>
                            <a:lnTo>
                              <a:pt x="f35" y="f36"/>
                            </a:lnTo>
                          </a:path>
                        </a:pathLst>
                      </a:custGeom>
                      <a:noFill/>
                      <a:ln w="9528" cap="flat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 w14:anchorId="2D18BA64" id="Łącznik prosty 3" o:spid="_x0000_s1026" style="position:absolute;margin-left:-3.85pt;margin-top:8.7pt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:rsidR="006B47AA" w:rsidRDefault="009F590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96C7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96C7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6B47AA" w:rsidRDefault="009F590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590B" w:rsidRDefault="009F590B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F590B" w:rsidRDefault="009F59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47AA" w:rsidRDefault="009F59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980046"/>
    <w:rsid w:val="00096C7B"/>
    <w:rsid w:val="00980046"/>
    <w:rsid w:val="009F5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46613A-5219-4ABB-BE24-95E576566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Numerstrony">
    <w:name w:val="page number"/>
    <w:basedOn w:val="Domylnaczcionkaakapitu"/>
  </w:style>
  <w:style w:type="paragraph" w:styleId="Tekstprzypisudolnego">
    <w:name w:val="footnote text"/>
    <w:basedOn w:val="Normalny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Tekstdymka">
    <w:name w:val="Balloon Text"/>
    <w:basedOn w:val="Normalny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Węgrzyn</dc:creator>
  <dc:description/>
  <cp:lastModifiedBy> Lidia Węgrzyn</cp:lastModifiedBy>
  <cp:revision>2</cp:revision>
  <dcterms:created xsi:type="dcterms:W3CDTF">2025-10-30T09:47:00Z</dcterms:created>
  <dcterms:modified xsi:type="dcterms:W3CDTF">2025-10-30T09:47:00Z</dcterms:modified>
</cp:coreProperties>
</file>