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28F1D" w14:textId="4DCCF78A" w:rsidR="00081D13" w:rsidRPr="00D35D44" w:rsidRDefault="00043229" w:rsidP="00D35D44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D35D4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35D44" w:rsidRPr="00D35D44">
        <w:rPr>
          <w:rFonts w:ascii="Arial Narrow" w:hAnsi="Arial Narrow" w:cs="Arial"/>
          <w:sz w:val="22"/>
          <w:szCs w:val="22"/>
        </w:rPr>
        <w:t xml:space="preserve"> </w:t>
      </w:r>
      <w:r w:rsidR="00D35D44">
        <w:rPr>
          <w:rFonts w:ascii="Arial Narrow" w:hAnsi="Arial Narrow" w:cs="Arial"/>
          <w:sz w:val="22"/>
          <w:szCs w:val="22"/>
        </w:rPr>
        <w:tab/>
      </w:r>
      <w:r w:rsidR="00D35D44">
        <w:rPr>
          <w:rFonts w:ascii="Arial Narrow" w:hAnsi="Arial Narrow" w:cs="Arial"/>
          <w:sz w:val="22"/>
          <w:szCs w:val="22"/>
        </w:rPr>
        <w:tab/>
      </w:r>
      <w:r w:rsidR="00D35D44">
        <w:rPr>
          <w:rFonts w:ascii="Arial Narrow" w:hAnsi="Arial Narrow" w:cs="Arial"/>
          <w:sz w:val="22"/>
          <w:szCs w:val="22"/>
        </w:rPr>
        <w:tab/>
      </w:r>
      <w:r w:rsidR="00D35D44">
        <w:rPr>
          <w:rFonts w:ascii="Arial Narrow" w:hAnsi="Arial Narrow" w:cs="Arial"/>
          <w:sz w:val="22"/>
          <w:szCs w:val="22"/>
        </w:rPr>
        <w:tab/>
      </w:r>
      <w:r w:rsidR="00D35D44">
        <w:rPr>
          <w:rFonts w:ascii="Arial Narrow" w:hAnsi="Arial Narrow" w:cs="Arial"/>
          <w:sz w:val="22"/>
          <w:szCs w:val="22"/>
        </w:rPr>
        <w:tab/>
      </w:r>
      <w:r w:rsidR="00D35D44">
        <w:rPr>
          <w:rFonts w:ascii="Arial Narrow" w:hAnsi="Arial Narrow" w:cs="Arial"/>
          <w:sz w:val="22"/>
          <w:szCs w:val="22"/>
        </w:rPr>
        <w:tab/>
      </w:r>
      <w:r w:rsidR="00D35D44">
        <w:rPr>
          <w:rFonts w:ascii="Arial Narrow" w:hAnsi="Arial Narrow" w:cs="Arial"/>
          <w:sz w:val="22"/>
          <w:szCs w:val="22"/>
        </w:rPr>
        <w:tab/>
      </w:r>
      <w:r w:rsidR="00D35D44">
        <w:rPr>
          <w:rFonts w:ascii="Arial Narrow" w:hAnsi="Arial Narrow" w:cs="Arial"/>
          <w:sz w:val="22"/>
          <w:szCs w:val="22"/>
        </w:rPr>
        <w:tab/>
      </w:r>
      <w:r w:rsidR="00D35D44" w:rsidRPr="00D35D44">
        <w:rPr>
          <w:rFonts w:ascii="Arial Narrow" w:hAnsi="Arial Narrow" w:cs="Arial"/>
          <w:sz w:val="22"/>
          <w:szCs w:val="22"/>
        </w:rPr>
        <w:t>Bydgoszcz dnia: 2025-10-30</w:t>
      </w:r>
    </w:p>
    <w:p w14:paraId="5F991065" w14:textId="77777777" w:rsidR="00081D13" w:rsidRPr="00D35D44" w:rsidRDefault="00043229" w:rsidP="00D35D44">
      <w:pPr>
        <w:ind w:right="3969"/>
        <w:rPr>
          <w:rFonts w:ascii="Arial Narrow" w:hAnsi="Arial Narrow" w:cs="Arial"/>
          <w:sz w:val="22"/>
          <w:szCs w:val="22"/>
        </w:rPr>
      </w:pPr>
      <w:r w:rsidRPr="00D35D44">
        <w:rPr>
          <w:rFonts w:ascii="Arial Narrow" w:hAnsi="Arial Narrow" w:cs="Arial"/>
          <w:sz w:val="22"/>
          <w:szCs w:val="22"/>
        </w:rPr>
        <w:t>Powstańców Warszawy</w:t>
      </w:r>
      <w:r w:rsidR="00081D13" w:rsidRPr="00D35D44">
        <w:rPr>
          <w:rFonts w:ascii="Arial Narrow" w:hAnsi="Arial Narrow" w:cs="Arial"/>
          <w:sz w:val="22"/>
          <w:szCs w:val="22"/>
        </w:rPr>
        <w:t xml:space="preserve"> </w:t>
      </w:r>
      <w:r w:rsidRPr="00D35D44">
        <w:rPr>
          <w:rFonts w:ascii="Arial Narrow" w:hAnsi="Arial Narrow" w:cs="Arial"/>
          <w:sz w:val="22"/>
          <w:szCs w:val="22"/>
        </w:rPr>
        <w:t>5</w:t>
      </w:r>
    </w:p>
    <w:p w14:paraId="0E16C9C3" w14:textId="77777777" w:rsidR="00081D13" w:rsidRPr="00D35D44" w:rsidRDefault="00043229" w:rsidP="00D35D44">
      <w:pPr>
        <w:ind w:right="3969"/>
        <w:rPr>
          <w:rFonts w:ascii="Arial Narrow" w:hAnsi="Arial Narrow" w:cs="Arial"/>
          <w:sz w:val="22"/>
          <w:szCs w:val="22"/>
        </w:rPr>
      </w:pPr>
      <w:r w:rsidRPr="00D35D44">
        <w:rPr>
          <w:rFonts w:ascii="Arial Narrow" w:hAnsi="Arial Narrow" w:cs="Arial"/>
          <w:sz w:val="22"/>
          <w:szCs w:val="22"/>
        </w:rPr>
        <w:t>85-681</w:t>
      </w:r>
      <w:r w:rsidR="00081D13" w:rsidRPr="00D35D44">
        <w:rPr>
          <w:rFonts w:ascii="Arial Narrow" w:hAnsi="Arial Narrow" w:cs="Arial"/>
          <w:sz w:val="22"/>
          <w:szCs w:val="22"/>
        </w:rPr>
        <w:t xml:space="preserve"> </w:t>
      </w:r>
      <w:r w:rsidRPr="00D35D44">
        <w:rPr>
          <w:rFonts w:ascii="Arial Narrow" w:hAnsi="Arial Narrow" w:cs="Arial"/>
          <w:sz w:val="22"/>
          <w:szCs w:val="22"/>
        </w:rPr>
        <w:t>Bydgoszcz</w:t>
      </w:r>
    </w:p>
    <w:p w14:paraId="6679E2C1" w14:textId="77777777" w:rsidR="00081D13" w:rsidRPr="00D35D4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35D44" w14:paraId="6AE3BBE2" w14:textId="77777777" w:rsidTr="00C13EA9">
        <w:tc>
          <w:tcPr>
            <w:tcW w:w="10065" w:type="dxa"/>
            <w:shd w:val="clear" w:color="auto" w:fill="F2F2F2"/>
            <w:hideMark/>
          </w:tcPr>
          <w:p w14:paraId="6CFCE113" w14:textId="77777777" w:rsidR="00081D13" w:rsidRPr="00D35D4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35D4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C538360" w14:textId="77777777" w:rsidR="00081D13" w:rsidRPr="00D35D4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35D4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DABCE47" w14:textId="77777777" w:rsidR="00081D13" w:rsidRPr="00D35D44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3155955" w14:textId="77777777" w:rsidR="00081D13" w:rsidRPr="00D35D44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35D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35D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35D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35D44" w14:paraId="101C542E" w14:textId="77777777" w:rsidTr="00081D13">
        <w:tc>
          <w:tcPr>
            <w:tcW w:w="2269" w:type="dxa"/>
          </w:tcPr>
          <w:p w14:paraId="6510B5B1" w14:textId="77777777" w:rsidR="00081D13" w:rsidRPr="00D35D4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4D1740C3" w14:textId="77777777" w:rsidR="00081D13" w:rsidRPr="00D35D44" w:rsidRDefault="0004322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Zakup oprogramowania polegającego na kompleksowym zarządzaniu i zabezpieczaniu punktów końcowych</w:t>
            </w:r>
          </w:p>
        </w:tc>
      </w:tr>
      <w:tr w:rsidR="00043229" w:rsidRPr="00D35D44" w14:paraId="56B30D0E" w14:textId="77777777" w:rsidTr="00A01EE2">
        <w:tc>
          <w:tcPr>
            <w:tcW w:w="2269" w:type="dxa"/>
          </w:tcPr>
          <w:p w14:paraId="29D62C4C" w14:textId="77777777" w:rsidR="00043229" w:rsidRPr="00D35D44" w:rsidRDefault="00043229" w:rsidP="00A01E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186E334F" w14:textId="77777777" w:rsidR="00043229" w:rsidRPr="00D35D44" w:rsidRDefault="00043229" w:rsidP="00A01E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120/2025</w:t>
            </w:r>
          </w:p>
        </w:tc>
      </w:tr>
    </w:tbl>
    <w:p w14:paraId="2E08A422" w14:textId="77777777" w:rsidR="00081D13" w:rsidRPr="00D35D4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C8D8239" w14:textId="77777777" w:rsidR="00081D13" w:rsidRPr="00D35D4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D35D44">
        <w:rPr>
          <w:rFonts w:ascii="Arial Narrow" w:hAnsi="Arial Narrow" w:cs="Arial"/>
          <w:sz w:val="22"/>
          <w:szCs w:val="22"/>
        </w:rPr>
        <w:t xml:space="preserve">Zamawiający, </w:t>
      </w:r>
      <w:r w:rsidR="00043229" w:rsidRPr="00D35D44">
        <w:rPr>
          <w:rFonts w:ascii="Arial Narrow" w:hAnsi="Arial Narrow" w:cs="Arial"/>
          <w:b/>
          <w:sz w:val="22"/>
          <w:szCs w:val="22"/>
        </w:rPr>
        <w:t>10WSzKzP SPZOZ</w:t>
      </w:r>
      <w:r w:rsidRPr="00D35D44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D35D44">
        <w:rPr>
          <w:rFonts w:ascii="Arial Narrow" w:hAnsi="Arial Narrow" w:cs="Arial"/>
          <w:sz w:val="22"/>
          <w:szCs w:val="22"/>
        </w:rPr>
        <w:t xml:space="preserve">ust. 1 pkt. 1 i </w:t>
      </w:r>
      <w:r w:rsidRPr="00D35D44">
        <w:rPr>
          <w:rFonts w:ascii="Arial Narrow" w:hAnsi="Arial Narrow" w:cs="Arial"/>
          <w:sz w:val="22"/>
          <w:szCs w:val="22"/>
        </w:rPr>
        <w:t xml:space="preserve">ust. </w:t>
      </w:r>
      <w:r w:rsidR="00A17CDB" w:rsidRPr="00D35D44">
        <w:rPr>
          <w:rFonts w:ascii="Arial Narrow" w:hAnsi="Arial Narrow" w:cs="Arial"/>
          <w:sz w:val="22"/>
          <w:szCs w:val="22"/>
        </w:rPr>
        <w:t>2</w:t>
      </w:r>
      <w:r w:rsidRPr="00D35D44">
        <w:rPr>
          <w:rFonts w:ascii="Arial Narrow" w:hAnsi="Arial Narrow" w:cs="Arial"/>
          <w:sz w:val="22"/>
          <w:szCs w:val="22"/>
        </w:rPr>
        <w:t xml:space="preserve"> </w:t>
      </w:r>
      <w:r w:rsidR="00081D13" w:rsidRPr="00D35D44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43229" w:rsidRPr="00D35D44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D35D4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D35D44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43229" w:rsidRPr="00D35D44" w14:paraId="48889172" w14:textId="77777777" w:rsidTr="00A01E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BC97E53" w14:textId="77777777" w:rsidR="00043229" w:rsidRPr="00D35D44" w:rsidRDefault="00043229" w:rsidP="00A01EE2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b/>
                <w:sz w:val="22"/>
                <w:szCs w:val="22"/>
              </w:rPr>
              <w:t>MWT SOLUTIONS SPÓŁKA AKCYJNA</w:t>
            </w:r>
          </w:p>
          <w:p w14:paraId="7C002A23" w14:textId="77777777" w:rsidR="00043229" w:rsidRPr="00D35D44" w:rsidRDefault="00043229" w:rsidP="00A01EE2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Szyperska</w:t>
            </w: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D5D87D0" w14:textId="77777777" w:rsidR="00043229" w:rsidRPr="00D35D44" w:rsidRDefault="00043229" w:rsidP="00A01EE2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61-754</w:t>
            </w: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782FFD37" w14:textId="77777777" w:rsidR="00043229" w:rsidRPr="00D35D44" w:rsidRDefault="00043229" w:rsidP="00A01EE2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D35D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D35D44">
              <w:rPr>
                <w:rFonts w:ascii="Arial Narrow" w:hAnsi="Arial Narrow" w:cs="Arial"/>
                <w:b/>
                <w:sz w:val="22"/>
                <w:szCs w:val="22"/>
              </w:rPr>
              <w:t>216 578.40 zł</w:t>
            </w:r>
            <w:r w:rsidRPr="00D35D44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4123232" w14:textId="77777777" w:rsidR="00043229" w:rsidRPr="00D35D44" w:rsidRDefault="00043229" w:rsidP="00A01EE2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291C94E3" w14:textId="77777777" w:rsidR="00043229" w:rsidRPr="00D35D44" w:rsidRDefault="00043229" w:rsidP="00A01EE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A40991B" w14:textId="77777777" w:rsidR="00081D13" w:rsidRPr="00D35D44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35D4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35D4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376"/>
        <w:gridCol w:w="1018"/>
        <w:gridCol w:w="1559"/>
        <w:gridCol w:w="2268"/>
      </w:tblGrid>
      <w:tr w:rsidR="00D35D44" w:rsidRPr="00D35D44" w14:paraId="7AECAC72" w14:textId="77777777" w:rsidTr="00D35D44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5B3E80B7" w14:textId="77777777" w:rsidR="00D35D44" w:rsidRPr="00D35D44" w:rsidRDefault="00D35D4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D35D44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376" w:type="dxa"/>
            <w:shd w:val="clear" w:color="auto" w:fill="F2F2F2"/>
            <w:vAlign w:val="center"/>
          </w:tcPr>
          <w:p w14:paraId="07DCD981" w14:textId="77777777" w:rsidR="00D35D44" w:rsidRPr="00D35D44" w:rsidRDefault="00D35D4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018" w:type="dxa"/>
            <w:shd w:val="clear" w:color="auto" w:fill="F2F2F2"/>
            <w:vAlign w:val="center"/>
          </w:tcPr>
          <w:p w14:paraId="3E90E85B" w14:textId="77777777" w:rsidR="00D35D44" w:rsidRPr="00D35D44" w:rsidRDefault="00D35D4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82EB144" w14:textId="77777777" w:rsidR="00D35D44" w:rsidRPr="00D35D44" w:rsidRDefault="00D35D4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6DF2DCB" w14:textId="77777777" w:rsidR="00D35D44" w:rsidRPr="00D35D44" w:rsidRDefault="00D35D4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5D44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D35D44" w:rsidRPr="00D35D44" w14:paraId="67EEAB0B" w14:textId="77777777" w:rsidTr="00D35D44">
        <w:trPr>
          <w:jc w:val="center"/>
        </w:trPr>
        <w:tc>
          <w:tcPr>
            <w:tcW w:w="851" w:type="dxa"/>
            <w:vAlign w:val="center"/>
          </w:tcPr>
          <w:p w14:paraId="64A07A3D" w14:textId="77777777" w:rsidR="00D35D44" w:rsidRPr="00D35D44" w:rsidRDefault="00D35D44" w:rsidP="00A01EE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35D44">
              <w:rPr>
                <w:rFonts w:ascii="Arial Narrow" w:hAnsi="Arial Narrow" w:cs="Arial"/>
              </w:rPr>
              <w:t>1</w:t>
            </w:r>
          </w:p>
        </w:tc>
        <w:tc>
          <w:tcPr>
            <w:tcW w:w="3376" w:type="dxa"/>
            <w:vAlign w:val="center"/>
          </w:tcPr>
          <w:p w14:paraId="7B7E547E" w14:textId="77777777" w:rsidR="00D35D44" w:rsidRPr="00D35D44" w:rsidRDefault="00D35D44" w:rsidP="00A01EE2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D35D44">
              <w:rPr>
                <w:rFonts w:ascii="Arial Narrow" w:hAnsi="Arial Narrow" w:cs="Arial"/>
                <w:b/>
              </w:rPr>
              <w:t>MWT SOLUTIONS SPÓŁKA AKCYJNA</w:t>
            </w:r>
          </w:p>
          <w:p w14:paraId="387C59EA" w14:textId="77777777" w:rsidR="00D35D44" w:rsidRPr="00D35D44" w:rsidRDefault="00D35D44" w:rsidP="00A01EE2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D35D44">
              <w:rPr>
                <w:rFonts w:ascii="Arial Narrow" w:hAnsi="Arial Narrow" w:cs="Arial"/>
                <w:bCs/>
              </w:rPr>
              <w:t>Szyperska</w:t>
            </w:r>
            <w:r w:rsidRPr="00D35D44">
              <w:rPr>
                <w:rFonts w:ascii="Arial Narrow" w:hAnsi="Arial Narrow" w:cs="Arial"/>
                <w:bCs/>
              </w:rPr>
              <w:t xml:space="preserve"> </w:t>
            </w:r>
            <w:r w:rsidRPr="00D35D44">
              <w:rPr>
                <w:rFonts w:ascii="Arial Narrow" w:hAnsi="Arial Narrow" w:cs="Arial"/>
                <w:bCs/>
              </w:rPr>
              <w:t>14</w:t>
            </w:r>
            <w:r w:rsidRPr="00D35D44">
              <w:rPr>
                <w:rFonts w:ascii="Arial Narrow" w:hAnsi="Arial Narrow" w:cs="Arial"/>
                <w:bCs/>
              </w:rPr>
              <w:t xml:space="preserve"> </w:t>
            </w:r>
          </w:p>
          <w:p w14:paraId="15922E77" w14:textId="77777777" w:rsidR="00D35D44" w:rsidRPr="00D35D44" w:rsidRDefault="00D35D44" w:rsidP="00A01EE2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D35D44">
              <w:rPr>
                <w:rFonts w:ascii="Arial Narrow" w:hAnsi="Arial Narrow" w:cs="Arial"/>
                <w:bCs/>
              </w:rPr>
              <w:t>61-754</w:t>
            </w:r>
            <w:r w:rsidRPr="00D35D44">
              <w:rPr>
                <w:rFonts w:ascii="Arial Narrow" w:hAnsi="Arial Narrow" w:cs="Arial"/>
                <w:bCs/>
              </w:rPr>
              <w:t xml:space="preserve"> </w:t>
            </w:r>
            <w:r w:rsidRPr="00D35D44">
              <w:rPr>
                <w:rFonts w:ascii="Arial Narrow" w:hAnsi="Arial Narrow" w:cs="Arial"/>
                <w:bCs/>
              </w:rPr>
              <w:t>Poznań</w:t>
            </w:r>
          </w:p>
        </w:tc>
        <w:tc>
          <w:tcPr>
            <w:tcW w:w="1018" w:type="dxa"/>
            <w:vAlign w:val="center"/>
          </w:tcPr>
          <w:p w14:paraId="240D5782" w14:textId="77777777" w:rsidR="00D35D44" w:rsidRPr="00D35D44" w:rsidRDefault="00D35D44" w:rsidP="00A01EE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35D44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2EE2EC9F" w14:textId="77777777" w:rsidR="00D35D44" w:rsidRPr="00D35D44" w:rsidRDefault="00D35D44" w:rsidP="00A01EE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35D44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27EA709B" w14:textId="77777777" w:rsidR="00D35D44" w:rsidRPr="00D35D44" w:rsidRDefault="00D35D44" w:rsidP="00A01EE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35D44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4A24C2CD" w14:textId="77777777" w:rsidR="00E85D70" w:rsidRPr="00D35D4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F520B56" w14:textId="77777777" w:rsidR="00F960D7" w:rsidRPr="00D35D44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989CC6B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35D44">
        <w:rPr>
          <w:rFonts w:ascii="Arial Narrow" w:hAnsi="Arial Narrow" w:cs="Arial"/>
          <w:i/>
          <w:sz w:val="22"/>
          <w:szCs w:val="22"/>
        </w:rPr>
        <w:t>Zamawiający</w:t>
      </w:r>
    </w:p>
    <w:p w14:paraId="0AC4114C" w14:textId="77777777" w:rsidR="00D35D44" w:rsidRPr="00D35D44" w:rsidRDefault="00D35D44" w:rsidP="00D35D44">
      <w:pPr>
        <w:rPr>
          <w:rFonts w:ascii="Arial Narrow" w:hAnsi="Arial Narrow" w:cs="Arial"/>
          <w:sz w:val="22"/>
          <w:szCs w:val="22"/>
        </w:rPr>
      </w:pPr>
    </w:p>
    <w:p w14:paraId="1E61EC67" w14:textId="77777777" w:rsidR="00D35D44" w:rsidRDefault="00D35D44" w:rsidP="00D35D44">
      <w:pPr>
        <w:rPr>
          <w:rFonts w:ascii="Arial Narrow" w:hAnsi="Arial Narrow" w:cs="Arial"/>
          <w:i/>
          <w:sz w:val="22"/>
          <w:szCs w:val="22"/>
        </w:rPr>
      </w:pPr>
    </w:p>
    <w:p w14:paraId="5E4C496F" w14:textId="77777777" w:rsidR="00D35D44" w:rsidRDefault="00D35D44" w:rsidP="00D35D44">
      <w:pPr>
        <w:rPr>
          <w:rFonts w:ascii="Arial Narrow" w:hAnsi="Arial Narrow" w:cs="Arial"/>
          <w:i/>
          <w:sz w:val="22"/>
          <w:szCs w:val="22"/>
        </w:rPr>
      </w:pPr>
    </w:p>
    <w:p w14:paraId="5AFB3A04" w14:textId="5825283B" w:rsidR="00D35D44" w:rsidRDefault="00D35D44" w:rsidP="00D35D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24D0B12A" w14:textId="50241A7B" w:rsidR="00D35D44" w:rsidRDefault="00D35D44" w:rsidP="00D35D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41FF3B3" w14:textId="0910E06A" w:rsidR="00D35D44" w:rsidRDefault="00D35D44" w:rsidP="00D35D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864F88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6455CD1C" w14:textId="75A94FA8" w:rsidR="00D35D44" w:rsidRPr="00D35D44" w:rsidRDefault="00D35D44" w:rsidP="00D35D4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2025-10-30</w:t>
      </w:r>
    </w:p>
    <w:bookmarkEnd w:id="0"/>
    <w:sectPr w:rsidR="00D35D44" w:rsidRPr="00D35D44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18298" w14:textId="77777777" w:rsidR="00B839DC" w:rsidRDefault="00B839DC">
      <w:r>
        <w:separator/>
      </w:r>
    </w:p>
  </w:endnote>
  <w:endnote w:type="continuationSeparator" w:id="0">
    <w:p w14:paraId="5D567393" w14:textId="77777777" w:rsidR="00B839DC" w:rsidRDefault="00B83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98F16" w14:textId="77777777" w:rsidR="00043229" w:rsidRDefault="000432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65A0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009006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7D8E0" w14:textId="77777777" w:rsidR="00043229" w:rsidRDefault="00043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D92C3" w14:textId="77777777" w:rsidR="00B839DC" w:rsidRDefault="00B839DC">
      <w:r>
        <w:separator/>
      </w:r>
    </w:p>
  </w:footnote>
  <w:footnote w:type="continuationSeparator" w:id="0">
    <w:p w14:paraId="68A5045B" w14:textId="77777777" w:rsidR="00B839DC" w:rsidRDefault="00B83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67E6F" w14:textId="77777777" w:rsidR="00043229" w:rsidRDefault="00043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27005" w14:textId="77777777" w:rsidR="00043229" w:rsidRDefault="00043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8AC0F" w14:textId="77777777" w:rsidR="00043229" w:rsidRDefault="000432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9DC"/>
    <w:rsid w:val="00005838"/>
    <w:rsid w:val="00022322"/>
    <w:rsid w:val="00042497"/>
    <w:rsid w:val="00043229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39DC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5D44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68456E"/>
  <w15:chartTrackingRefBased/>
  <w15:docId w15:val="{4F547563-DA9C-43C7-A7F2-662525F41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35D4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2025-10-30T11:48:00Z</dcterms:created>
  <dcterms:modified xsi:type="dcterms:W3CDTF">2025-10-30T11:50:00Z</dcterms:modified>
</cp:coreProperties>
</file>