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57D92" w14:textId="16CFA2D2" w:rsidR="00035DEC" w:rsidRPr="00A045AA" w:rsidRDefault="001156CF" w:rsidP="00A045AA">
      <w:pPr>
        <w:rPr>
          <w:rFonts w:ascii="Arial Narrow" w:hAnsi="Arial Narrow" w:cs="Arial"/>
          <w:sz w:val="22"/>
          <w:szCs w:val="22"/>
        </w:rPr>
      </w:pPr>
      <w:r w:rsidRPr="00A045A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045AA" w:rsidRPr="00A045AA">
        <w:rPr>
          <w:rFonts w:ascii="Arial Narrow" w:hAnsi="Arial Narrow" w:cs="Arial"/>
          <w:sz w:val="22"/>
          <w:szCs w:val="22"/>
        </w:rPr>
        <w:t xml:space="preserve"> </w:t>
      </w:r>
      <w:r w:rsidR="00A045AA">
        <w:rPr>
          <w:rFonts w:ascii="Arial Narrow" w:hAnsi="Arial Narrow" w:cs="Arial"/>
          <w:sz w:val="22"/>
          <w:szCs w:val="22"/>
        </w:rPr>
        <w:tab/>
      </w:r>
      <w:r w:rsidR="00A045AA">
        <w:rPr>
          <w:rFonts w:ascii="Arial Narrow" w:hAnsi="Arial Narrow" w:cs="Arial"/>
          <w:sz w:val="22"/>
          <w:szCs w:val="22"/>
        </w:rPr>
        <w:tab/>
      </w:r>
      <w:r w:rsidR="00A045AA">
        <w:rPr>
          <w:rFonts w:ascii="Arial Narrow" w:hAnsi="Arial Narrow" w:cs="Arial"/>
          <w:sz w:val="22"/>
          <w:szCs w:val="22"/>
        </w:rPr>
        <w:tab/>
      </w:r>
      <w:r w:rsidR="00A045AA">
        <w:rPr>
          <w:rFonts w:ascii="Arial Narrow" w:hAnsi="Arial Narrow" w:cs="Arial"/>
          <w:sz w:val="22"/>
          <w:szCs w:val="22"/>
        </w:rPr>
        <w:tab/>
      </w:r>
      <w:r w:rsidR="00A045AA">
        <w:rPr>
          <w:rFonts w:ascii="Arial Narrow" w:hAnsi="Arial Narrow" w:cs="Arial"/>
          <w:sz w:val="22"/>
          <w:szCs w:val="22"/>
        </w:rPr>
        <w:tab/>
      </w:r>
      <w:r w:rsidR="00A045AA">
        <w:rPr>
          <w:rFonts w:ascii="Arial Narrow" w:hAnsi="Arial Narrow" w:cs="Arial"/>
          <w:sz w:val="22"/>
          <w:szCs w:val="22"/>
        </w:rPr>
        <w:tab/>
      </w:r>
      <w:r w:rsidR="00A045AA" w:rsidRPr="00A045AA">
        <w:rPr>
          <w:rFonts w:ascii="Arial Narrow" w:hAnsi="Arial Narrow" w:cs="Arial"/>
          <w:sz w:val="22"/>
          <w:szCs w:val="22"/>
        </w:rPr>
        <w:t>Bydgoszcz dnia: 2025-10-30</w:t>
      </w:r>
    </w:p>
    <w:p w14:paraId="34DF0C47" w14:textId="77777777" w:rsidR="00035DEC" w:rsidRPr="00A045AA" w:rsidRDefault="001156CF" w:rsidP="00A045AA">
      <w:pPr>
        <w:rPr>
          <w:rFonts w:ascii="Arial Narrow" w:hAnsi="Arial Narrow" w:cs="Arial"/>
          <w:sz w:val="22"/>
          <w:szCs w:val="22"/>
        </w:rPr>
      </w:pPr>
      <w:r w:rsidRPr="00A045AA">
        <w:rPr>
          <w:rFonts w:ascii="Arial Narrow" w:hAnsi="Arial Narrow" w:cs="Arial"/>
          <w:sz w:val="22"/>
          <w:szCs w:val="22"/>
        </w:rPr>
        <w:t>Powstańców Warszawy</w:t>
      </w:r>
      <w:r w:rsidR="00035DEC" w:rsidRPr="00A045AA">
        <w:rPr>
          <w:rFonts w:ascii="Arial Narrow" w:hAnsi="Arial Narrow" w:cs="Arial"/>
          <w:sz w:val="22"/>
          <w:szCs w:val="22"/>
        </w:rPr>
        <w:t xml:space="preserve"> </w:t>
      </w:r>
      <w:r w:rsidRPr="00A045AA">
        <w:rPr>
          <w:rFonts w:ascii="Arial Narrow" w:hAnsi="Arial Narrow" w:cs="Arial"/>
          <w:sz w:val="22"/>
          <w:szCs w:val="22"/>
        </w:rPr>
        <w:t>5</w:t>
      </w:r>
    </w:p>
    <w:p w14:paraId="6BE6C925" w14:textId="77777777" w:rsidR="00035DEC" w:rsidRDefault="001156CF" w:rsidP="00A045AA">
      <w:pPr>
        <w:rPr>
          <w:rFonts w:ascii="Arial Narrow" w:hAnsi="Arial Narrow" w:cs="Arial"/>
          <w:sz w:val="22"/>
          <w:szCs w:val="22"/>
        </w:rPr>
      </w:pPr>
      <w:r w:rsidRPr="00A045AA">
        <w:rPr>
          <w:rFonts w:ascii="Arial Narrow" w:hAnsi="Arial Narrow" w:cs="Arial"/>
          <w:sz w:val="22"/>
          <w:szCs w:val="22"/>
        </w:rPr>
        <w:t>85-681</w:t>
      </w:r>
      <w:r w:rsidR="00035DEC" w:rsidRPr="00A045AA">
        <w:rPr>
          <w:rFonts w:ascii="Arial Narrow" w:hAnsi="Arial Narrow" w:cs="Arial"/>
          <w:sz w:val="22"/>
          <w:szCs w:val="22"/>
        </w:rPr>
        <w:t xml:space="preserve"> </w:t>
      </w:r>
      <w:r w:rsidRPr="00A045AA">
        <w:rPr>
          <w:rFonts w:ascii="Arial Narrow" w:hAnsi="Arial Narrow" w:cs="Arial"/>
          <w:sz w:val="22"/>
          <w:szCs w:val="22"/>
        </w:rPr>
        <w:t>Bydgoszcz</w:t>
      </w:r>
    </w:p>
    <w:p w14:paraId="1DF816AF" w14:textId="77777777" w:rsidR="00A045AA" w:rsidRDefault="00A045AA" w:rsidP="00A045AA">
      <w:pPr>
        <w:rPr>
          <w:rFonts w:ascii="Arial Narrow" w:hAnsi="Arial Narrow" w:cs="Arial"/>
          <w:sz w:val="22"/>
          <w:szCs w:val="22"/>
        </w:rPr>
      </w:pPr>
    </w:p>
    <w:p w14:paraId="5A091C27" w14:textId="1EEA74D8" w:rsidR="00A045AA" w:rsidRDefault="00A045AA" w:rsidP="00A045A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45233A">
        <w:rPr>
          <w:rFonts w:ascii="Arial Narrow" w:hAnsi="Arial Narrow" w:cs="Arial"/>
          <w:b/>
          <w:bCs/>
          <w:sz w:val="22"/>
          <w:szCs w:val="22"/>
        </w:rPr>
        <w:t xml:space="preserve"> 8344/25</w:t>
      </w:r>
    </w:p>
    <w:p w14:paraId="221AB131" w14:textId="5D43B1F5" w:rsidR="00A045AA" w:rsidRPr="00A045AA" w:rsidRDefault="00A045AA" w:rsidP="00A045AA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121/2025</w:t>
      </w:r>
    </w:p>
    <w:p w14:paraId="6EACDEE5" w14:textId="77777777" w:rsidR="00035DEC" w:rsidRPr="00A045A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045AA">
        <w:rPr>
          <w:rFonts w:ascii="Arial Narrow" w:hAnsi="Arial Narrow" w:cs="Arial"/>
          <w:b/>
          <w:sz w:val="22"/>
          <w:szCs w:val="22"/>
        </w:rPr>
        <w:t>WYKONAWCY</w:t>
      </w:r>
    </w:p>
    <w:p w14:paraId="78EFE88E" w14:textId="77777777" w:rsidR="00035DEC" w:rsidRPr="00A045AA" w:rsidRDefault="00035DEC" w:rsidP="00A045AA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045AA">
        <w:rPr>
          <w:rFonts w:ascii="Arial Narrow" w:hAnsi="Arial Narrow" w:cs="Arial"/>
          <w:sz w:val="22"/>
          <w:szCs w:val="22"/>
        </w:rPr>
        <w:t>ubiegający się o zamówienie</w:t>
      </w:r>
    </w:p>
    <w:p w14:paraId="26B9890C" w14:textId="77777777" w:rsidR="00035DEC" w:rsidRPr="00A045A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045A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045A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045A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A045AA" w14:paraId="51131230" w14:textId="77777777" w:rsidTr="00A045AA">
        <w:trPr>
          <w:gridAfter w:val="1"/>
          <w:wAfter w:w="106" w:type="dxa"/>
        </w:trPr>
        <w:tc>
          <w:tcPr>
            <w:tcW w:w="2269" w:type="dxa"/>
          </w:tcPr>
          <w:p w14:paraId="36CB55C5" w14:textId="77777777" w:rsidR="00035DEC" w:rsidRPr="00A045A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1A63A30" w14:textId="77777777" w:rsidR="00035DEC" w:rsidRPr="00A045AA" w:rsidRDefault="001156C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035DEC" w:rsidRPr="00A045A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156CF" w:rsidRPr="00A045AA" w14:paraId="67D2E7FA" w14:textId="77777777" w:rsidTr="00A045AA">
        <w:trPr>
          <w:gridAfter w:val="1"/>
          <w:wAfter w:w="106" w:type="dxa"/>
        </w:trPr>
        <w:tc>
          <w:tcPr>
            <w:tcW w:w="2269" w:type="dxa"/>
          </w:tcPr>
          <w:p w14:paraId="63AD919A" w14:textId="77777777" w:rsidR="001156CF" w:rsidRPr="00A045AA" w:rsidRDefault="001156CF" w:rsidP="00DB7A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4B7BCCE" w14:textId="77777777" w:rsidR="001156CF" w:rsidRPr="00A045AA" w:rsidRDefault="001156CF" w:rsidP="00DB7A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bCs/>
                <w:sz w:val="22"/>
                <w:szCs w:val="22"/>
              </w:rPr>
              <w:t>121/2025</w:t>
            </w:r>
          </w:p>
        </w:tc>
      </w:tr>
      <w:tr w:rsidR="00035DEC" w:rsidRPr="00A045AA" w14:paraId="405E7D52" w14:textId="77777777" w:rsidTr="00A045A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07B18596" w14:textId="77777777" w:rsidR="00035DEC" w:rsidRPr="00A045A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045A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3FA849D" w14:textId="77777777" w:rsidR="0012774F" w:rsidRPr="00A045AA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045AA">
        <w:rPr>
          <w:rFonts w:ascii="Arial Narrow" w:hAnsi="Arial Narrow" w:cs="Arial"/>
          <w:sz w:val="22"/>
          <w:szCs w:val="22"/>
        </w:rPr>
        <w:t xml:space="preserve">Zamawiający, </w:t>
      </w:r>
      <w:r w:rsidR="001156CF" w:rsidRPr="00A045AA">
        <w:rPr>
          <w:rFonts w:ascii="Arial Narrow" w:hAnsi="Arial Narrow" w:cs="Arial"/>
          <w:b/>
          <w:sz w:val="22"/>
          <w:szCs w:val="22"/>
        </w:rPr>
        <w:t>10WSzKzP SPZOZ</w:t>
      </w:r>
      <w:r w:rsidRPr="00A045A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045AA">
        <w:rPr>
          <w:rFonts w:ascii="Arial Narrow" w:hAnsi="Arial Narrow" w:cs="Arial"/>
          <w:sz w:val="22"/>
          <w:szCs w:val="22"/>
        </w:rPr>
        <w:t>1</w:t>
      </w:r>
      <w:r w:rsidRPr="00A045AA">
        <w:rPr>
          <w:rFonts w:ascii="Arial Narrow" w:hAnsi="Arial Narrow" w:cs="Arial"/>
          <w:sz w:val="22"/>
          <w:szCs w:val="22"/>
        </w:rPr>
        <w:t>3</w:t>
      </w:r>
      <w:r w:rsidR="0029606A" w:rsidRPr="00A045AA">
        <w:rPr>
          <w:rFonts w:ascii="Arial Narrow" w:hAnsi="Arial Narrow" w:cs="Arial"/>
          <w:sz w:val="22"/>
          <w:szCs w:val="22"/>
        </w:rPr>
        <w:t>5</w:t>
      </w:r>
      <w:r w:rsidRPr="00A045AA">
        <w:rPr>
          <w:rFonts w:ascii="Arial Narrow" w:hAnsi="Arial Narrow" w:cs="Arial"/>
          <w:sz w:val="22"/>
          <w:szCs w:val="22"/>
        </w:rPr>
        <w:t xml:space="preserve"> ust</w:t>
      </w:r>
      <w:r w:rsidR="00D9049C" w:rsidRPr="00A045AA">
        <w:rPr>
          <w:rFonts w:ascii="Arial Narrow" w:hAnsi="Arial Narrow" w:cs="Arial"/>
          <w:sz w:val="22"/>
          <w:szCs w:val="22"/>
        </w:rPr>
        <w:t xml:space="preserve">. </w:t>
      </w:r>
      <w:r w:rsidR="0029606A" w:rsidRPr="00A045AA">
        <w:rPr>
          <w:rFonts w:ascii="Arial Narrow" w:hAnsi="Arial Narrow" w:cs="Arial"/>
          <w:sz w:val="22"/>
          <w:szCs w:val="22"/>
        </w:rPr>
        <w:t>6</w:t>
      </w:r>
      <w:r w:rsidRPr="00A045A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045AA">
        <w:rPr>
          <w:rFonts w:ascii="Arial Narrow" w:hAnsi="Arial Narrow" w:cs="Arial"/>
          <w:sz w:val="22"/>
          <w:szCs w:val="22"/>
        </w:rPr>
        <w:t>11</w:t>
      </w:r>
      <w:r w:rsidRPr="00A045AA">
        <w:rPr>
          <w:rFonts w:ascii="Arial Narrow" w:hAnsi="Arial Narrow" w:cs="Arial"/>
          <w:sz w:val="22"/>
          <w:szCs w:val="22"/>
        </w:rPr>
        <w:t xml:space="preserve"> </w:t>
      </w:r>
      <w:r w:rsidR="0029606A" w:rsidRPr="00A045AA">
        <w:rPr>
          <w:rFonts w:ascii="Arial Narrow" w:hAnsi="Arial Narrow" w:cs="Arial"/>
          <w:sz w:val="22"/>
          <w:szCs w:val="22"/>
        </w:rPr>
        <w:t xml:space="preserve">września </w:t>
      </w:r>
      <w:r w:rsidRPr="00A045AA">
        <w:rPr>
          <w:rFonts w:ascii="Arial Narrow" w:hAnsi="Arial Narrow" w:cs="Arial"/>
          <w:sz w:val="22"/>
          <w:szCs w:val="22"/>
        </w:rPr>
        <w:t>20</w:t>
      </w:r>
      <w:r w:rsidR="0029606A" w:rsidRPr="00A045AA">
        <w:rPr>
          <w:rFonts w:ascii="Arial Narrow" w:hAnsi="Arial Narrow" w:cs="Arial"/>
          <w:sz w:val="22"/>
          <w:szCs w:val="22"/>
        </w:rPr>
        <w:t>19</w:t>
      </w:r>
      <w:r w:rsidRPr="00A045AA">
        <w:rPr>
          <w:rFonts w:ascii="Arial Narrow" w:hAnsi="Arial Narrow" w:cs="Arial"/>
          <w:sz w:val="22"/>
          <w:szCs w:val="22"/>
        </w:rPr>
        <w:t xml:space="preserve"> r</w:t>
      </w:r>
      <w:r w:rsidR="0029606A" w:rsidRPr="00A045AA">
        <w:rPr>
          <w:rFonts w:ascii="Arial Narrow" w:hAnsi="Arial Narrow" w:cs="Arial"/>
          <w:sz w:val="22"/>
          <w:szCs w:val="22"/>
        </w:rPr>
        <w:t>.</w:t>
      </w:r>
      <w:r w:rsidRPr="00A045A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045AA">
        <w:rPr>
          <w:rFonts w:ascii="Arial Narrow" w:hAnsi="Arial Narrow" w:cs="Arial"/>
          <w:sz w:val="22"/>
          <w:szCs w:val="22"/>
        </w:rPr>
        <w:t>z</w:t>
      </w:r>
      <w:r w:rsidRPr="00A045A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045AA">
        <w:rPr>
          <w:rFonts w:ascii="Arial Narrow" w:hAnsi="Arial Narrow" w:cs="Arial"/>
          <w:sz w:val="22"/>
          <w:szCs w:val="22"/>
        </w:rPr>
        <w:t>p</w:t>
      </w:r>
      <w:r w:rsidRPr="00A045AA">
        <w:rPr>
          <w:rFonts w:ascii="Arial Narrow" w:hAnsi="Arial Narrow" w:cs="Arial"/>
          <w:sz w:val="22"/>
          <w:szCs w:val="22"/>
        </w:rPr>
        <w:t xml:space="preserve">ublicznych </w:t>
      </w:r>
      <w:r w:rsidR="001156CF" w:rsidRPr="00A045AA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A045AA">
        <w:rPr>
          <w:rFonts w:ascii="Arial Narrow" w:hAnsi="Arial Narrow" w:cs="Arial"/>
          <w:sz w:val="22"/>
          <w:szCs w:val="22"/>
        </w:rPr>
        <w:t xml:space="preserve">, </w:t>
      </w:r>
      <w:r w:rsidR="00D9049C" w:rsidRPr="00A045AA">
        <w:rPr>
          <w:rFonts w:ascii="Arial Narrow" w:hAnsi="Arial Narrow" w:cs="Arial"/>
          <w:sz w:val="22"/>
          <w:szCs w:val="22"/>
        </w:rPr>
        <w:t>udostępnia</w:t>
      </w:r>
      <w:r w:rsidR="00BE7BFD" w:rsidRPr="00A045A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045A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045A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045A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045A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045A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045AA">
        <w:rPr>
          <w:rFonts w:ascii="Arial Narrow" w:hAnsi="Arial Narrow" w:cs="Arial"/>
          <w:sz w:val="22"/>
          <w:szCs w:val="22"/>
        </w:rPr>
        <w:t>wraz z wyjaśnieniami</w:t>
      </w:r>
      <w:r w:rsidR="0012774F" w:rsidRPr="00A045A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56CF" w:rsidRPr="00A045AA" w14:paraId="56634264" w14:textId="77777777" w:rsidTr="00DB7A27">
        <w:tc>
          <w:tcPr>
            <w:tcW w:w="9356" w:type="dxa"/>
          </w:tcPr>
          <w:p w14:paraId="691091FB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045A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14:paraId="3BBD3D0D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ab/>
              <w:t>Dotyczy załącznika nr 8 - Projekt umowy - § 8 ust. 1 pkt. 2), 3), 4) 5) - w zakresie Zadania nr 4</w:t>
            </w:r>
          </w:p>
          <w:p w14:paraId="65DBE0A8" w14:textId="77777777" w:rsidR="001156CF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Czy Zamawiający wyrazi zgodę na zmniejszenie kary umownej odpowiednio z 0,5% na 0,3% oraz z 1% na 0,5%?</w:t>
            </w:r>
          </w:p>
          <w:p w14:paraId="3712A7B3" w14:textId="403BDBDA" w:rsidR="00A045AA" w:rsidRPr="00A045AA" w:rsidRDefault="00A045AA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dotychczasowymi zapisami projektu umowy. </w:t>
            </w:r>
          </w:p>
          <w:p w14:paraId="3F466B11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ab/>
              <w:t>Dotyczy załącznika nr 8 - Projekt umowy - § 8 ust. 2  - w zakresie Zadania nr 4</w:t>
            </w:r>
          </w:p>
          <w:p w14:paraId="0B864372" w14:textId="77777777" w:rsidR="001156CF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Czy Zamawiający wyrazi zgodę na zmniejszenie łącznej maksymalnej wysokości kar umownych z 20% na 10%?</w:t>
            </w:r>
          </w:p>
          <w:p w14:paraId="36F8D51F" w14:textId="77777777" w:rsidR="00A045AA" w:rsidRPr="00A045AA" w:rsidRDefault="00A045AA" w:rsidP="00A045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dotychczasowymi zapisami projektu umowy. </w:t>
            </w:r>
          </w:p>
          <w:p w14:paraId="38D61ED7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ab/>
              <w:t>Dotyczy załącznika nr 8 - Projekt umowy - § 8  - w zakresie Zadania nr 4</w:t>
            </w:r>
          </w:p>
          <w:p w14:paraId="096A0150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Zwracamy się z prośbą o wprowadzenie kolejnego ust. o następującym brzmieniu:</w:t>
            </w:r>
          </w:p>
          <w:p w14:paraId="42C1206C" w14:textId="77777777" w:rsidR="001156CF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"§ 8 ust. 8. Zwłoka w płatności powyżej 30 dni od terminu wskazanego na FV uposażania Wykonawcę do wstrzymania realizacji zobowiązań umownych bądź dostawy towaru za przedpłatą."</w:t>
            </w:r>
          </w:p>
          <w:p w14:paraId="1FAD4CAD" w14:textId="7DE3676C" w:rsidR="001156CF" w:rsidRPr="00A67BB4" w:rsidRDefault="00A045AA" w:rsidP="00A67B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dotychczasowymi zapisami projektu umowy. </w:t>
            </w:r>
          </w:p>
        </w:tc>
      </w:tr>
      <w:tr w:rsidR="001156CF" w:rsidRPr="00A045AA" w14:paraId="3F3A499E" w14:textId="77777777" w:rsidTr="00DB7A27">
        <w:tc>
          <w:tcPr>
            <w:tcW w:w="9356" w:type="dxa"/>
          </w:tcPr>
          <w:p w14:paraId="727CB22F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045A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2:</w:t>
            </w:r>
          </w:p>
          <w:p w14:paraId="2CE0882B" w14:textId="6D305923" w:rsidR="001156CF" w:rsidRDefault="001156CF" w:rsidP="00A045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Czy zamawiający dopuści</w:t>
            </w:r>
            <w:r w:rsidR="00A045AA">
              <w:rPr>
                <w:rFonts w:ascii="Arial Narrow" w:hAnsi="Arial Narrow" w:cs="Arial"/>
                <w:sz w:val="22"/>
                <w:szCs w:val="22"/>
              </w:rPr>
              <w:t>: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045A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 xml:space="preserve">Jednorazowa automatyczna igła do biopsji tkanek miękkich, posiadająca echogeniczną 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lastRenderedPageBreak/>
              <w:t>końcówkę</w:t>
            </w:r>
            <w:r w:rsidR="00A045A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045AA">
              <w:rPr>
                <w:rFonts w:ascii="Arial Narrow" w:hAnsi="Arial Narrow" w:cs="Arial"/>
                <w:sz w:val="22"/>
                <w:szCs w:val="22"/>
              </w:rPr>
              <w:t>widoczną w obrazie USG, igła z ukośnie ściętym ostrzem z dodatkowymi ścięciami po obu bokach igły - co nadaje jej niebywałej ostrości. Dwa wygodne przyciski spustowe, dwustopniowy suwakowy system ładowania, długość pobieranego wycinka 18 mm, znakowanie co centymetr ?</w:t>
            </w:r>
          </w:p>
          <w:p w14:paraId="4773C430" w14:textId="7375C54F" w:rsidR="00A045AA" w:rsidRPr="00A045AA" w:rsidRDefault="00A045AA" w:rsidP="00A045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  <w:tr w:rsidR="001156CF" w:rsidRPr="00A045AA" w14:paraId="11D35854" w14:textId="77777777" w:rsidTr="00DB7A27">
        <w:tc>
          <w:tcPr>
            <w:tcW w:w="9356" w:type="dxa"/>
          </w:tcPr>
          <w:p w14:paraId="0635BB89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045A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3:</w:t>
            </w:r>
          </w:p>
          <w:p w14:paraId="56682BF8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Zadanie 6: Czy Zamawiający dopuszcza zestaw z cewnikiem wykonanym z poliuretanu?</w:t>
            </w:r>
          </w:p>
          <w:p w14:paraId="3D22BED3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Pozostałe parametry zgodne z SWZ.</w:t>
            </w:r>
          </w:p>
          <w:p w14:paraId="7C317E9D" w14:textId="4871C14F" w:rsidR="001156CF" w:rsidRPr="00A045AA" w:rsidRDefault="004F2294" w:rsidP="00DB7A2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  <w:tr w:rsidR="001156CF" w:rsidRPr="00A045AA" w14:paraId="3A093527" w14:textId="77777777" w:rsidTr="00DB7A27">
        <w:tc>
          <w:tcPr>
            <w:tcW w:w="9356" w:type="dxa"/>
          </w:tcPr>
          <w:p w14:paraId="73F05BC4" w14:textId="29A4A680" w:rsidR="001156CF" w:rsidRPr="00A045AA" w:rsidRDefault="00A045AA" w:rsidP="00DB7A2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045A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14:paraId="66FD5275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Pakiet 3 poz.1.</w:t>
            </w:r>
          </w:p>
          <w:p w14:paraId="1F512DD8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cewnika o dł. 40 cm z balonem 10 ml dla rozmiary 12-14Ch oraz 15 ml dla rozmiary 16-24Ch, cewnik w rozmiarach 12-24Ch. </w:t>
            </w:r>
          </w:p>
          <w:p w14:paraId="08587B0F" w14:textId="403B245F" w:rsidR="001156CF" w:rsidRPr="00A045AA" w:rsidRDefault="00A045AA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45759BC8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Pakiet 3 poz.2.</w:t>
            </w:r>
          </w:p>
          <w:p w14:paraId="4BE61D60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Prosimy Zamawiającego o odpuszczenie cewnika o standardowej sztywności z końcówka Tiemann o dł. 40 cm, z balonem 10 ml dla rozmiary 12-14Ch oraz 15 ml dla rozmiary 16-24Ch, cewnik w rozmiarach 12-24Ch.</w:t>
            </w:r>
          </w:p>
          <w:p w14:paraId="6D9D2BD7" w14:textId="77777777" w:rsidR="00A045AA" w:rsidRPr="00A045AA" w:rsidRDefault="00A045AA" w:rsidP="00A045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1BDFDC9B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 xml:space="preserve">Pakiet 3 poz.3. </w:t>
            </w:r>
          </w:p>
          <w:p w14:paraId="761EDFED" w14:textId="77777777" w:rsidR="001156CF" w:rsidRPr="00A045AA" w:rsidRDefault="001156CF" w:rsidP="00DB7A2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45AA">
              <w:rPr>
                <w:rFonts w:ascii="Arial Narrow" w:hAnsi="Arial Narrow" w:cs="Arial"/>
                <w:sz w:val="22"/>
                <w:szCs w:val="22"/>
              </w:rPr>
              <w:t>Prosimy Zamawiającego o odpuszczenie cewnika o standardowej sztywności z końcówka Tiemann o dł. 40 cm, z balonem 10 ml dla rozmiary 12-14Ch oraz 15 ml dla rozmiary 16-24Ch, cewnik w rozmiarach 12-24Ch.</w:t>
            </w:r>
          </w:p>
          <w:p w14:paraId="5A8C5674" w14:textId="77777777" w:rsidR="00A045AA" w:rsidRPr="00A045AA" w:rsidRDefault="00A045AA" w:rsidP="00A045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SWZ. </w:t>
            </w:r>
          </w:p>
          <w:p w14:paraId="175BDBBA" w14:textId="41A7B9B6" w:rsidR="001156CF" w:rsidRPr="00A045AA" w:rsidRDefault="001156CF" w:rsidP="00DB7A2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E48F70E" w14:textId="77777777" w:rsidR="00BE7BFD" w:rsidRPr="00A045AA" w:rsidRDefault="00BE7BFD" w:rsidP="00520165">
      <w:pPr>
        <w:jc w:val="both"/>
        <w:rPr>
          <w:rFonts w:ascii="Arial Narrow" w:hAnsi="Arial Narrow" w:cs="Arial"/>
        </w:rPr>
      </w:pPr>
    </w:p>
    <w:p w14:paraId="203A9E6B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A045AA">
        <w:rPr>
          <w:rFonts w:ascii="Arial Narrow" w:hAnsi="Arial Narrow" w:cs="Arial"/>
          <w:sz w:val="22"/>
          <w:szCs w:val="22"/>
        </w:rPr>
        <w:t>Zamawiający</w:t>
      </w:r>
    </w:p>
    <w:p w14:paraId="1810FCEB" w14:textId="77777777" w:rsidR="004F2294" w:rsidRPr="004F2294" w:rsidRDefault="004F2294" w:rsidP="004F2294"/>
    <w:p w14:paraId="0EF4E601" w14:textId="77777777" w:rsidR="004F2294" w:rsidRPr="004F2294" w:rsidRDefault="004F2294" w:rsidP="004F2294"/>
    <w:p w14:paraId="0096ED14" w14:textId="77777777" w:rsidR="004F2294" w:rsidRPr="004F2294" w:rsidRDefault="004F2294" w:rsidP="004F2294"/>
    <w:p w14:paraId="7AD0690C" w14:textId="77777777" w:rsidR="004F2294" w:rsidRDefault="004F2294" w:rsidP="004F2294">
      <w:pPr>
        <w:rPr>
          <w:rFonts w:ascii="Arial Narrow" w:hAnsi="Arial Narrow" w:cs="Arial"/>
          <w:sz w:val="22"/>
          <w:szCs w:val="22"/>
        </w:rPr>
      </w:pPr>
    </w:p>
    <w:p w14:paraId="7FAE6256" w14:textId="77777777" w:rsidR="004F2294" w:rsidRDefault="004F2294" w:rsidP="004F2294">
      <w:pPr>
        <w:rPr>
          <w:rFonts w:ascii="Arial Narrow" w:hAnsi="Arial Narrow"/>
        </w:rPr>
      </w:pPr>
    </w:p>
    <w:p w14:paraId="6457745F" w14:textId="77777777" w:rsidR="004F2294" w:rsidRDefault="004F2294" w:rsidP="004F2294">
      <w:pPr>
        <w:rPr>
          <w:rFonts w:ascii="Arial Narrow" w:hAnsi="Arial Narrow"/>
        </w:rPr>
      </w:pPr>
    </w:p>
    <w:p w14:paraId="4282039D" w14:textId="5FFF6877" w:rsidR="004F2294" w:rsidRPr="004F2294" w:rsidRDefault="004F2294" w:rsidP="004F2294">
      <w:pPr>
        <w:rPr>
          <w:rFonts w:ascii="Arial Narrow" w:hAnsi="Arial Narrow"/>
        </w:rPr>
      </w:pPr>
      <w:r w:rsidRPr="004F2294">
        <w:rPr>
          <w:rFonts w:ascii="Arial Narrow" w:hAnsi="Arial Narrow"/>
        </w:rPr>
        <w:t>Wykonano w 2 egz. na 1 ark.</w:t>
      </w:r>
    </w:p>
    <w:p w14:paraId="1D90E7DC" w14:textId="4BCEB98D" w:rsidR="004F2294" w:rsidRPr="004F2294" w:rsidRDefault="004F2294" w:rsidP="004F2294">
      <w:pPr>
        <w:rPr>
          <w:rFonts w:ascii="Arial Narrow" w:hAnsi="Arial Narrow"/>
        </w:rPr>
      </w:pPr>
      <w:r w:rsidRPr="004F2294">
        <w:rPr>
          <w:rFonts w:ascii="Arial Narrow" w:hAnsi="Arial Narrow"/>
        </w:rPr>
        <w:t>Egz. 1 – a/a kancelaria</w:t>
      </w:r>
    </w:p>
    <w:p w14:paraId="2F312918" w14:textId="3990610C" w:rsidR="004F2294" w:rsidRPr="004F2294" w:rsidRDefault="004F2294" w:rsidP="004F2294">
      <w:pPr>
        <w:rPr>
          <w:rFonts w:ascii="Arial Narrow" w:hAnsi="Arial Narrow"/>
        </w:rPr>
      </w:pPr>
      <w:r w:rsidRPr="004F2294">
        <w:rPr>
          <w:rFonts w:ascii="Arial Narrow" w:hAnsi="Arial Narrow"/>
        </w:rPr>
        <w:t>Egz. 2 – uczestnicy postępowania ( platforma e-propublico.pl); SZPubl. T 2612 B5</w:t>
      </w:r>
    </w:p>
    <w:p w14:paraId="454BC9F7" w14:textId="03B6F7B8" w:rsidR="004F2294" w:rsidRPr="004F2294" w:rsidRDefault="004F2294" w:rsidP="004F2294">
      <w:pPr>
        <w:rPr>
          <w:rFonts w:ascii="Arial Narrow" w:hAnsi="Arial Narrow"/>
        </w:rPr>
      </w:pPr>
      <w:r w:rsidRPr="004F2294"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F2294">
          <w:rPr>
            <w:rStyle w:val="Hipercze"/>
            <w:rFonts w:ascii="Arial Narrow" w:hAnsi="Arial Narrow"/>
          </w:rPr>
          <w:t>karolina.kornowska@10wsk.mil.pl</w:t>
        </w:r>
      </w:hyperlink>
      <w:r w:rsidRPr="004F2294">
        <w:rPr>
          <w:rFonts w:ascii="Arial Narrow" w:hAnsi="Arial Narrow"/>
        </w:rPr>
        <w:t xml:space="preserve"> </w:t>
      </w:r>
    </w:p>
    <w:p w14:paraId="39109042" w14:textId="6ED4D4D5" w:rsidR="004F2294" w:rsidRPr="004F2294" w:rsidRDefault="004F2294" w:rsidP="004F2294">
      <w:pPr>
        <w:rPr>
          <w:rFonts w:ascii="Arial Narrow" w:hAnsi="Arial Narrow"/>
        </w:rPr>
      </w:pPr>
      <w:r w:rsidRPr="004F2294">
        <w:rPr>
          <w:rFonts w:ascii="Arial Narrow" w:hAnsi="Arial Narrow"/>
        </w:rPr>
        <w:t>Data: 2025-10-30</w:t>
      </w:r>
    </w:p>
    <w:sectPr w:rsidR="004F2294" w:rsidRPr="004F2294" w:rsidSect="004F22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CA0B7" w14:textId="77777777" w:rsidR="00CF6D53" w:rsidRDefault="00CF6D53">
      <w:r>
        <w:separator/>
      </w:r>
    </w:p>
  </w:endnote>
  <w:endnote w:type="continuationSeparator" w:id="0">
    <w:p w14:paraId="55D4AE01" w14:textId="77777777" w:rsidR="00CF6D53" w:rsidRDefault="00CF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CB1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F7B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EFA2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1E675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D7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EA1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8C4B6C" w14:textId="77777777" w:rsidR="006D4AB3" w:rsidRDefault="006D4AB3">
    <w:pPr>
      <w:pStyle w:val="Stopka"/>
      <w:tabs>
        <w:tab w:val="clear" w:pos="4536"/>
        <w:tab w:val="left" w:pos="6237"/>
      </w:tabs>
    </w:pPr>
  </w:p>
  <w:p w14:paraId="273632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83A8F" w14:textId="77777777" w:rsidR="00CF6D53" w:rsidRDefault="00CF6D53">
      <w:r>
        <w:separator/>
      </w:r>
    </w:p>
  </w:footnote>
  <w:footnote w:type="continuationSeparator" w:id="0">
    <w:p w14:paraId="3C6D5C6C" w14:textId="77777777" w:rsidR="00CF6D53" w:rsidRDefault="00CF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D113" w14:textId="77777777" w:rsidR="001156CF" w:rsidRDefault="00115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947B1" w14:textId="77777777" w:rsidR="001156CF" w:rsidRDefault="00115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5D0" w14:textId="77777777" w:rsidR="001156CF" w:rsidRDefault="001156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9135169">
    <w:abstractNumId w:val="3"/>
  </w:num>
  <w:num w:numId="2" w16cid:durableId="1924025548">
    <w:abstractNumId w:val="6"/>
  </w:num>
  <w:num w:numId="3" w16cid:durableId="1907303651">
    <w:abstractNumId w:val="2"/>
  </w:num>
  <w:num w:numId="4" w16cid:durableId="1579365824">
    <w:abstractNumId w:val="5"/>
  </w:num>
  <w:num w:numId="5" w16cid:durableId="1435247409">
    <w:abstractNumId w:val="0"/>
  </w:num>
  <w:num w:numId="6" w16cid:durableId="1095125663">
    <w:abstractNumId w:val="1"/>
  </w:num>
  <w:num w:numId="7" w16cid:durableId="1737894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D53"/>
    <w:rsid w:val="00031374"/>
    <w:rsid w:val="00035DEC"/>
    <w:rsid w:val="000A1097"/>
    <w:rsid w:val="000E2A8F"/>
    <w:rsid w:val="001156CF"/>
    <w:rsid w:val="0012774F"/>
    <w:rsid w:val="00144B7A"/>
    <w:rsid w:val="00165453"/>
    <w:rsid w:val="00180C6E"/>
    <w:rsid w:val="0029606A"/>
    <w:rsid w:val="0045233A"/>
    <w:rsid w:val="004848F3"/>
    <w:rsid w:val="004A75F2"/>
    <w:rsid w:val="004F229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45AA"/>
    <w:rsid w:val="00A67BB4"/>
    <w:rsid w:val="00A905AC"/>
    <w:rsid w:val="00B1255C"/>
    <w:rsid w:val="00B32FF9"/>
    <w:rsid w:val="00BA6584"/>
    <w:rsid w:val="00BE7BFD"/>
    <w:rsid w:val="00C370F2"/>
    <w:rsid w:val="00C44EEC"/>
    <w:rsid w:val="00CF6D5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A2105"/>
  <w15:chartTrackingRefBased/>
  <w15:docId w15:val="{57C6C31E-CF98-4F82-8EC9-D4315820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F22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2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484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2001-02-10T14:28:00Z</cp:lastPrinted>
  <dcterms:created xsi:type="dcterms:W3CDTF">2025-10-30T10:24:00Z</dcterms:created>
  <dcterms:modified xsi:type="dcterms:W3CDTF">2025-10-30T11:58:00Z</dcterms:modified>
</cp:coreProperties>
</file>