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4DF28" w14:textId="77777777" w:rsidR="003E6519" w:rsidRPr="00C41CB7" w:rsidRDefault="00062889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41CB7">
        <w:rPr>
          <w:rFonts w:ascii="Arial Narrow" w:hAnsi="Arial Narrow" w:cs="Arial"/>
          <w:sz w:val="22"/>
          <w:szCs w:val="22"/>
        </w:rPr>
        <w:t>Bydgoszcz</w:t>
      </w:r>
      <w:r w:rsidR="003E6519" w:rsidRPr="00C41CB7">
        <w:rPr>
          <w:rFonts w:ascii="Arial Narrow" w:hAnsi="Arial Narrow" w:cs="Arial"/>
          <w:sz w:val="22"/>
          <w:szCs w:val="22"/>
        </w:rPr>
        <w:t xml:space="preserve"> dnia: </w:t>
      </w:r>
      <w:r w:rsidRPr="00C41CB7">
        <w:rPr>
          <w:rFonts w:ascii="Arial Narrow" w:hAnsi="Arial Narrow" w:cs="Arial"/>
          <w:sz w:val="22"/>
          <w:szCs w:val="22"/>
        </w:rPr>
        <w:t>2025-10-31</w:t>
      </w:r>
    </w:p>
    <w:p w14:paraId="0471A74D" w14:textId="77777777" w:rsidR="003E6519" w:rsidRPr="00C41CB7" w:rsidRDefault="00062889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41CB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72BD712" w14:textId="77777777" w:rsidR="003E6519" w:rsidRPr="00C41CB7" w:rsidRDefault="00062889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41CB7">
        <w:rPr>
          <w:rFonts w:ascii="Arial Narrow" w:hAnsi="Arial Narrow" w:cs="Arial"/>
          <w:sz w:val="22"/>
          <w:szCs w:val="22"/>
        </w:rPr>
        <w:t>Powstańców Warszawy</w:t>
      </w:r>
      <w:r w:rsidR="003E6519" w:rsidRPr="00C41CB7">
        <w:rPr>
          <w:rFonts w:ascii="Arial Narrow" w:hAnsi="Arial Narrow" w:cs="Arial"/>
          <w:sz w:val="22"/>
          <w:szCs w:val="22"/>
        </w:rPr>
        <w:t xml:space="preserve"> </w:t>
      </w:r>
      <w:r w:rsidRPr="00C41CB7">
        <w:rPr>
          <w:rFonts w:ascii="Arial Narrow" w:hAnsi="Arial Narrow" w:cs="Arial"/>
          <w:sz w:val="22"/>
          <w:szCs w:val="22"/>
        </w:rPr>
        <w:t>5</w:t>
      </w:r>
    </w:p>
    <w:p w14:paraId="07E67EF4" w14:textId="77777777" w:rsidR="003E6519" w:rsidRPr="00C41CB7" w:rsidRDefault="00062889" w:rsidP="003E6519">
      <w:pPr>
        <w:rPr>
          <w:rFonts w:ascii="Arial Narrow" w:hAnsi="Arial Narrow" w:cs="Arial"/>
          <w:sz w:val="22"/>
          <w:szCs w:val="22"/>
        </w:rPr>
      </w:pPr>
      <w:r w:rsidRPr="00C41CB7">
        <w:rPr>
          <w:rFonts w:ascii="Arial Narrow" w:hAnsi="Arial Narrow" w:cs="Arial"/>
          <w:sz w:val="22"/>
          <w:szCs w:val="22"/>
        </w:rPr>
        <w:t>85-681</w:t>
      </w:r>
      <w:r w:rsidR="003E6519" w:rsidRPr="00C41CB7">
        <w:rPr>
          <w:rFonts w:ascii="Arial Narrow" w:hAnsi="Arial Narrow" w:cs="Arial"/>
          <w:sz w:val="22"/>
          <w:szCs w:val="22"/>
        </w:rPr>
        <w:t xml:space="preserve"> </w:t>
      </w:r>
      <w:r w:rsidRPr="00C41CB7">
        <w:rPr>
          <w:rFonts w:ascii="Arial Narrow" w:hAnsi="Arial Narrow" w:cs="Arial"/>
          <w:sz w:val="22"/>
          <w:szCs w:val="22"/>
        </w:rPr>
        <w:t>Bydgoszcz</w:t>
      </w:r>
    </w:p>
    <w:p w14:paraId="30A10DB2" w14:textId="77777777" w:rsidR="003E6519" w:rsidRPr="00C41CB7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C41CB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D973465" w14:textId="77777777" w:rsidR="003E6519" w:rsidRPr="00C41CB7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41CB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41CB7" w14:paraId="59B1698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C1E4BB" w14:textId="77777777" w:rsidR="003E6519" w:rsidRPr="00C41CB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41CB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5708BD6" w14:textId="77777777" w:rsidR="003E6519" w:rsidRPr="00C41CB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41CB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62A699D" w14:textId="77777777" w:rsidR="003E6519" w:rsidRPr="00C41CB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41CB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4227265" w14:textId="77777777" w:rsidR="003E6519" w:rsidRPr="00C41CB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41CB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41CB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41CB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41CB7" w14:paraId="018F6443" w14:textId="77777777" w:rsidTr="001A0FA2">
        <w:tc>
          <w:tcPr>
            <w:tcW w:w="2269" w:type="dxa"/>
          </w:tcPr>
          <w:p w14:paraId="588B55AC" w14:textId="77777777" w:rsidR="003E6519" w:rsidRPr="00C41CB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1CB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4627E2C" w14:textId="77777777" w:rsidR="003E6519" w:rsidRPr="00C41CB7" w:rsidRDefault="0006288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1CB7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  <w:r w:rsidR="003E6519" w:rsidRPr="00C41C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62889" w:rsidRPr="00C41CB7" w14:paraId="4C44FE80" w14:textId="77777777" w:rsidTr="00F053DF">
        <w:tc>
          <w:tcPr>
            <w:tcW w:w="2269" w:type="dxa"/>
          </w:tcPr>
          <w:p w14:paraId="7505FEA2" w14:textId="77777777" w:rsidR="00062889" w:rsidRPr="00C41CB7" w:rsidRDefault="00062889" w:rsidP="00F053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1CB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20671B6" w14:textId="77777777" w:rsidR="00062889" w:rsidRPr="00C41CB7" w:rsidRDefault="00062889" w:rsidP="00F053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1CB7">
              <w:rPr>
                <w:rFonts w:ascii="Arial Narrow" w:hAnsi="Arial Narrow" w:cs="Arial"/>
                <w:bCs/>
                <w:sz w:val="22"/>
                <w:szCs w:val="22"/>
              </w:rPr>
              <w:t>125/2025</w:t>
            </w:r>
          </w:p>
        </w:tc>
      </w:tr>
    </w:tbl>
    <w:p w14:paraId="0DE454DD" w14:textId="77777777" w:rsidR="00890B92" w:rsidRPr="00C41CB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41CB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41CB7">
        <w:rPr>
          <w:rFonts w:ascii="Arial Narrow" w:hAnsi="Arial Narrow" w:cs="Arial"/>
          <w:sz w:val="22"/>
          <w:szCs w:val="22"/>
        </w:rPr>
        <w:t>22</w:t>
      </w:r>
      <w:r w:rsidR="0049054E" w:rsidRPr="00C41CB7">
        <w:rPr>
          <w:rFonts w:ascii="Arial Narrow" w:hAnsi="Arial Narrow" w:cs="Arial"/>
          <w:sz w:val="22"/>
          <w:szCs w:val="22"/>
        </w:rPr>
        <w:t>2</w:t>
      </w:r>
      <w:r w:rsidRPr="00C41CB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41CB7">
        <w:rPr>
          <w:rFonts w:ascii="Arial Narrow" w:hAnsi="Arial Narrow" w:cs="Arial"/>
          <w:sz w:val="22"/>
          <w:szCs w:val="22"/>
        </w:rPr>
        <w:t>4</w:t>
      </w:r>
      <w:r w:rsidRPr="00C41CB7">
        <w:rPr>
          <w:rFonts w:ascii="Arial Narrow" w:hAnsi="Arial Narrow" w:cs="Arial"/>
          <w:sz w:val="22"/>
          <w:szCs w:val="22"/>
        </w:rPr>
        <w:t xml:space="preserve"> </w:t>
      </w:r>
      <w:r w:rsidR="00890B92" w:rsidRPr="00C41CB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41CB7">
        <w:rPr>
          <w:rFonts w:ascii="Arial Narrow" w:hAnsi="Arial Narrow" w:cs="Arial"/>
          <w:sz w:val="22"/>
          <w:szCs w:val="22"/>
        </w:rPr>
        <w:t xml:space="preserve"> </w:t>
      </w:r>
      <w:r w:rsidR="00062889" w:rsidRPr="00C41CB7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C41CB7">
        <w:rPr>
          <w:rFonts w:ascii="Arial Narrow" w:hAnsi="Arial Narrow" w:cs="Arial"/>
          <w:sz w:val="22"/>
          <w:szCs w:val="22"/>
        </w:rPr>
        <w:t xml:space="preserve"> </w:t>
      </w:r>
      <w:r w:rsidR="00890B92" w:rsidRPr="00C41CB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C41CB7">
        <w:rPr>
          <w:rFonts w:ascii="Arial Narrow" w:hAnsi="Arial Narrow" w:cs="Arial"/>
          <w:sz w:val="22"/>
          <w:szCs w:val="22"/>
        </w:rPr>
        <w:t xml:space="preserve"> dla</w:t>
      </w:r>
      <w:r w:rsidR="00890B92" w:rsidRPr="00C41CB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62889" w:rsidRPr="00C41CB7" w14:paraId="6F35BEF7" w14:textId="77777777" w:rsidTr="00F053DF">
        <w:trPr>
          <w:trHeight w:val="70"/>
        </w:trPr>
        <w:tc>
          <w:tcPr>
            <w:tcW w:w="9214" w:type="dxa"/>
          </w:tcPr>
          <w:p w14:paraId="4399DCF4" w14:textId="77777777" w:rsidR="006838C0" w:rsidRDefault="00062889" w:rsidP="00F053D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41CB7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6838C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569B929" w14:textId="779CC855" w:rsidR="00062889" w:rsidRDefault="00062889" w:rsidP="00F053D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41CB7">
              <w:rPr>
                <w:rFonts w:ascii="Arial Narrow" w:hAnsi="Arial Narrow" w:cs="Arial"/>
                <w:sz w:val="22"/>
                <w:szCs w:val="22"/>
              </w:rPr>
              <w:t>8 000.00 zł brutto</w:t>
            </w:r>
            <w:r w:rsidR="006838C0">
              <w:rPr>
                <w:rFonts w:ascii="Arial Narrow" w:hAnsi="Arial Narrow" w:cs="Arial"/>
                <w:sz w:val="22"/>
                <w:szCs w:val="22"/>
              </w:rPr>
              <w:t xml:space="preserve"> - przeglądy</w:t>
            </w:r>
          </w:p>
          <w:p w14:paraId="0B985D08" w14:textId="60B76B50" w:rsidR="006838C0" w:rsidRPr="00C41CB7" w:rsidRDefault="006838C0" w:rsidP="00F053D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42 000.00 zł brutto - naprawy</w:t>
            </w:r>
          </w:p>
        </w:tc>
      </w:tr>
      <w:tr w:rsidR="00062889" w:rsidRPr="00C41CB7" w14:paraId="26CAA43B" w14:textId="77777777" w:rsidTr="00F053DF">
        <w:trPr>
          <w:trHeight w:val="70"/>
        </w:trPr>
        <w:tc>
          <w:tcPr>
            <w:tcW w:w="9214" w:type="dxa"/>
          </w:tcPr>
          <w:p w14:paraId="071352FF" w14:textId="77777777" w:rsidR="006838C0" w:rsidRDefault="00062889" w:rsidP="00F053D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41CB7">
              <w:rPr>
                <w:rFonts w:ascii="Arial Narrow" w:hAnsi="Arial Narrow" w:cs="Arial"/>
                <w:sz w:val="22"/>
                <w:szCs w:val="22"/>
              </w:rPr>
              <w:t>części 2 zamówienia w wysokości</w:t>
            </w:r>
            <w:r w:rsidR="006838C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9BA0F17" w14:textId="05EA8322" w:rsidR="00062889" w:rsidRDefault="00062889" w:rsidP="00F053D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41CB7">
              <w:rPr>
                <w:rFonts w:ascii="Arial Narrow" w:hAnsi="Arial Narrow" w:cs="Arial"/>
                <w:sz w:val="22"/>
                <w:szCs w:val="22"/>
              </w:rPr>
              <w:t>126 800.00 zł brutto</w:t>
            </w:r>
            <w:r w:rsidR="006838C0">
              <w:rPr>
                <w:rFonts w:ascii="Arial Narrow" w:hAnsi="Arial Narrow" w:cs="Arial"/>
                <w:sz w:val="22"/>
                <w:szCs w:val="22"/>
              </w:rPr>
              <w:t xml:space="preserve"> – przeglądy</w:t>
            </w:r>
          </w:p>
          <w:p w14:paraId="10460500" w14:textId="3EC3C245" w:rsidR="006838C0" w:rsidRDefault="006838C0" w:rsidP="00F053D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252 000.00 zł. Brutto – naprawy </w:t>
            </w:r>
          </w:p>
          <w:p w14:paraId="7BEBF95F" w14:textId="7700983F" w:rsidR="006838C0" w:rsidRPr="00C41CB7" w:rsidRDefault="006838C0" w:rsidP="006838C0">
            <w:pPr>
              <w:spacing w:before="40" w:line="360" w:lineRule="auto"/>
              <w:ind w:right="10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1379C1D" w14:textId="77777777" w:rsidR="00510EC8" w:rsidRPr="00C41CB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D6CB192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838C0">
        <w:rPr>
          <w:rFonts w:ascii="Arial Narrow" w:hAnsi="Arial Narrow" w:cs="Arial"/>
          <w:i/>
          <w:sz w:val="22"/>
          <w:szCs w:val="22"/>
        </w:rPr>
        <w:t>Zamawiający</w:t>
      </w:r>
    </w:p>
    <w:p w14:paraId="69A06ACF" w14:textId="77777777" w:rsidR="00BA5EF7" w:rsidRDefault="00BA5EF7" w:rsidP="00BA5EF7">
      <w:pPr>
        <w:rPr>
          <w:rFonts w:ascii="Arial Narrow" w:hAnsi="Arial Narrow" w:cs="Arial"/>
        </w:rPr>
      </w:pPr>
    </w:p>
    <w:p w14:paraId="75A5D0BE" w14:textId="77777777" w:rsidR="00BA5EF7" w:rsidRDefault="00BA5EF7" w:rsidP="00BA5EF7">
      <w:pPr>
        <w:rPr>
          <w:rFonts w:ascii="Arial Narrow" w:hAnsi="Arial Narrow" w:cs="Arial"/>
        </w:rPr>
      </w:pPr>
    </w:p>
    <w:p w14:paraId="1A081164" w14:textId="77777777" w:rsidR="00BA5EF7" w:rsidRDefault="00BA5EF7" w:rsidP="00BA5EF7">
      <w:pPr>
        <w:rPr>
          <w:rFonts w:ascii="Arial Narrow" w:hAnsi="Arial Narrow" w:cs="Arial"/>
        </w:rPr>
      </w:pPr>
    </w:p>
    <w:p w14:paraId="24C8D47E" w14:textId="77777777" w:rsidR="00BA5EF7" w:rsidRDefault="00BA5EF7" w:rsidP="00BA5EF7">
      <w:pPr>
        <w:rPr>
          <w:rFonts w:ascii="Arial Narrow" w:hAnsi="Arial Narrow" w:cs="Arial"/>
        </w:rPr>
      </w:pPr>
    </w:p>
    <w:p w14:paraId="351E3326" w14:textId="428FE173" w:rsidR="00BA5EF7" w:rsidRDefault="00BA5EF7" w:rsidP="00BA5EF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629D05FB" w14:textId="77777777" w:rsidR="00BA5EF7" w:rsidRDefault="00BA5EF7" w:rsidP="00BA5EF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3CFB4B78" w14:textId="77777777" w:rsidR="00BA5EF7" w:rsidRDefault="00BA5EF7" w:rsidP="00BA5EF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4A4E3398" w14:textId="4C3C69A6" w:rsidR="00BA5EF7" w:rsidRPr="006838C0" w:rsidRDefault="00BA5EF7" w:rsidP="00BA5EF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</w:rPr>
        <w:t>Data: 2025-10-</w:t>
      </w:r>
      <w:r>
        <w:rPr>
          <w:rFonts w:ascii="Arial Narrow" w:hAnsi="Arial Narrow" w:cs="Arial"/>
        </w:rPr>
        <w:t>31</w:t>
      </w:r>
    </w:p>
    <w:sectPr w:rsidR="00BA5EF7" w:rsidRPr="006838C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A52BF" w14:textId="77777777" w:rsidR="00C341A6" w:rsidRDefault="00C341A6">
      <w:r>
        <w:separator/>
      </w:r>
    </w:p>
  </w:endnote>
  <w:endnote w:type="continuationSeparator" w:id="0">
    <w:p w14:paraId="3C772ABE" w14:textId="77777777" w:rsidR="00C341A6" w:rsidRDefault="00C34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C37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9367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A465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89313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AEA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097184" w14:textId="77777777" w:rsidR="009F189D" w:rsidRDefault="009F189D">
    <w:pPr>
      <w:pStyle w:val="Stopka"/>
      <w:tabs>
        <w:tab w:val="clear" w:pos="4536"/>
      </w:tabs>
      <w:jc w:val="center"/>
    </w:pPr>
  </w:p>
  <w:p w14:paraId="3054ADE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8A0DA" w14:textId="77777777" w:rsidR="00C341A6" w:rsidRDefault="00C341A6">
      <w:r>
        <w:separator/>
      </w:r>
    </w:p>
  </w:footnote>
  <w:footnote w:type="continuationSeparator" w:id="0">
    <w:p w14:paraId="49EDE51B" w14:textId="77777777" w:rsidR="00C341A6" w:rsidRDefault="00C34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34F6E" w14:textId="77777777" w:rsidR="00062889" w:rsidRDefault="00062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DC303" w14:textId="77777777" w:rsidR="00062889" w:rsidRDefault="000628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ECC65" w14:textId="77777777" w:rsidR="00062889" w:rsidRDefault="000628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1A6"/>
    <w:rsid w:val="00007727"/>
    <w:rsid w:val="00017720"/>
    <w:rsid w:val="00035488"/>
    <w:rsid w:val="00062889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838C0"/>
    <w:rsid w:val="0069085C"/>
    <w:rsid w:val="007D70EA"/>
    <w:rsid w:val="00804A9B"/>
    <w:rsid w:val="00843263"/>
    <w:rsid w:val="00861E75"/>
    <w:rsid w:val="00890B92"/>
    <w:rsid w:val="009D19BD"/>
    <w:rsid w:val="009F189D"/>
    <w:rsid w:val="00A47FF6"/>
    <w:rsid w:val="00A80738"/>
    <w:rsid w:val="00BA5EF7"/>
    <w:rsid w:val="00BE7129"/>
    <w:rsid w:val="00C236D3"/>
    <w:rsid w:val="00C341A6"/>
    <w:rsid w:val="00C41CB7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D8084"/>
  <w15:chartTrackingRefBased/>
  <w15:docId w15:val="{420C55C3-34E1-4936-A0F6-DBF81AF7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BA5EF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2025-10-31T07:25:00Z</cp:lastPrinted>
  <dcterms:created xsi:type="dcterms:W3CDTF">2025-10-31T07:19:00Z</dcterms:created>
  <dcterms:modified xsi:type="dcterms:W3CDTF">2025-10-31T07:25:00Z</dcterms:modified>
</cp:coreProperties>
</file>