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1A272" w14:textId="77777777" w:rsidR="00986737" w:rsidRPr="00DB2DA6" w:rsidRDefault="00D530C2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DB2DA6">
        <w:rPr>
          <w:rFonts w:ascii="Arial Narrow" w:hAnsi="Arial Narrow" w:cs="Arial"/>
          <w:sz w:val="22"/>
          <w:szCs w:val="22"/>
        </w:rPr>
        <w:t>Bydgoszcz</w:t>
      </w:r>
      <w:r w:rsidR="00986737" w:rsidRPr="00DB2DA6">
        <w:rPr>
          <w:rFonts w:ascii="Arial Narrow" w:hAnsi="Arial Narrow" w:cs="Arial"/>
          <w:sz w:val="22"/>
          <w:szCs w:val="22"/>
        </w:rPr>
        <w:t xml:space="preserve"> dnia: </w:t>
      </w:r>
      <w:r w:rsidRPr="00DB2DA6">
        <w:rPr>
          <w:rFonts w:ascii="Arial Narrow" w:hAnsi="Arial Narrow" w:cs="Arial"/>
          <w:sz w:val="22"/>
          <w:szCs w:val="22"/>
        </w:rPr>
        <w:t>2025-10-31</w:t>
      </w:r>
    </w:p>
    <w:p w14:paraId="5D81D64A" w14:textId="77777777" w:rsidR="00986737" w:rsidRPr="00DB2DA6" w:rsidRDefault="00D530C2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B2DA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906BDC8" w14:textId="77777777" w:rsidR="00986737" w:rsidRPr="00DB2DA6" w:rsidRDefault="00D530C2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B2DA6">
        <w:rPr>
          <w:rFonts w:ascii="Arial Narrow" w:hAnsi="Arial Narrow" w:cs="Arial"/>
          <w:sz w:val="22"/>
          <w:szCs w:val="22"/>
        </w:rPr>
        <w:t>Powstańców Warszawy</w:t>
      </w:r>
      <w:r w:rsidR="00986737" w:rsidRPr="00DB2DA6">
        <w:rPr>
          <w:rFonts w:ascii="Arial Narrow" w:hAnsi="Arial Narrow" w:cs="Arial"/>
          <w:sz w:val="22"/>
          <w:szCs w:val="22"/>
        </w:rPr>
        <w:t xml:space="preserve"> </w:t>
      </w:r>
      <w:r w:rsidRPr="00DB2DA6">
        <w:rPr>
          <w:rFonts w:ascii="Arial Narrow" w:hAnsi="Arial Narrow" w:cs="Arial"/>
          <w:sz w:val="22"/>
          <w:szCs w:val="22"/>
        </w:rPr>
        <w:t>5</w:t>
      </w:r>
    </w:p>
    <w:p w14:paraId="72AB86E2" w14:textId="77777777" w:rsidR="00986737" w:rsidRPr="00DB2DA6" w:rsidRDefault="00D530C2" w:rsidP="00986737">
      <w:pPr>
        <w:rPr>
          <w:rFonts w:ascii="Arial Narrow" w:hAnsi="Arial Narrow" w:cs="Arial"/>
          <w:sz w:val="22"/>
          <w:szCs w:val="22"/>
        </w:rPr>
      </w:pPr>
      <w:r w:rsidRPr="00DB2DA6">
        <w:rPr>
          <w:rFonts w:ascii="Arial Narrow" w:hAnsi="Arial Narrow" w:cs="Arial"/>
          <w:sz w:val="22"/>
          <w:szCs w:val="22"/>
        </w:rPr>
        <w:t>85-681</w:t>
      </w:r>
      <w:r w:rsidR="00986737" w:rsidRPr="00DB2DA6">
        <w:rPr>
          <w:rFonts w:ascii="Arial Narrow" w:hAnsi="Arial Narrow" w:cs="Arial"/>
          <w:sz w:val="22"/>
          <w:szCs w:val="22"/>
        </w:rPr>
        <w:t xml:space="preserve"> </w:t>
      </w:r>
      <w:r w:rsidRPr="00DB2DA6">
        <w:rPr>
          <w:rFonts w:ascii="Arial Narrow" w:hAnsi="Arial Narrow" w:cs="Arial"/>
          <w:sz w:val="22"/>
          <w:szCs w:val="22"/>
        </w:rPr>
        <w:t>Bydgoszcz</w:t>
      </w:r>
    </w:p>
    <w:p w14:paraId="39627527" w14:textId="77777777" w:rsidR="00986737" w:rsidRPr="00DB2DA6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B2DA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135261F" w14:textId="77777777" w:rsidR="00986737" w:rsidRPr="00DB2DA6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B2DA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B2DA6" w14:paraId="2070EE4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043BA5" w14:textId="77777777" w:rsidR="00986737" w:rsidRPr="00DB2DA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B2DA6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770E7C4" w14:textId="77777777" w:rsidR="00986737" w:rsidRPr="00DB2DA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B2DA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1780DDD" w14:textId="77777777" w:rsidR="00986737" w:rsidRPr="00DB2DA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B2DA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B2DA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B2DA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B2DA6" w14:paraId="1282CBCD" w14:textId="77777777" w:rsidTr="005A632E">
        <w:tc>
          <w:tcPr>
            <w:tcW w:w="2269" w:type="dxa"/>
          </w:tcPr>
          <w:p w14:paraId="65B8B1F2" w14:textId="77777777" w:rsidR="00986737" w:rsidRPr="00DB2DA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98F88DF" w14:textId="77777777" w:rsidR="00986737" w:rsidRPr="00DB2DA6" w:rsidRDefault="00D530C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</w:t>
            </w:r>
            <w:r w:rsidR="00986737" w:rsidRPr="00DB2DA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530C2" w:rsidRPr="00DB2DA6" w14:paraId="4B904F9A" w14:textId="77777777" w:rsidTr="00F053DF">
        <w:tc>
          <w:tcPr>
            <w:tcW w:w="2269" w:type="dxa"/>
          </w:tcPr>
          <w:p w14:paraId="3ED12375" w14:textId="77777777" w:rsidR="00D530C2" w:rsidRPr="00DB2DA6" w:rsidRDefault="00D530C2" w:rsidP="00F053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84A0AE1" w14:textId="77777777" w:rsidR="00D530C2" w:rsidRPr="00DB2DA6" w:rsidRDefault="00D530C2" w:rsidP="00F053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bCs/>
                <w:sz w:val="22"/>
                <w:szCs w:val="22"/>
              </w:rPr>
              <w:t>125/2025</w:t>
            </w:r>
          </w:p>
        </w:tc>
      </w:tr>
    </w:tbl>
    <w:p w14:paraId="7A4A9624" w14:textId="77777777" w:rsidR="00A80738" w:rsidRPr="00DB2DA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1A6EE30F" w14:textId="77777777" w:rsidR="00D665F5" w:rsidRPr="00DB2DA6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2DA6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DB2DA6">
        <w:rPr>
          <w:rFonts w:ascii="Arial Narrow" w:hAnsi="Arial Narrow" w:cs="Arial"/>
          <w:sz w:val="22"/>
          <w:szCs w:val="22"/>
        </w:rPr>
        <w:t>2</w:t>
      </w:r>
      <w:r w:rsidRPr="00DB2DA6">
        <w:rPr>
          <w:rFonts w:ascii="Arial Narrow" w:hAnsi="Arial Narrow" w:cs="Arial"/>
          <w:sz w:val="22"/>
          <w:szCs w:val="22"/>
        </w:rPr>
        <w:t xml:space="preserve"> ust. 5 </w:t>
      </w:r>
      <w:r w:rsidRPr="00DB2DA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DB2DA6">
        <w:rPr>
          <w:rFonts w:ascii="Arial Narrow" w:hAnsi="Arial Narrow" w:cs="Arial"/>
          <w:sz w:val="22"/>
          <w:szCs w:val="22"/>
        </w:rPr>
        <w:t xml:space="preserve"> </w:t>
      </w:r>
      <w:r w:rsidR="00D530C2" w:rsidRPr="00DB2DA6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DB2DA6">
        <w:rPr>
          <w:rFonts w:ascii="Arial Narrow" w:hAnsi="Arial Narrow" w:cs="Arial"/>
          <w:sz w:val="22"/>
          <w:szCs w:val="22"/>
        </w:rPr>
        <w:t xml:space="preserve"> </w:t>
      </w:r>
      <w:r w:rsidRPr="00DB2DA6">
        <w:rPr>
          <w:rFonts w:ascii="Arial Narrow" w:hAnsi="Arial Narrow" w:cs="Arial"/>
          <w:sz w:val="22"/>
          <w:szCs w:val="22"/>
        </w:rPr>
        <w:t>udostępnia</w:t>
      </w:r>
      <w:r w:rsidR="00F95C33" w:rsidRPr="00DB2DA6">
        <w:rPr>
          <w:rFonts w:ascii="Arial Narrow" w:hAnsi="Arial Narrow" w:cs="Arial"/>
          <w:sz w:val="22"/>
          <w:szCs w:val="22"/>
        </w:rPr>
        <w:t xml:space="preserve"> </w:t>
      </w:r>
      <w:r w:rsidR="004C7E9B" w:rsidRPr="00DB2DA6">
        <w:rPr>
          <w:rFonts w:ascii="Arial Narrow" w:hAnsi="Arial Narrow" w:cs="Arial"/>
          <w:sz w:val="22"/>
          <w:szCs w:val="22"/>
        </w:rPr>
        <w:t>informacj</w:t>
      </w:r>
      <w:r w:rsidR="00577BC6" w:rsidRPr="00DB2DA6">
        <w:rPr>
          <w:rFonts w:ascii="Arial Narrow" w:hAnsi="Arial Narrow" w:cs="Arial"/>
          <w:sz w:val="22"/>
          <w:szCs w:val="22"/>
        </w:rPr>
        <w:t>ę</w:t>
      </w:r>
      <w:r w:rsidR="00035488" w:rsidRPr="00DB2DA6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B2DA6">
        <w:rPr>
          <w:rFonts w:ascii="Arial Narrow" w:hAnsi="Arial Narrow" w:cs="Arial"/>
          <w:sz w:val="22"/>
          <w:szCs w:val="22"/>
        </w:rPr>
        <w:t>.</w:t>
      </w:r>
    </w:p>
    <w:p w14:paraId="2B097338" w14:textId="77777777" w:rsidR="00A80738" w:rsidRPr="00DB2DA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B2DA6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B2DA6">
        <w:rPr>
          <w:rFonts w:ascii="Arial Narrow" w:hAnsi="Arial Narrow" w:cs="Arial"/>
          <w:sz w:val="22"/>
          <w:szCs w:val="22"/>
        </w:rPr>
        <w:t xml:space="preserve"> w dniu </w:t>
      </w:r>
      <w:r w:rsidR="00D530C2" w:rsidRPr="00DB2DA6">
        <w:rPr>
          <w:rFonts w:ascii="Arial Narrow" w:hAnsi="Arial Narrow" w:cs="Arial"/>
          <w:sz w:val="22"/>
          <w:szCs w:val="22"/>
        </w:rPr>
        <w:t>31/10/2025</w:t>
      </w:r>
      <w:r w:rsidR="00FF4AB1" w:rsidRPr="00DB2DA6">
        <w:rPr>
          <w:rFonts w:ascii="Arial Narrow" w:hAnsi="Arial Narrow" w:cs="Arial"/>
          <w:sz w:val="22"/>
          <w:szCs w:val="22"/>
        </w:rPr>
        <w:t xml:space="preserve"> o godz. </w:t>
      </w:r>
      <w:r w:rsidR="00D530C2" w:rsidRPr="00DB2DA6">
        <w:rPr>
          <w:rFonts w:ascii="Arial Narrow" w:hAnsi="Arial Narrow" w:cs="Arial"/>
          <w:sz w:val="22"/>
          <w:szCs w:val="22"/>
        </w:rPr>
        <w:t>08:30</w:t>
      </w:r>
      <w:r w:rsidRPr="00DB2DA6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B2DA6" w14:paraId="5C7B79D0" w14:textId="77777777" w:rsidTr="005A632E">
        <w:tc>
          <w:tcPr>
            <w:tcW w:w="1276" w:type="dxa"/>
            <w:shd w:val="clear" w:color="auto" w:fill="F2F2F2"/>
            <w:vAlign w:val="center"/>
          </w:tcPr>
          <w:p w14:paraId="2495EABC" w14:textId="77777777" w:rsidR="006B27ED" w:rsidRPr="00DB2DA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2DA6">
              <w:rPr>
                <w:rFonts w:ascii="Arial Narrow" w:hAnsi="Arial Narrow" w:cs="Arial"/>
              </w:rPr>
              <w:t>Oferta n</w:t>
            </w:r>
            <w:r w:rsidR="006B27ED" w:rsidRPr="00DB2DA6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65AFB66" w14:textId="77777777" w:rsidR="006B27ED" w:rsidRPr="00DB2DA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2DA6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B6B4E60" w14:textId="77777777" w:rsidR="006B27ED" w:rsidRPr="00DB2DA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2DA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EAA75F1" w14:textId="77777777" w:rsidR="006B27ED" w:rsidRPr="00DB2DA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2DA6">
              <w:rPr>
                <w:rFonts w:ascii="Arial Narrow" w:hAnsi="Arial Narrow" w:cs="Arial"/>
              </w:rPr>
              <w:t>Cena oferty</w:t>
            </w:r>
          </w:p>
        </w:tc>
      </w:tr>
      <w:tr w:rsidR="00D530C2" w:rsidRPr="00DB2DA6" w14:paraId="52649F05" w14:textId="77777777" w:rsidTr="00F053DF">
        <w:tc>
          <w:tcPr>
            <w:tcW w:w="1276" w:type="dxa"/>
            <w:vAlign w:val="center"/>
          </w:tcPr>
          <w:p w14:paraId="07FD038C" w14:textId="77777777" w:rsidR="00D530C2" w:rsidRPr="00DB2DA6" w:rsidRDefault="00D530C2" w:rsidP="00F053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107DC351" w14:textId="77777777" w:rsidR="00D530C2" w:rsidRPr="00DB2DA6" w:rsidRDefault="00D530C2" w:rsidP="00F053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43BAA968" w14:textId="77777777" w:rsidR="00D530C2" w:rsidRPr="00DB2DA6" w:rsidRDefault="00D530C2" w:rsidP="00F053D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Aesculap Chifa Spółka z ograniczoną odpowiedzialnością</w:t>
            </w:r>
          </w:p>
          <w:p w14:paraId="6B01D059" w14:textId="77777777" w:rsidR="00D530C2" w:rsidRPr="00DB2DA6" w:rsidRDefault="00D530C2" w:rsidP="00F053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3FA2D0CE" w14:textId="77777777" w:rsidR="00D530C2" w:rsidRPr="00DB2DA6" w:rsidRDefault="00D530C2" w:rsidP="00F053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64314D05" w14:textId="77777777" w:rsidR="00D530C2" w:rsidRPr="00DB2DA6" w:rsidRDefault="00D530C2" w:rsidP="00F053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3 978.72 zł</w:t>
            </w:r>
          </w:p>
        </w:tc>
      </w:tr>
      <w:tr w:rsidR="00D530C2" w:rsidRPr="00DB2DA6" w14:paraId="4FCE303D" w14:textId="77777777" w:rsidTr="00F053DF">
        <w:tc>
          <w:tcPr>
            <w:tcW w:w="1276" w:type="dxa"/>
            <w:vAlign w:val="center"/>
          </w:tcPr>
          <w:p w14:paraId="7935535C" w14:textId="77777777" w:rsidR="00D530C2" w:rsidRPr="00DB2DA6" w:rsidRDefault="00D530C2" w:rsidP="00F053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0DCBFABE" w14:textId="77777777" w:rsidR="00D530C2" w:rsidRPr="00DB2DA6" w:rsidRDefault="00D530C2" w:rsidP="00F053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655F0A7C" w14:textId="77777777" w:rsidR="00D530C2" w:rsidRPr="00DB2DA6" w:rsidRDefault="00D530C2" w:rsidP="00F053D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Aesculap Chifa Spółka z ograniczoną odpowiedzialnością</w:t>
            </w:r>
          </w:p>
          <w:p w14:paraId="0A22317C" w14:textId="77777777" w:rsidR="00D530C2" w:rsidRPr="00DB2DA6" w:rsidRDefault="00D530C2" w:rsidP="00F053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5CD10DE1" w14:textId="77777777" w:rsidR="00D530C2" w:rsidRPr="00DB2DA6" w:rsidRDefault="00D530C2" w:rsidP="00F053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5B0E548B" w14:textId="77777777" w:rsidR="00D530C2" w:rsidRPr="00DB2DA6" w:rsidRDefault="00D530C2" w:rsidP="00F053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B2DA6">
              <w:rPr>
                <w:rFonts w:ascii="Arial Narrow" w:hAnsi="Arial Narrow" w:cs="Arial"/>
                <w:sz w:val="22"/>
                <w:szCs w:val="22"/>
              </w:rPr>
              <w:t>118 430.64 zł</w:t>
            </w:r>
          </w:p>
        </w:tc>
      </w:tr>
    </w:tbl>
    <w:p w14:paraId="341D6289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B2DA6">
        <w:rPr>
          <w:rFonts w:ascii="Arial Narrow" w:hAnsi="Arial Narrow" w:cs="Arial"/>
          <w:i/>
          <w:sz w:val="22"/>
          <w:szCs w:val="22"/>
        </w:rPr>
        <w:t>Zamawiający</w:t>
      </w:r>
    </w:p>
    <w:p w14:paraId="5D8E0726" w14:textId="77777777" w:rsidR="00246674" w:rsidRDefault="00246674" w:rsidP="00246674">
      <w:pPr>
        <w:rPr>
          <w:rFonts w:ascii="Arial Narrow" w:hAnsi="Arial Narrow" w:cs="Arial"/>
        </w:rPr>
      </w:pPr>
    </w:p>
    <w:p w14:paraId="39B40F4E" w14:textId="77777777" w:rsidR="00246674" w:rsidRDefault="00246674" w:rsidP="00246674">
      <w:pPr>
        <w:rPr>
          <w:rFonts w:ascii="Arial Narrow" w:hAnsi="Arial Narrow" w:cs="Arial"/>
        </w:rPr>
      </w:pPr>
    </w:p>
    <w:p w14:paraId="34BF115A" w14:textId="2CB51359" w:rsidR="00246674" w:rsidRDefault="00246674" w:rsidP="0024667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210986E9" w14:textId="77777777" w:rsidR="00246674" w:rsidRDefault="00246674" w:rsidP="0024667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05894AA0" w14:textId="77777777" w:rsidR="00246674" w:rsidRDefault="00246674" w:rsidP="0024667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6659FB75" w14:textId="4BBBF23C" w:rsidR="00C236D3" w:rsidRDefault="00246674" w:rsidP="00246674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</w:rPr>
        <w:t>Data: 2025-10-31</w:t>
      </w:r>
      <w:bookmarkEnd w:id="0"/>
    </w:p>
    <w:p w14:paraId="35E1B308" w14:textId="77777777" w:rsidR="00DB2DA6" w:rsidRPr="00DB2DA6" w:rsidRDefault="00DB2DA6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DB2DA6" w:rsidRPr="00DB2DA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4371C" w14:textId="77777777" w:rsidR="00F73DBB" w:rsidRDefault="00F73DBB">
      <w:r>
        <w:separator/>
      </w:r>
    </w:p>
  </w:endnote>
  <w:endnote w:type="continuationSeparator" w:id="0">
    <w:p w14:paraId="2AE1E37A" w14:textId="77777777" w:rsidR="00F73DBB" w:rsidRDefault="00F73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DB9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C765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FE306" w14:textId="77777777" w:rsidR="00986737" w:rsidRPr="00986737" w:rsidRDefault="0024667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C5887C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5550FD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13ED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25C083" w14:textId="77777777" w:rsidR="009F189D" w:rsidRDefault="009F189D">
    <w:pPr>
      <w:pStyle w:val="Stopka"/>
      <w:tabs>
        <w:tab w:val="clear" w:pos="4536"/>
      </w:tabs>
      <w:jc w:val="center"/>
    </w:pPr>
  </w:p>
  <w:p w14:paraId="1A5730B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8580" w14:textId="77777777" w:rsidR="00F73DBB" w:rsidRDefault="00F73DBB">
      <w:r>
        <w:separator/>
      </w:r>
    </w:p>
  </w:footnote>
  <w:footnote w:type="continuationSeparator" w:id="0">
    <w:p w14:paraId="33A6EBD3" w14:textId="77777777" w:rsidR="00F73DBB" w:rsidRDefault="00F73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179EB" w14:textId="77777777" w:rsidR="00D530C2" w:rsidRDefault="00D5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7AE5" w14:textId="77777777" w:rsidR="00D530C2" w:rsidRDefault="00D5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C1BFB" w14:textId="77777777" w:rsidR="00D530C2" w:rsidRDefault="00D530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DBB"/>
    <w:rsid w:val="00007727"/>
    <w:rsid w:val="00017720"/>
    <w:rsid w:val="00035488"/>
    <w:rsid w:val="000D7F25"/>
    <w:rsid w:val="000E00E5"/>
    <w:rsid w:val="00173B20"/>
    <w:rsid w:val="001C69FF"/>
    <w:rsid w:val="0023318D"/>
    <w:rsid w:val="0024667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D70EA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30C2"/>
    <w:rsid w:val="00D665F5"/>
    <w:rsid w:val="00D7128F"/>
    <w:rsid w:val="00DB2DA6"/>
    <w:rsid w:val="00EA3476"/>
    <w:rsid w:val="00F16C60"/>
    <w:rsid w:val="00F73DB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B0474C"/>
  <w15:chartTrackingRefBased/>
  <w15:docId w15:val="{49A19B24-8028-4EB7-846D-834CC9239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2466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2025-10-31T08:08:00Z</cp:lastPrinted>
  <dcterms:created xsi:type="dcterms:W3CDTF">2025-10-31T08:05:00Z</dcterms:created>
  <dcterms:modified xsi:type="dcterms:W3CDTF">2025-10-31T08:08:00Z</dcterms:modified>
</cp:coreProperties>
</file>