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D96A48A" w:rsidR="00281DC6" w:rsidRDefault="00281DC6" w:rsidP="00281DC6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="003322AC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/ załącznik nr </w:t>
      </w:r>
      <w:r w:rsidR="003322AC">
        <w:rPr>
          <w:bCs/>
          <w:sz w:val="22"/>
          <w:szCs w:val="22"/>
        </w:rPr>
        <w:t>2</w:t>
      </w:r>
      <w:r w:rsidR="005A075F">
        <w:rPr>
          <w:bCs/>
          <w:sz w:val="22"/>
          <w:szCs w:val="22"/>
        </w:rPr>
        <w:t xml:space="preserve"> </w:t>
      </w:r>
      <w:r w:rsidR="005A075F" w:rsidRPr="005A075F">
        <w:rPr>
          <w:bCs/>
          <w:sz w:val="22"/>
          <w:szCs w:val="22"/>
          <w:u w:val="single"/>
        </w:rPr>
        <w:t>do umowy</w:t>
      </w:r>
    </w:p>
    <w:p w14:paraId="3B2DC16E" w14:textId="063EC9C9" w:rsidR="00E064B0" w:rsidRPr="00E064B0" w:rsidRDefault="00E064B0" w:rsidP="00E064B0">
      <w:pPr>
        <w:keepNext/>
        <w:spacing w:after="360"/>
        <w:jc w:val="center"/>
        <w:outlineLvl w:val="3"/>
        <w:rPr>
          <w:b/>
          <w:bCs/>
          <w:color w:val="EE0000"/>
          <w:sz w:val="22"/>
          <w:szCs w:val="22"/>
          <w:u w:val="single"/>
        </w:rPr>
      </w:pPr>
      <w:r w:rsidRPr="00E064B0">
        <w:rPr>
          <w:b/>
          <w:bCs/>
          <w:color w:val="EE0000"/>
          <w:sz w:val="22"/>
          <w:szCs w:val="22"/>
          <w:u w:val="single"/>
        </w:rPr>
        <w:t>Modyfikacja z dnia 31.10.2025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0ADED55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37584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44CC3635" w14:textId="77777777" w:rsidR="0050758B" w:rsidRDefault="0050758B" w:rsidP="00305F5B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50758B">
        <w:rPr>
          <w:b/>
          <w:bCs/>
          <w:sz w:val="22"/>
          <w:szCs w:val="22"/>
        </w:rPr>
        <w:t>Zakup lampy szczelinowej i wyświetlacza optotypów w ramach realizacji zadania  - cztery zdania: Zakup niezbędnego sprzętu medycznego i wyposażenia na potrzeby udzielanych świadczeń zdrowotnych z zakresu ortopedii, okulistyki i laryngologii dla Szpitala Wojewódzkiego oraz zakup i dostawa lampy szczelinowej do Poradni Okulistycznej</w:t>
      </w:r>
    </w:p>
    <w:p w14:paraId="1A9E27C3" w14:textId="77777777" w:rsidR="0050758B" w:rsidRDefault="0050758B" w:rsidP="00FE4B9D">
      <w:pPr>
        <w:spacing w:after="120" w:line="276" w:lineRule="auto"/>
        <w:jc w:val="both"/>
        <w:rPr>
          <w:b/>
          <w:bCs/>
          <w:sz w:val="22"/>
          <w:szCs w:val="22"/>
        </w:rPr>
      </w:pPr>
    </w:p>
    <w:p w14:paraId="3CCEC880" w14:textId="69486D83" w:rsidR="00281DC6" w:rsidRPr="00281DC6" w:rsidRDefault="00281DC6" w:rsidP="00FE4B9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6020E2B6" w14:textId="77777777" w:rsidR="00FE4B9D" w:rsidRDefault="00281DC6" w:rsidP="00FE4B9D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FE4B9D">
        <w:rPr>
          <w:b/>
          <w:sz w:val="22"/>
        </w:rPr>
        <w:lastRenderedPageBreak/>
        <w:t>SKŁADAMY OFERTĘ</w:t>
      </w:r>
      <w:r w:rsidRPr="00FE4B9D">
        <w:rPr>
          <w:sz w:val="22"/>
        </w:rPr>
        <w:t xml:space="preserve"> </w:t>
      </w:r>
      <w:r w:rsidR="00FE4B9D">
        <w:rPr>
          <w:sz w:val="22"/>
        </w:rPr>
        <w:t xml:space="preserve">na wykonanie </w:t>
      </w:r>
      <w:r w:rsidR="00FE4B9D" w:rsidRPr="00281DC6">
        <w:rPr>
          <w:sz w:val="22"/>
        </w:rPr>
        <w:t xml:space="preserve">przedmiotu zamówienia </w:t>
      </w:r>
      <w:r w:rsidR="00FE4B9D" w:rsidRPr="001F5C81">
        <w:rPr>
          <w:sz w:val="22"/>
          <w:u w:val="single"/>
        </w:rPr>
        <w:t xml:space="preserve">uwzględniającą dojazd </w:t>
      </w:r>
      <w:r w:rsidR="00FE4B9D">
        <w:rPr>
          <w:sz w:val="22"/>
          <w:u w:val="single"/>
        </w:rPr>
        <w:br/>
      </w:r>
      <w:r w:rsidR="00FE4B9D" w:rsidRPr="001F5C81">
        <w:rPr>
          <w:sz w:val="22"/>
          <w:u w:val="single"/>
        </w:rPr>
        <w:t>do Zamawiającego</w:t>
      </w:r>
      <w:r w:rsidR="00FE4B9D">
        <w:rPr>
          <w:sz w:val="22"/>
        </w:rPr>
        <w:t xml:space="preserve"> </w:t>
      </w:r>
      <w:r w:rsidR="00FE4B9D" w:rsidRPr="00281DC6">
        <w:rPr>
          <w:sz w:val="22"/>
        </w:rPr>
        <w:t>zgodnie ze Specyfikacją Warunków Zamówienia</w:t>
      </w:r>
      <w:r w:rsidR="00FE4B9D">
        <w:rPr>
          <w:sz w:val="22"/>
        </w:rPr>
        <w:t>, Opisem Przedmiotu Zamówienia oraz wzorem umowy</w:t>
      </w:r>
      <w:r w:rsidR="00FE4B9D" w:rsidRPr="00281DC6">
        <w:rPr>
          <w:sz w:val="22"/>
        </w:rPr>
        <w:t>, stosując niżej wymienione stawki:</w:t>
      </w:r>
    </w:p>
    <w:p w14:paraId="30C6F5CE" w14:textId="68A638D5" w:rsidR="001F5C81" w:rsidRPr="00FE4B9D" w:rsidRDefault="001F5C81" w:rsidP="00FE4B9D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</w:p>
    <w:p w14:paraId="253D2BBF" w14:textId="40683044" w:rsidR="00281DC6" w:rsidRDefault="00281DC6" w:rsidP="00D200D8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bookmarkStart w:id="5" w:name="_Hlk142306947"/>
      <w:r w:rsidRPr="000D2EDF">
        <w:rPr>
          <w:bCs/>
          <w:sz w:val="22"/>
          <w:u w:val="single"/>
          <w:lang w:val="en-US"/>
        </w:rPr>
        <w:t>Zadanie</w:t>
      </w:r>
      <w:r w:rsidR="00FE4B9D"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nr</w:t>
      </w:r>
      <w:r w:rsidR="00FE4B9D">
        <w:rPr>
          <w:bCs/>
          <w:sz w:val="22"/>
          <w:u w:val="single"/>
          <w:lang w:val="en-US"/>
        </w:rPr>
        <w:t xml:space="preserve"> </w:t>
      </w:r>
      <w:r w:rsidRPr="000D2EDF">
        <w:rPr>
          <w:bCs/>
          <w:sz w:val="22"/>
          <w:u w:val="single"/>
          <w:lang w:val="en-US"/>
        </w:rPr>
        <w:t>1:</w:t>
      </w:r>
      <w:bookmarkStart w:id="6" w:name="_Hlk67910880"/>
      <w:r w:rsidR="00FE4B9D">
        <w:rPr>
          <w:bCs/>
          <w:sz w:val="22"/>
          <w:u w:val="single"/>
          <w:lang w:val="en-US"/>
        </w:rPr>
        <w:t xml:space="preserve"> </w:t>
      </w: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95781591"/>
      <w:bookmarkEnd w:id="6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6278E29E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7609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50758B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A7E868" w14:textId="4346CC87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</w:t>
      </w:r>
      <w:r w:rsidRPr="00281DC6">
        <w:rPr>
          <w:bCs/>
          <w:sz w:val="22"/>
        </w:rPr>
        <w:t xml:space="preserve">: </w:t>
      </w:r>
      <w:r w:rsidR="00FE4B9D" w:rsidRPr="00B87090">
        <w:rPr>
          <w:b/>
          <w:color w:val="EE0000"/>
          <w:sz w:val="22"/>
        </w:rPr>
        <w:t xml:space="preserve">do </w:t>
      </w:r>
      <w:r w:rsidR="00B87090" w:rsidRPr="00B87090">
        <w:rPr>
          <w:b/>
          <w:color w:val="EE0000"/>
          <w:sz w:val="22"/>
        </w:rPr>
        <w:t>1 grudnia 2025</w:t>
      </w:r>
      <w:r w:rsidR="00FE4B9D" w:rsidRPr="00B87090">
        <w:rPr>
          <w:b/>
          <w:color w:val="EE0000"/>
          <w:sz w:val="22"/>
        </w:rPr>
        <w:t xml:space="preserve">r. </w:t>
      </w:r>
      <w:r w:rsidRPr="00B87090">
        <w:rPr>
          <w:b/>
          <w:color w:val="EE0000"/>
          <w:sz w:val="22"/>
        </w:rPr>
        <w:t>od daty zawarcia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9" w:name="_Hlk135816524"/>
      <w:bookmarkEnd w:id="2"/>
      <w:bookmarkEnd w:id="8"/>
    </w:p>
    <w:bookmarkEnd w:id="9"/>
    <w:bookmarkEnd w:id="5"/>
    <w:p w14:paraId="3EA6D6F3" w14:textId="6A260598" w:rsidR="00243C71" w:rsidRPr="00453BEF" w:rsidRDefault="00243C71" w:rsidP="00243C71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FE4B9D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FE4B9D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FE4B9D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190F648" w14:textId="3C3CA1A6" w:rsidR="00243C71" w:rsidRPr="007A62B1" w:rsidRDefault="00243C71" w:rsidP="00243C7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FE4B9D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FE4B9D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7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E6B0897" w14:textId="529AB2FF" w:rsidR="009A7FCD" w:rsidRPr="000D2EDF" w:rsidRDefault="009A7FCD" w:rsidP="009A7FC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10" w:name="_Hlk211839952"/>
      <w:r w:rsidRPr="000D2EDF">
        <w:rPr>
          <w:bCs/>
          <w:sz w:val="22"/>
          <w:u w:val="single"/>
          <w:lang w:val="en-US"/>
        </w:rPr>
        <w:t xml:space="preserve">Zadanie nr </w:t>
      </w:r>
      <w:r w:rsidR="00FE4B9D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</w:p>
    <w:p w14:paraId="29169254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61F8685F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11C8FCC6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6695FFDC" w14:textId="77777777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3858326" w14:textId="6EFA36DA" w:rsidR="008D24B9" w:rsidRPr="000272DA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50758B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24ACBCF4" w14:textId="3C722477" w:rsidR="00FE4B9D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B87090" w:rsidRPr="00B87090">
        <w:rPr>
          <w:b/>
          <w:color w:val="EE0000"/>
          <w:sz w:val="22"/>
        </w:rPr>
        <w:t>do 1 grudnia 2025r. od daty zawarcia umowy</w:t>
      </w:r>
    </w:p>
    <w:p w14:paraId="621D9BFC" w14:textId="4D39277D" w:rsidR="008D24B9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4F60258" w14:textId="77777777" w:rsidR="008D24B9" w:rsidRDefault="008D24B9" w:rsidP="008D24B9">
      <w:pPr>
        <w:jc w:val="both"/>
        <w:rPr>
          <w:b/>
          <w:sz w:val="22"/>
          <w:szCs w:val="22"/>
        </w:rPr>
      </w:pPr>
    </w:p>
    <w:p w14:paraId="5B2C9FB6" w14:textId="583A52D3" w:rsidR="008D24B9" w:rsidRPr="00453BEF" w:rsidRDefault="008D24B9" w:rsidP="008D24B9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 w:rsidR="00FE4B9D"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FE4B9D">
        <w:rPr>
          <w:sz w:val="22"/>
          <w:szCs w:val="22"/>
        </w:rPr>
        <w:t>24</w:t>
      </w:r>
      <w:r>
        <w:rPr>
          <w:sz w:val="22"/>
          <w:szCs w:val="22"/>
        </w:rPr>
        <w:t xml:space="preserve"> miesięcy, </w:t>
      </w:r>
      <w:r w:rsidR="00FE4B9D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59F7F430" w14:textId="6AAD1683" w:rsidR="008D24B9" w:rsidRPr="007A62B1" w:rsidRDefault="008D24B9" w:rsidP="008D24B9">
      <w:pPr>
        <w:spacing w:after="120" w:line="276" w:lineRule="auto"/>
        <w:contextualSpacing/>
        <w:jc w:val="both"/>
        <w:rPr>
          <w:bCs/>
          <w:sz w:val="22"/>
        </w:rPr>
      </w:pPr>
      <w:bookmarkStart w:id="11" w:name="_Hlk211943050"/>
      <w:r>
        <w:rPr>
          <w:bCs/>
          <w:sz w:val="22"/>
        </w:rPr>
        <w:t xml:space="preserve">Minimalny okres gwarancji wynosi </w:t>
      </w:r>
      <w:r w:rsidR="00FE4B9D">
        <w:rPr>
          <w:bCs/>
          <w:sz w:val="22"/>
        </w:rPr>
        <w:t>24</w:t>
      </w:r>
      <w:r>
        <w:rPr>
          <w:bCs/>
          <w:sz w:val="22"/>
        </w:rPr>
        <w:t xml:space="preserve"> miesięcy. </w:t>
      </w:r>
      <w:r w:rsidRPr="007A62B1">
        <w:rPr>
          <w:bCs/>
          <w:sz w:val="22"/>
        </w:rPr>
        <w:t xml:space="preserve">Wskazanie terminu gwarancji krótszego niż </w:t>
      </w:r>
      <w:r w:rsidR="00FE4B9D">
        <w:rPr>
          <w:bCs/>
          <w:sz w:val="22"/>
        </w:rPr>
        <w:t>24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bookmarkEnd w:id="10"/>
    <w:bookmarkEnd w:id="11"/>
    <w:p w14:paraId="642D7F3A" w14:textId="77777777" w:rsidR="009A7FCD" w:rsidRDefault="009A7FCD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411E5B9E" w14:textId="211BA5B4" w:rsidR="00FE4B9D" w:rsidRPr="000D2EDF" w:rsidRDefault="00FE4B9D" w:rsidP="00FE4B9D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</w:p>
    <w:p w14:paraId="44AD9D0E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536F0810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5952FD1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2758553F" w14:textId="77777777" w:rsidR="00FE4B9D" w:rsidRPr="007A62B1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2CB1015" w14:textId="40A7FF81" w:rsidR="00FE4B9D" w:rsidRPr="000272DA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50758B">
        <w:rPr>
          <w:bCs/>
          <w:sz w:val="22"/>
        </w:rPr>
        <w:t xml:space="preserve">1 </w:t>
      </w:r>
      <w:r w:rsidRPr="000272DA">
        <w:rPr>
          <w:bCs/>
          <w:sz w:val="22"/>
        </w:rPr>
        <w:t>do umowy</w:t>
      </w:r>
    </w:p>
    <w:p w14:paraId="43349FF7" w14:textId="15C6A4BA" w:rsidR="00FE4B9D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 / realizacja</w:t>
      </w:r>
      <w:r w:rsidRPr="00281DC6">
        <w:rPr>
          <w:bCs/>
          <w:sz w:val="22"/>
        </w:rPr>
        <w:t xml:space="preserve">: </w:t>
      </w:r>
      <w:r w:rsidR="00B87090" w:rsidRPr="00B87090">
        <w:rPr>
          <w:b/>
          <w:color w:val="EE0000"/>
          <w:sz w:val="22"/>
        </w:rPr>
        <w:t>do 1 grudnia 2025r. od daty zawarcia umowy</w:t>
      </w:r>
    </w:p>
    <w:p w14:paraId="54E99242" w14:textId="77777777" w:rsidR="00FE4B9D" w:rsidRDefault="00FE4B9D" w:rsidP="00FE4B9D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F9CE26B" w14:textId="77777777" w:rsidR="00FE4B9D" w:rsidRDefault="00FE4B9D" w:rsidP="00FE4B9D">
      <w:pPr>
        <w:jc w:val="both"/>
        <w:rPr>
          <w:b/>
          <w:sz w:val="22"/>
          <w:szCs w:val="22"/>
        </w:rPr>
      </w:pPr>
    </w:p>
    <w:p w14:paraId="20A9AA48" w14:textId="1C1E2266" w:rsidR="0050758B" w:rsidRPr="0050758B" w:rsidRDefault="00FE4B9D" w:rsidP="0050758B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lastRenderedPageBreak/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 xml:space="preserve">36 miesięcy, </w:t>
      </w:r>
      <w:r w:rsidR="0050758B" w:rsidRPr="0050758B">
        <w:rPr>
          <w:sz w:val="22"/>
          <w:szCs w:val="22"/>
        </w:rPr>
        <w:t xml:space="preserve">37- 42 miesięcy </w:t>
      </w:r>
      <w:r w:rsidR="0050758B">
        <w:rPr>
          <w:sz w:val="22"/>
          <w:szCs w:val="22"/>
        </w:rPr>
        <w:t xml:space="preserve">- </w:t>
      </w:r>
      <w:r w:rsidR="0050758B" w:rsidRPr="0050758B">
        <w:rPr>
          <w:sz w:val="22"/>
          <w:szCs w:val="22"/>
        </w:rPr>
        <w:t>PODAĆ dokładnie ILE</w:t>
      </w:r>
      <w:r w:rsidR="0050758B">
        <w:rPr>
          <w:sz w:val="22"/>
          <w:szCs w:val="22"/>
        </w:rPr>
        <w:t xml:space="preserve">, </w:t>
      </w:r>
      <w:r w:rsidR="0050758B" w:rsidRPr="0050758B">
        <w:rPr>
          <w:sz w:val="22"/>
          <w:szCs w:val="22"/>
        </w:rPr>
        <w:t>powyżej 42 miesięcy– PODAĆ dokładnie ILE</w:t>
      </w:r>
      <w:r w:rsidR="0050758B">
        <w:rPr>
          <w:sz w:val="22"/>
          <w:szCs w:val="22"/>
        </w:rPr>
        <w:t>)</w:t>
      </w:r>
    </w:p>
    <w:p w14:paraId="27F65836" w14:textId="77777777" w:rsidR="0050758B" w:rsidRPr="0050758B" w:rsidRDefault="0050758B" w:rsidP="0050758B">
      <w:pPr>
        <w:jc w:val="both"/>
        <w:rPr>
          <w:sz w:val="22"/>
          <w:szCs w:val="22"/>
        </w:rPr>
      </w:pPr>
    </w:p>
    <w:p w14:paraId="1BD29A09" w14:textId="6BDBF380" w:rsidR="0050758B" w:rsidRPr="0050758B" w:rsidRDefault="0050758B" w:rsidP="0050758B">
      <w:pPr>
        <w:jc w:val="both"/>
        <w:rPr>
          <w:sz w:val="22"/>
          <w:szCs w:val="22"/>
        </w:rPr>
      </w:pPr>
      <w:r w:rsidRPr="0050758B">
        <w:rPr>
          <w:sz w:val="22"/>
          <w:szCs w:val="22"/>
        </w:rPr>
        <w:t xml:space="preserve">Minimalny okres gwarancji wynosi </w:t>
      </w:r>
      <w:r>
        <w:rPr>
          <w:sz w:val="22"/>
          <w:szCs w:val="22"/>
        </w:rPr>
        <w:t>36</w:t>
      </w:r>
      <w:r w:rsidRPr="0050758B">
        <w:rPr>
          <w:sz w:val="22"/>
          <w:szCs w:val="22"/>
        </w:rPr>
        <w:t xml:space="preserve"> miesięcy. Wskazanie terminu gwarancji krótszego niż </w:t>
      </w:r>
      <w:r>
        <w:rPr>
          <w:sz w:val="22"/>
          <w:szCs w:val="22"/>
        </w:rPr>
        <w:t>36</w:t>
      </w:r>
      <w:r w:rsidRPr="0050758B">
        <w:rPr>
          <w:sz w:val="22"/>
          <w:szCs w:val="22"/>
        </w:rPr>
        <w:t xml:space="preserve"> miesięcy bądź podanie innego niż wyżej wymieniony spowoduje odrzucenie oferty jako niezgodnej </w:t>
      </w:r>
    </w:p>
    <w:p w14:paraId="44106EBA" w14:textId="796C1406" w:rsidR="0050758B" w:rsidRDefault="0050758B" w:rsidP="0050758B">
      <w:pPr>
        <w:jc w:val="both"/>
        <w:rPr>
          <w:sz w:val="22"/>
          <w:szCs w:val="22"/>
        </w:rPr>
      </w:pPr>
      <w:r w:rsidRPr="0050758B">
        <w:rPr>
          <w:sz w:val="22"/>
          <w:szCs w:val="22"/>
        </w:rPr>
        <w:t>z SWZ.</w:t>
      </w:r>
    </w:p>
    <w:p w14:paraId="35980D59" w14:textId="77777777" w:rsidR="0050758B" w:rsidRDefault="0050758B" w:rsidP="0050758B">
      <w:pPr>
        <w:jc w:val="both"/>
        <w:rPr>
          <w:bCs/>
          <w:sz w:val="22"/>
          <w:u w:val="single"/>
          <w:lang w:val="en-US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2" w:name="_Hlk51753816"/>
      <w:bookmarkStart w:id="13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12"/>
    <w:bookmarkEnd w:id="1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>oświadczam, że nie podlegam wykluczeniu z postępowania na podstawie art. 109 ust. 1 pkt 4 ustawy Pzp</w:t>
      </w:r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F1320CC" w14:textId="77777777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791D98AE" w:rsidR="00D74BC1" w:rsidRDefault="00281DC6">
    <w:pPr>
      <w:pStyle w:val="Nagwek"/>
    </w:pPr>
    <w:r>
      <w:t>Znak sprawy: SZW/DZP/</w:t>
    </w:r>
    <w:r w:rsidR="00937584">
      <w:t>1</w:t>
    </w:r>
    <w:r w:rsidR="0050758B">
      <w:t>26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05F5B"/>
    <w:rsid w:val="003322AC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0758B"/>
    <w:rsid w:val="0051587F"/>
    <w:rsid w:val="00527FA9"/>
    <w:rsid w:val="00535E57"/>
    <w:rsid w:val="0054209F"/>
    <w:rsid w:val="00592545"/>
    <w:rsid w:val="005A075F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8E4175"/>
    <w:rsid w:val="00925288"/>
    <w:rsid w:val="00925993"/>
    <w:rsid w:val="00937584"/>
    <w:rsid w:val="00942685"/>
    <w:rsid w:val="009971F0"/>
    <w:rsid w:val="009A7FCD"/>
    <w:rsid w:val="009E5297"/>
    <w:rsid w:val="009F45A4"/>
    <w:rsid w:val="00A229C2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87090"/>
    <w:rsid w:val="00B966DF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669E4"/>
    <w:rsid w:val="00D710C9"/>
    <w:rsid w:val="00D74BC1"/>
    <w:rsid w:val="00D75D14"/>
    <w:rsid w:val="00D81677"/>
    <w:rsid w:val="00DE594A"/>
    <w:rsid w:val="00E064B0"/>
    <w:rsid w:val="00E32012"/>
    <w:rsid w:val="00E57579"/>
    <w:rsid w:val="00E67A95"/>
    <w:rsid w:val="00E93CBB"/>
    <w:rsid w:val="00F06CD9"/>
    <w:rsid w:val="00F2537A"/>
    <w:rsid w:val="00F67712"/>
    <w:rsid w:val="00FA46AF"/>
    <w:rsid w:val="00FB4850"/>
    <w:rsid w:val="00FB73F8"/>
    <w:rsid w:val="00FE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4</Pages>
  <Words>961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15</cp:revision>
  <cp:lastPrinted>2007-10-05T06:59:00Z</cp:lastPrinted>
  <dcterms:created xsi:type="dcterms:W3CDTF">2025-04-17T08:56:00Z</dcterms:created>
  <dcterms:modified xsi:type="dcterms:W3CDTF">2025-10-31T08:07:00Z</dcterms:modified>
</cp:coreProperties>
</file>