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A3093" w14:textId="77777777" w:rsidR="00CF7835" w:rsidRPr="00DA05C9" w:rsidRDefault="005B18A2" w:rsidP="00DA05C9">
      <w:pPr>
        <w:spacing w:after="600" w:line="276" w:lineRule="auto"/>
        <w:jc w:val="right"/>
        <w:rPr>
          <w:sz w:val="24"/>
          <w:szCs w:val="24"/>
        </w:rPr>
      </w:pPr>
      <w:r w:rsidRPr="00DA05C9">
        <w:rPr>
          <w:sz w:val="24"/>
          <w:szCs w:val="24"/>
        </w:rPr>
        <w:t>Poznań</w:t>
      </w:r>
      <w:r w:rsidR="00CF7835" w:rsidRPr="00DA05C9">
        <w:rPr>
          <w:sz w:val="24"/>
          <w:szCs w:val="24"/>
        </w:rPr>
        <w:t xml:space="preserve"> dnia: </w:t>
      </w:r>
      <w:r w:rsidRPr="00DA05C9">
        <w:rPr>
          <w:sz w:val="24"/>
          <w:szCs w:val="24"/>
        </w:rPr>
        <w:t>2025-10-31</w:t>
      </w:r>
    </w:p>
    <w:p w14:paraId="10462B55" w14:textId="77777777" w:rsidR="005B18A2" w:rsidRPr="00DA05C9" w:rsidRDefault="005B18A2" w:rsidP="00DA05C9">
      <w:pPr>
        <w:spacing w:line="276" w:lineRule="auto"/>
        <w:rPr>
          <w:b/>
          <w:bCs/>
          <w:sz w:val="24"/>
          <w:szCs w:val="24"/>
        </w:rPr>
      </w:pPr>
      <w:r w:rsidRPr="00DA05C9">
        <w:rPr>
          <w:b/>
          <w:bCs/>
          <w:sz w:val="24"/>
          <w:szCs w:val="24"/>
        </w:rPr>
        <w:t>Szpital Wojewódzki w Poznaniu</w:t>
      </w:r>
    </w:p>
    <w:p w14:paraId="6EF90AA2" w14:textId="77777777" w:rsidR="00CF7835" w:rsidRPr="00DA05C9" w:rsidRDefault="005B18A2" w:rsidP="00DA05C9">
      <w:pPr>
        <w:spacing w:line="276" w:lineRule="auto"/>
        <w:rPr>
          <w:b/>
          <w:bCs/>
          <w:sz w:val="24"/>
          <w:szCs w:val="24"/>
        </w:rPr>
      </w:pPr>
      <w:r w:rsidRPr="00DA05C9">
        <w:rPr>
          <w:b/>
          <w:bCs/>
          <w:sz w:val="24"/>
          <w:szCs w:val="24"/>
        </w:rPr>
        <w:t>Dział Zamówień Publicznych</w:t>
      </w:r>
    </w:p>
    <w:p w14:paraId="6319CFE0" w14:textId="77777777" w:rsidR="00CF7835" w:rsidRPr="00DA05C9" w:rsidRDefault="005B18A2" w:rsidP="00DA05C9">
      <w:pPr>
        <w:spacing w:line="276" w:lineRule="auto"/>
        <w:rPr>
          <w:sz w:val="24"/>
          <w:szCs w:val="24"/>
        </w:rPr>
      </w:pPr>
      <w:r w:rsidRPr="00DA05C9">
        <w:rPr>
          <w:sz w:val="24"/>
          <w:szCs w:val="24"/>
        </w:rPr>
        <w:t>Juraszów</w:t>
      </w:r>
      <w:r w:rsidR="00CF7835" w:rsidRPr="00DA05C9">
        <w:rPr>
          <w:sz w:val="24"/>
          <w:szCs w:val="24"/>
        </w:rPr>
        <w:t xml:space="preserve"> </w:t>
      </w:r>
      <w:r w:rsidRPr="00DA05C9">
        <w:rPr>
          <w:sz w:val="24"/>
          <w:szCs w:val="24"/>
        </w:rPr>
        <w:t>7/19</w:t>
      </w:r>
    </w:p>
    <w:p w14:paraId="5C68DEC8" w14:textId="4774EA5D" w:rsidR="00CF7835" w:rsidRPr="00DA05C9" w:rsidRDefault="005B18A2" w:rsidP="00DA05C9">
      <w:pPr>
        <w:spacing w:line="276" w:lineRule="auto"/>
        <w:rPr>
          <w:sz w:val="24"/>
          <w:szCs w:val="24"/>
        </w:rPr>
      </w:pPr>
      <w:r w:rsidRPr="00DA05C9">
        <w:rPr>
          <w:sz w:val="24"/>
          <w:szCs w:val="24"/>
        </w:rPr>
        <w:t>60-479</w:t>
      </w:r>
      <w:r w:rsidR="00CF7835" w:rsidRPr="00DA05C9">
        <w:rPr>
          <w:sz w:val="24"/>
          <w:szCs w:val="24"/>
        </w:rPr>
        <w:t xml:space="preserve"> </w:t>
      </w:r>
      <w:r w:rsidRPr="00DA05C9">
        <w:rPr>
          <w:sz w:val="24"/>
          <w:szCs w:val="24"/>
        </w:rPr>
        <w:t>Poznań</w:t>
      </w:r>
      <w:r w:rsidR="00DA05C9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DA05C9" w14:paraId="75F8D98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379917" w14:textId="77777777" w:rsidR="00CF7835" w:rsidRPr="00DA05C9" w:rsidRDefault="00CF7835" w:rsidP="00DA05C9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A05C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2BF1649" w14:textId="199A0DCC" w:rsidR="00CF7835" w:rsidRPr="00DA05C9" w:rsidRDefault="00DA05C9" w:rsidP="00DA05C9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DA05C9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DA05C9">
        <w:rPr>
          <w:sz w:val="24"/>
          <w:szCs w:val="24"/>
        </w:rPr>
        <w:t>postępowania o udzielenie zamówienia publicznego</w:t>
      </w:r>
      <w:r w:rsidR="00CF7835" w:rsidRPr="00DA05C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A05C9" w14:paraId="43627FD6" w14:textId="77777777" w:rsidTr="000C1C6D">
        <w:tc>
          <w:tcPr>
            <w:tcW w:w="2269" w:type="dxa"/>
          </w:tcPr>
          <w:p w14:paraId="37C6BCE5" w14:textId="77777777" w:rsidR="00CF7835" w:rsidRPr="00DA05C9" w:rsidRDefault="00CF7835" w:rsidP="00DA05C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DA05C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E4976E1" w14:textId="77777777" w:rsidR="00CF7835" w:rsidRPr="00DA05C9" w:rsidRDefault="005B18A2" w:rsidP="00DA05C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A05C9">
              <w:rPr>
                <w:bCs/>
                <w:sz w:val="24"/>
                <w:szCs w:val="24"/>
              </w:rPr>
              <w:t>Modernizacja pomieszczeń po byłym Oddziale Dermatologii w Filii nr 1 Szpitala Wojewódzkiego w Poznaniu</w:t>
            </w:r>
            <w:r w:rsidR="00CF7835" w:rsidRPr="00DA05C9">
              <w:rPr>
                <w:bCs/>
                <w:sz w:val="24"/>
                <w:szCs w:val="24"/>
              </w:rPr>
              <w:t>.</w:t>
            </w:r>
          </w:p>
        </w:tc>
      </w:tr>
      <w:tr w:rsidR="005B18A2" w:rsidRPr="00DA05C9" w14:paraId="40F1057E" w14:textId="77777777" w:rsidTr="00177348">
        <w:tc>
          <w:tcPr>
            <w:tcW w:w="2269" w:type="dxa"/>
          </w:tcPr>
          <w:p w14:paraId="34CF1660" w14:textId="77777777" w:rsidR="005B18A2" w:rsidRPr="00DA05C9" w:rsidRDefault="005B18A2" w:rsidP="00DA05C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DA05C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79A2E5B" w14:textId="77777777" w:rsidR="005B18A2" w:rsidRPr="00DA05C9" w:rsidRDefault="005B18A2" w:rsidP="00DA05C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A05C9">
              <w:rPr>
                <w:bCs/>
                <w:sz w:val="24"/>
                <w:szCs w:val="24"/>
              </w:rPr>
              <w:t>SZW/DZP/133/2025</w:t>
            </w:r>
          </w:p>
        </w:tc>
      </w:tr>
    </w:tbl>
    <w:p w14:paraId="796C8198" w14:textId="77777777" w:rsidR="00D665F5" w:rsidRDefault="00D665F5" w:rsidP="00DA05C9">
      <w:pPr>
        <w:spacing w:before="480" w:line="276" w:lineRule="auto"/>
        <w:jc w:val="both"/>
        <w:rPr>
          <w:sz w:val="24"/>
          <w:szCs w:val="24"/>
        </w:rPr>
      </w:pPr>
      <w:r w:rsidRPr="00DA05C9">
        <w:rPr>
          <w:sz w:val="24"/>
          <w:szCs w:val="24"/>
        </w:rPr>
        <w:t>Zamawiający, działając na podstawie art. 22</w:t>
      </w:r>
      <w:r w:rsidR="00601802" w:rsidRPr="00DA05C9">
        <w:rPr>
          <w:sz w:val="24"/>
          <w:szCs w:val="24"/>
        </w:rPr>
        <w:t>2</w:t>
      </w:r>
      <w:r w:rsidRPr="00DA05C9">
        <w:rPr>
          <w:sz w:val="24"/>
          <w:szCs w:val="24"/>
        </w:rPr>
        <w:t xml:space="preserve"> ust. 5 </w:t>
      </w:r>
      <w:r w:rsidRPr="00DA05C9">
        <w:rPr>
          <w:bCs/>
          <w:sz w:val="24"/>
          <w:szCs w:val="24"/>
        </w:rPr>
        <w:t>ustawy z dnia 11 września 2019r. Prawo zamówień publicznych</w:t>
      </w:r>
      <w:r w:rsidRPr="00DA05C9">
        <w:rPr>
          <w:sz w:val="24"/>
          <w:szCs w:val="24"/>
        </w:rPr>
        <w:t xml:space="preserve"> </w:t>
      </w:r>
      <w:r w:rsidR="005B18A2" w:rsidRPr="00DA05C9">
        <w:rPr>
          <w:sz w:val="24"/>
          <w:szCs w:val="24"/>
        </w:rPr>
        <w:t xml:space="preserve">(t.j. Dz. U. z 2024 r. poz. 1320 z </w:t>
      </w:r>
      <w:proofErr w:type="spellStart"/>
      <w:r w:rsidR="005B18A2" w:rsidRPr="00DA05C9">
        <w:rPr>
          <w:sz w:val="24"/>
          <w:szCs w:val="24"/>
        </w:rPr>
        <w:t>późn</w:t>
      </w:r>
      <w:proofErr w:type="spellEnd"/>
      <w:r w:rsidR="005B18A2" w:rsidRPr="00DA05C9">
        <w:rPr>
          <w:sz w:val="24"/>
          <w:szCs w:val="24"/>
        </w:rPr>
        <w:t>. zm.)</w:t>
      </w:r>
      <w:r w:rsidR="00490DC0" w:rsidRPr="00DA05C9">
        <w:rPr>
          <w:sz w:val="24"/>
          <w:szCs w:val="24"/>
        </w:rPr>
        <w:t xml:space="preserve"> </w:t>
      </w:r>
      <w:r w:rsidRPr="00DA05C9">
        <w:rPr>
          <w:sz w:val="24"/>
          <w:szCs w:val="24"/>
        </w:rPr>
        <w:t>udostępnia</w:t>
      </w:r>
      <w:r w:rsidR="00F95C33" w:rsidRPr="00DA05C9">
        <w:rPr>
          <w:sz w:val="24"/>
          <w:szCs w:val="24"/>
        </w:rPr>
        <w:t xml:space="preserve"> </w:t>
      </w:r>
      <w:r w:rsidR="004C7E9B" w:rsidRPr="00DA05C9">
        <w:rPr>
          <w:sz w:val="24"/>
          <w:szCs w:val="24"/>
        </w:rPr>
        <w:t>informacj</w:t>
      </w:r>
      <w:r w:rsidR="00577BC6" w:rsidRPr="00DA05C9">
        <w:rPr>
          <w:sz w:val="24"/>
          <w:szCs w:val="24"/>
        </w:rPr>
        <w:t>ę</w:t>
      </w:r>
      <w:r w:rsidR="00035488" w:rsidRPr="00DA05C9">
        <w:rPr>
          <w:sz w:val="24"/>
          <w:szCs w:val="24"/>
        </w:rPr>
        <w:t xml:space="preserve"> z otwarcia ofert</w:t>
      </w:r>
      <w:r w:rsidR="00577BC6" w:rsidRPr="00DA05C9">
        <w:rPr>
          <w:sz w:val="24"/>
          <w:szCs w:val="24"/>
        </w:rPr>
        <w:t>.</w:t>
      </w:r>
    </w:p>
    <w:p w14:paraId="34C61FD8" w14:textId="77777777" w:rsidR="00DA05C9" w:rsidRPr="00DA05C9" w:rsidRDefault="00DA05C9" w:rsidP="00DA05C9">
      <w:pPr>
        <w:jc w:val="both"/>
        <w:rPr>
          <w:i/>
          <w:iCs/>
          <w:sz w:val="24"/>
          <w:szCs w:val="24"/>
        </w:rPr>
      </w:pPr>
      <w:r w:rsidRPr="00DA05C9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FC07E28" w14:textId="75A7C16A" w:rsidR="00DA05C9" w:rsidRPr="00DA05C9" w:rsidRDefault="00DA05C9" w:rsidP="00DA05C9">
      <w:pPr>
        <w:jc w:val="both"/>
        <w:rPr>
          <w:i/>
          <w:iCs/>
          <w:sz w:val="24"/>
          <w:szCs w:val="24"/>
        </w:rPr>
      </w:pPr>
      <w:r w:rsidRPr="00DA05C9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DA05C9">
        <w:rPr>
          <w:i/>
          <w:iCs/>
          <w:sz w:val="24"/>
          <w:szCs w:val="24"/>
        </w:rPr>
        <w:t>978</w:t>
      </w:r>
      <w:r>
        <w:rPr>
          <w:i/>
          <w:iCs/>
          <w:sz w:val="24"/>
          <w:szCs w:val="24"/>
        </w:rPr>
        <w:t xml:space="preserve"> </w:t>
      </w:r>
      <w:r w:rsidRPr="00DA05C9">
        <w:rPr>
          <w:i/>
          <w:iCs/>
          <w:sz w:val="24"/>
          <w:szCs w:val="24"/>
        </w:rPr>
        <w:t>524,13 zł brutto</w:t>
      </w:r>
    </w:p>
    <w:p w14:paraId="52B4A7B8" w14:textId="77777777" w:rsidR="00A80738" w:rsidRPr="00DA05C9" w:rsidRDefault="00D665F5" w:rsidP="00DA05C9">
      <w:pPr>
        <w:spacing w:before="120" w:after="120" w:line="276" w:lineRule="auto"/>
        <w:jc w:val="both"/>
        <w:rPr>
          <w:sz w:val="24"/>
          <w:szCs w:val="24"/>
        </w:rPr>
      </w:pPr>
      <w:r w:rsidRPr="00DA05C9">
        <w:rPr>
          <w:sz w:val="24"/>
          <w:szCs w:val="24"/>
        </w:rPr>
        <w:t>Podczas otwarcia ofert, mającego miejsce</w:t>
      </w:r>
      <w:r w:rsidR="00FF4AB1" w:rsidRPr="00DA05C9">
        <w:rPr>
          <w:sz w:val="24"/>
          <w:szCs w:val="24"/>
        </w:rPr>
        <w:t xml:space="preserve"> w dniu </w:t>
      </w:r>
      <w:r w:rsidR="005B18A2" w:rsidRPr="00DA05C9">
        <w:rPr>
          <w:sz w:val="24"/>
          <w:szCs w:val="24"/>
        </w:rPr>
        <w:t>31/10/2025</w:t>
      </w:r>
      <w:r w:rsidR="00FF4AB1" w:rsidRPr="00DA05C9">
        <w:rPr>
          <w:sz w:val="24"/>
          <w:szCs w:val="24"/>
        </w:rPr>
        <w:t xml:space="preserve"> o godz. </w:t>
      </w:r>
      <w:r w:rsidR="005B18A2" w:rsidRPr="00DA05C9">
        <w:rPr>
          <w:sz w:val="24"/>
          <w:szCs w:val="24"/>
        </w:rPr>
        <w:t>10:00</w:t>
      </w:r>
      <w:r w:rsidRPr="00DA05C9">
        <w:rPr>
          <w:sz w:val="24"/>
          <w:szCs w:val="24"/>
        </w:rPr>
        <w:t>, otwarte zostały oferty następujących wykonawców:</w:t>
      </w:r>
    </w:p>
    <w:tbl>
      <w:tblPr>
        <w:tblW w:w="96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8"/>
        <w:gridCol w:w="4043"/>
        <w:gridCol w:w="2309"/>
        <w:gridCol w:w="2309"/>
      </w:tblGrid>
      <w:tr w:rsidR="00C97325" w:rsidRPr="00DA05C9" w14:paraId="5E6D130C" w14:textId="0D08AC8A" w:rsidTr="00C97325">
        <w:trPr>
          <w:trHeight w:val="957"/>
        </w:trPr>
        <w:tc>
          <w:tcPr>
            <w:tcW w:w="1038" w:type="dxa"/>
            <w:shd w:val="clear" w:color="auto" w:fill="F2F2F2"/>
            <w:vAlign w:val="center"/>
          </w:tcPr>
          <w:p w14:paraId="77930F4A" w14:textId="77777777" w:rsidR="00C97325" w:rsidRPr="00DA05C9" w:rsidRDefault="00C97325" w:rsidP="00C97325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DA05C9">
              <w:rPr>
                <w:sz w:val="24"/>
                <w:szCs w:val="24"/>
              </w:rPr>
              <w:t>Oferta nr</w:t>
            </w:r>
          </w:p>
        </w:tc>
        <w:tc>
          <w:tcPr>
            <w:tcW w:w="4043" w:type="dxa"/>
            <w:shd w:val="clear" w:color="auto" w:fill="F2F2F2"/>
            <w:vAlign w:val="center"/>
          </w:tcPr>
          <w:p w14:paraId="5FBE74BB" w14:textId="77777777" w:rsidR="00C97325" w:rsidRPr="00DA05C9" w:rsidRDefault="00C97325" w:rsidP="00C97325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DA05C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309" w:type="dxa"/>
            <w:shd w:val="clear" w:color="auto" w:fill="F2F2F2"/>
            <w:vAlign w:val="center"/>
          </w:tcPr>
          <w:p w14:paraId="669A6D83" w14:textId="7CA5A871" w:rsidR="00C97325" w:rsidRPr="00DA05C9" w:rsidRDefault="00C97325" w:rsidP="00C97325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oferty brutto</w:t>
            </w:r>
            <w:r w:rsidRPr="007A39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(K-</w:t>
            </w:r>
            <w:r w:rsidR="00C4331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09" w:type="dxa"/>
            <w:shd w:val="clear" w:color="auto" w:fill="F2F2F2"/>
            <w:vAlign w:val="center"/>
          </w:tcPr>
          <w:p w14:paraId="642A1FAC" w14:textId="5251B4A3" w:rsidR="00C97325" w:rsidRPr="00DA05C9" w:rsidRDefault="00C97325" w:rsidP="00C97325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A3941">
              <w:rPr>
                <w:sz w:val="24"/>
                <w:szCs w:val="24"/>
              </w:rPr>
              <w:t xml:space="preserve">Doświadczenie Kierownika Budowy </w:t>
            </w:r>
            <w:r>
              <w:rPr>
                <w:sz w:val="24"/>
                <w:szCs w:val="24"/>
              </w:rPr>
              <w:t>(K-2)</w:t>
            </w:r>
          </w:p>
        </w:tc>
      </w:tr>
      <w:tr w:rsidR="00C97325" w:rsidRPr="00DA05C9" w14:paraId="7A021B9D" w14:textId="646F3912" w:rsidTr="00C97325">
        <w:trPr>
          <w:trHeight w:val="2356"/>
        </w:trPr>
        <w:tc>
          <w:tcPr>
            <w:tcW w:w="1038" w:type="dxa"/>
            <w:vAlign w:val="center"/>
          </w:tcPr>
          <w:p w14:paraId="1980A807" w14:textId="77777777" w:rsidR="00C97325" w:rsidRPr="00DA05C9" w:rsidRDefault="00C97325" w:rsidP="00C97325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DA05C9">
              <w:rPr>
                <w:sz w:val="24"/>
                <w:szCs w:val="24"/>
              </w:rPr>
              <w:t>1</w:t>
            </w:r>
          </w:p>
        </w:tc>
        <w:tc>
          <w:tcPr>
            <w:tcW w:w="4043" w:type="dxa"/>
          </w:tcPr>
          <w:p w14:paraId="3F7F09E6" w14:textId="77777777" w:rsidR="00C97325" w:rsidRPr="00C37177" w:rsidRDefault="00C97325" w:rsidP="00C97325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07AB8C95" w14:textId="77777777" w:rsidR="00C97325" w:rsidRPr="00C37177" w:rsidRDefault="00C97325" w:rsidP="00C97325">
            <w:pPr>
              <w:jc w:val="both"/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5EDF6BBC" w14:textId="77777777" w:rsidR="00C97325" w:rsidRPr="00BF66CE" w:rsidRDefault="00C97325" w:rsidP="00C97325">
            <w:pPr>
              <w:spacing w:before="80" w:after="40"/>
              <w:rPr>
                <w:sz w:val="22"/>
                <w:szCs w:val="22"/>
              </w:rPr>
            </w:pPr>
            <w:r w:rsidRPr="00BF66CE">
              <w:rPr>
                <w:sz w:val="22"/>
                <w:szCs w:val="22"/>
              </w:rPr>
              <w:t xml:space="preserve">HYDRO-GAZ Sp. z o.o. </w:t>
            </w:r>
          </w:p>
          <w:p w14:paraId="3C34F3DC" w14:textId="77777777" w:rsidR="00C97325" w:rsidRPr="00BF66CE" w:rsidRDefault="00C97325" w:rsidP="00C97325">
            <w:pPr>
              <w:rPr>
                <w:sz w:val="22"/>
                <w:szCs w:val="22"/>
              </w:rPr>
            </w:pPr>
            <w:r w:rsidRPr="00BF66CE">
              <w:rPr>
                <w:sz w:val="22"/>
                <w:szCs w:val="22"/>
              </w:rPr>
              <w:t xml:space="preserve">ul. Kórnicka 166 </w:t>
            </w:r>
          </w:p>
          <w:p w14:paraId="2DD7A2FD" w14:textId="77777777" w:rsidR="00C97325" w:rsidRPr="00BF66CE" w:rsidRDefault="00C97325" w:rsidP="00C97325">
            <w:pPr>
              <w:jc w:val="both"/>
              <w:rPr>
                <w:b/>
                <w:bCs/>
              </w:rPr>
            </w:pPr>
            <w:r w:rsidRPr="00BF66CE">
              <w:rPr>
                <w:sz w:val="22"/>
                <w:szCs w:val="22"/>
              </w:rPr>
              <w:t>62-020 Zalasewo</w:t>
            </w:r>
            <w:r w:rsidRPr="00BF66CE">
              <w:rPr>
                <w:b/>
                <w:bCs/>
              </w:rPr>
              <w:t xml:space="preserve"> </w:t>
            </w:r>
          </w:p>
          <w:p w14:paraId="7FBE84D0" w14:textId="701341FE" w:rsidR="00C97325" w:rsidRPr="00BF66CE" w:rsidRDefault="00C97325" w:rsidP="00C97325">
            <w:pPr>
              <w:jc w:val="both"/>
              <w:rPr>
                <w:b/>
                <w:bCs/>
              </w:rPr>
            </w:pPr>
            <w:r w:rsidRPr="00BF66CE">
              <w:rPr>
                <w:b/>
                <w:bCs/>
              </w:rPr>
              <w:t>Uczestnik:</w:t>
            </w:r>
          </w:p>
          <w:p w14:paraId="168509C5" w14:textId="77777777" w:rsidR="00C97325" w:rsidRPr="00BF66CE" w:rsidRDefault="00C97325" w:rsidP="00C97325">
            <w:pPr>
              <w:spacing w:line="276" w:lineRule="auto"/>
              <w:rPr>
                <w:sz w:val="22"/>
                <w:szCs w:val="22"/>
              </w:rPr>
            </w:pPr>
            <w:r w:rsidRPr="00BF66CE">
              <w:rPr>
                <w:sz w:val="22"/>
                <w:szCs w:val="22"/>
              </w:rPr>
              <w:t xml:space="preserve">"ORLIKON" Sp. z o.o. </w:t>
            </w:r>
          </w:p>
          <w:p w14:paraId="08D48803" w14:textId="77777777" w:rsidR="00C97325" w:rsidRPr="00BF66CE" w:rsidRDefault="00C97325" w:rsidP="00C97325">
            <w:pPr>
              <w:spacing w:line="276" w:lineRule="auto"/>
              <w:rPr>
                <w:sz w:val="22"/>
                <w:szCs w:val="22"/>
              </w:rPr>
            </w:pPr>
            <w:r w:rsidRPr="00BF66CE">
              <w:rPr>
                <w:sz w:val="22"/>
                <w:szCs w:val="22"/>
              </w:rPr>
              <w:t>ul. Zielona 8</w:t>
            </w:r>
          </w:p>
          <w:p w14:paraId="25C0FE43" w14:textId="5A180A95" w:rsidR="00C97325" w:rsidRPr="00DA05C9" w:rsidRDefault="00C97325" w:rsidP="00C97325">
            <w:pPr>
              <w:spacing w:line="276" w:lineRule="auto"/>
              <w:rPr>
                <w:sz w:val="24"/>
                <w:szCs w:val="24"/>
              </w:rPr>
            </w:pPr>
            <w:r w:rsidRPr="00BF66CE">
              <w:rPr>
                <w:sz w:val="22"/>
                <w:szCs w:val="22"/>
              </w:rPr>
              <w:t>61-851 Poznań</w:t>
            </w:r>
          </w:p>
        </w:tc>
        <w:tc>
          <w:tcPr>
            <w:tcW w:w="2309" w:type="dxa"/>
            <w:vAlign w:val="center"/>
          </w:tcPr>
          <w:p w14:paraId="2EAABD33" w14:textId="242C6C88" w:rsidR="00C97325" w:rsidRPr="00DA05C9" w:rsidRDefault="00C97325" w:rsidP="00C97325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DA05C9">
              <w:rPr>
                <w:sz w:val="24"/>
                <w:szCs w:val="24"/>
              </w:rPr>
              <w:t>3 559 927.50 zł</w:t>
            </w:r>
          </w:p>
        </w:tc>
        <w:tc>
          <w:tcPr>
            <w:tcW w:w="2309" w:type="dxa"/>
            <w:vAlign w:val="center"/>
          </w:tcPr>
          <w:p w14:paraId="170128D9" w14:textId="588A6750" w:rsidR="00C97325" w:rsidRPr="00DA05C9" w:rsidRDefault="00C97325" w:rsidP="00C97325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296C2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realizacji </w:t>
            </w:r>
          </w:p>
        </w:tc>
      </w:tr>
    </w:tbl>
    <w:p w14:paraId="3DEA49CD" w14:textId="77777777" w:rsidR="0069085C" w:rsidRPr="00DA05C9" w:rsidRDefault="0069085C" w:rsidP="00DA05C9">
      <w:pPr>
        <w:spacing w:before="120" w:after="120" w:line="276" w:lineRule="auto"/>
        <w:jc w:val="both"/>
        <w:rPr>
          <w:sz w:val="24"/>
        </w:rPr>
      </w:pPr>
    </w:p>
    <w:p w14:paraId="684D5448" w14:textId="77777777" w:rsidR="00620FA2" w:rsidRDefault="00620FA2" w:rsidP="00620FA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9A73721" w14:textId="77777777" w:rsidR="00620FA2" w:rsidRDefault="00620FA2" w:rsidP="00620FA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 Z-ca Dyrektora </w:t>
      </w:r>
    </w:p>
    <w:p w14:paraId="1EFAD930" w14:textId="77777777" w:rsidR="00620FA2" w:rsidRDefault="00620FA2" w:rsidP="00620FA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86AC501" w14:textId="77777777" w:rsidR="00620FA2" w:rsidRDefault="00620FA2" w:rsidP="00620FA2">
      <w:pPr>
        <w:spacing w:line="360" w:lineRule="auto"/>
        <w:ind w:left="5940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5A31FB06" w14:textId="461016A3" w:rsidR="00C236D3" w:rsidRPr="00DA05C9" w:rsidRDefault="00C236D3" w:rsidP="00DA05C9">
      <w:pPr>
        <w:spacing w:line="276" w:lineRule="auto"/>
        <w:jc w:val="right"/>
      </w:pPr>
    </w:p>
    <w:sectPr w:rsidR="00C236D3" w:rsidRPr="00DA05C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9C5BA" w14:textId="77777777" w:rsidR="00424493" w:rsidRDefault="00424493">
      <w:r>
        <w:separator/>
      </w:r>
    </w:p>
  </w:endnote>
  <w:endnote w:type="continuationSeparator" w:id="0">
    <w:p w14:paraId="47721CD2" w14:textId="77777777" w:rsidR="00424493" w:rsidRDefault="00424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C9D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0A6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C36DC" w14:textId="7943C408" w:rsidR="00960CEB" w:rsidRPr="00986737" w:rsidRDefault="00567EA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3AEF65" wp14:editId="3C252D3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1EA95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216CB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83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CE95E" w14:textId="77777777" w:rsidR="009F189D" w:rsidRDefault="009F189D">
    <w:pPr>
      <w:pStyle w:val="Stopka"/>
      <w:tabs>
        <w:tab w:val="clear" w:pos="4536"/>
      </w:tabs>
      <w:jc w:val="center"/>
    </w:pPr>
  </w:p>
  <w:p w14:paraId="69E19BF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770FE" w14:textId="77777777" w:rsidR="00424493" w:rsidRDefault="00424493">
      <w:r>
        <w:separator/>
      </w:r>
    </w:p>
  </w:footnote>
  <w:footnote w:type="continuationSeparator" w:id="0">
    <w:p w14:paraId="648730E6" w14:textId="77777777" w:rsidR="00424493" w:rsidRDefault="00424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DB116" w14:textId="77777777" w:rsidR="005B18A2" w:rsidRDefault="005B1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800C5" w14:textId="77777777" w:rsidR="005B18A2" w:rsidRDefault="005B1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E4E76" w14:textId="77777777" w:rsidR="005B18A2" w:rsidRDefault="005B18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49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6C2D"/>
    <w:rsid w:val="00355C9D"/>
    <w:rsid w:val="003B6B36"/>
    <w:rsid w:val="003D72FD"/>
    <w:rsid w:val="003F57CD"/>
    <w:rsid w:val="00423179"/>
    <w:rsid w:val="00424493"/>
    <w:rsid w:val="00490DC0"/>
    <w:rsid w:val="00493F8C"/>
    <w:rsid w:val="004C7E9B"/>
    <w:rsid w:val="00567EA6"/>
    <w:rsid w:val="00577BC6"/>
    <w:rsid w:val="005B18A2"/>
    <w:rsid w:val="00601802"/>
    <w:rsid w:val="00620FA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C2A74"/>
    <w:rsid w:val="00B40192"/>
    <w:rsid w:val="00BF66CE"/>
    <w:rsid w:val="00C236D3"/>
    <w:rsid w:val="00C43313"/>
    <w:rsid w:val="00C659E2"/>
    <w:rsid w:val="00C97325"/>
    <w:rsid w:val="00CB0802"/>
    <w:rsid w:val="00CF7835"/>
    <w:rsid w:val="00D665F5"/>
    <w:rsid w:val="00D7128F"/>
    <w:rsid w:val="00DA05C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D4B01"/>
  <w15:chartTrackingRefBased/>
  <w15:docId w15:val="{7ADC9D7C-6A98-44FC-926F-AAB3A8E1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171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2025-10-31T12:50:00Z</cp:lastPrinted>
  <dcterms:created xsi:type="dcterms:W3CDTF">2025-10-31T12:29:00Z</dcterms:created>
  <dcterms:modified xsi:type="dcterms:W3CDTF">2025-10-31T13:08:00Z</dcterms:modified>
</cp:coreProperties>
</file>