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74A11" w14:textId="5A495099" w:rsidR="003E6519" w:rsidRPr="00375173" w:rsidRDefault="00BA51D7" w:rsidP="00375173">
      <w:pPr>
        <w:rPr>
          <w:rFonts w:ascii="Arial Narrow" w:hAnsi="Arial Narrow" w:cs="Arial"/>
          <w:sz w:val="22"/>
          <w:szCs w:val="22"/>
        </w:rPr>
      </w:pPr>
      <w:r w:rsidRPr="0037517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75173" w:rsidRPr="00375173">
        <w:rPr>
          <w:rFonts w:ascii="Arial Narrow" w:hAnsi="Arial Narrow" w:cs="Arial"/>
          <w:sz w:val="22"/>
          <w:szCs w:val="22"/>
        </w:rPr>
        <w:t xml:space="preserve"> </w:t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>
        <w:rPr>
          <w:rFonts w:ascii="Arial Narrow" w:hAnsi="Arial Narrow" w:cs="Arial"/>
          <w:sz w:val="22"/>
          <w:szCs w:val="22"/>
        </w:rPr>
        <w:tab/>
      </w:r>
      <w:r w:rsidR="00375173" w:rsidRPr="00375173">
        <w:rPr>
          <w:rFonts w:ascii="Arial Narrow" w:hAnsi="Arial Narrow" w:cs="Arial"/>
          <w:sz w:val="22"/>
          <w:szCs w:val="22"/>
        </w:rPr>
        <w:t>Bydgoszcz dnia: 2025-11-04</w:t>
      </w:r>
    </w:p>
    <w:p w14:paraId="3101502F" w14:textId="77777777" w:rsidR="003E6519" w:rsidRPr="00375173" w:rsidRDefault="00BA51D7" w:rsidP="00375173">
      <w:pPr>
        <w:rPr>
          <w:rFonts w:ascii="Arial Narrow" w:hAnsi="Arial Narrow" w:cs="Arial"/>
          <w:sz w:val="22"/>
          <w:szCs w:val="22"/>
        </w:rPr>
      </w:pPr>
      <w:r w:rsidRPr="00375173">
        <w:rPr>
          <w:rFonts w:ascii="Arial Narrow" w:hAnsi="Arial Narrow" w:cs="Arial"/>
          <w:sz w:val="22"/>
          <w:szCs w:val="22"/>
        </w:rPr>
        <w:t>Powstańców Warszawy</w:t>
      </w:r>
      <w:r w:rsidR="003E6519" w:rsidRPr="00375173">
        <w:rPr>
          <w:rFonts w:ascii="Arial Narrow" w:hAnsi="Arial Narrow" w:cs="Arial"/>
          <w:sz w:val="22"/>
          <w:szCs w:val="22"/>
        </w:rPr>
        <w:t xml:space="preserve"> </w:t>
      </w:r>
      <w:r w:rsidRPr="00375173">
        <w:rPr>
          <w:rFonts w:ascii="Arial Narrow" w:hAnsi="Arial Narrow" w:cs="Arial"/>
          <w:sz w:val="22"/>
          <w:szCs w:val="22"/>
        </w:rPr>
        <w:t>5</w:t>
      </w:r>
    </w:p>
    <w:p w14:paraId="1A6DE508" w14:textId="77777777" w:rsidR="003E6519" w:rsidRPr="00375173" w:rsidRDefault="00BA51D7" w:rsidP="00375173">
      <w:pPr>
        <w:rPr>
          <w:rFonts w:ascii="Arial Narrow" w:hAnsi="Arial Narrow" w:cs="Arial"/>
          <w:sz w:val="22"/>
          <w:szCs w:val="22"/>
        </w:rPr>
      </w:pPr>
      <w:r w:rsidRPr="00375173">
        <w:rPr>
          <w:rFonts w:ascii="Arial Narrow" w:hAnsi="Arial Narrow" w:cs="Arial"/>
          <w:sz w:val="22"/>
          <w:szCs w:val="22"/>
        </w:rPr>
        <w:t>85-681</w:t>
      </w:r>
      <w:r w:rsidR="003E6519" w:rsidRPr="00375173">
        <w:rPr>
          <w:rFonts w:ascii="Arial Narrow" w:hAnsi="Arial Narrow" w:cs="Arial"/>
          <w:sz w:val="22"/>
          <w:szCs w:val="22"/>
        </w:rPr>
        <w:t xml:space="preserve"> </w:t>
      </w:r>
      <w:r w:rsidRPr="00375173">
        <w:rPr>
          <w:rFonts w:ascii="Arial Narrow" w:hAnsi="Arial Narrow" w:cs="Arial"/>
          <w:sz w:val="22"/>
          <w:szCs w:val="22"/>
        </w:rPr>
        <w:t>Bydgoszcz</w:t>
      </w:r>
    </w:p>
    <w:p w14:paraId="3E40E9C8" w14:textId="2D5D3D76" w:rsidR="003E6519" w:rsidRPr="0037517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75173" w14:paraId="0160217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55692F" w14:textId="77777777" w:rsidR="003E6519" w:rsidRPr="0037517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7517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6B10D82" w14:textId="77777777" w:rsidR="003E6519" w:rsidRPr="0037517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7517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FF0F280" w14:textId="77777777" w:rsidR="003E6519" w:rsidRPr="0037517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7517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99406A5" w14:textId="77777777" w:rsidR="003E6519" w:rsidRPr="0037517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751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751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751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75173" w14:paraId="42F81F98" w14:textId="77777777" w:rsidTr="001A0FA2">
        <w:tc>
          <w:tcPr>
            <w:tcW w:w="2269" w:type="dxa"/>
          </w:tcPr>
          <w:p w14:paraId="7ECFCDB1" w14:textId="77777777" w:rsidR="003E6519" w:rsidRPr="0037517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512F2C5" w14:textId="77777777" w:rsidR="003E6519" w:rsidRPr="00375173" w:rsidRDefault="00BA51D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3E6519" w:rsidRPr="003751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A51D7" w:rsidRPr="00375173" w14:paraId="4EC1197D" w14:textId="77777777" w:rsidTr="00047AA0">
        <w:tc>
          <w:tcPr>
            <w:tcW w:w="2269" w:type="dxa"/>
          </w:tcPr>
          <w:p w14:paraId="43E0F49E" w14:textId="77777777" w:rsidR="00BA51D7" w:rsidRPr="00375173" w:rsidRDefault="00BA51D7" w:rsidP="00047A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815288B" w14:textId="77777777" w:rsidR="00BA51D7" w:rsidRPr="00375173" w:rsidRDefault="00BA51D7" w:rsidP="00047A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bCs/>
                <w:sz w:val="22"/>
                <w:szCs w:val="22"/>
              </w:rPr>
              <w:t>121/2025</w:t>
            </w:r>
          </w:p>
        </w:tc>
      </w:tr>
    </w:tbl>
    <w:p w14:paraId="60FBA4B4" w14:textId="77777777" w:rsidR="00890B92" w:rsidRPr="00375173" w:rsidRDefault="00BA51D7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75173">
        <w:rPr>
          <w:rFonts w:ascii="Arial Narrow" w:hAnsi="Arial Narrow" w:cs="Arial"/>
          <w:sz w:val="22"/>
          <w:szCs w:val="22"/>
        </w:rPr>
        <w:t xml:space="preserve"> </w:t>
      </w:r>
      <w:r w:rsidR="00A80738" w:rsidRPr="0037517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375173">
        <w:rPr>
          <w:rFonts w:ascii="Arial Narrow" w:hAnsi="Arial Narrow" w:cs="Arial"/>
          <w:sz w:val="22"/>
          <w:szCs w:val="22"/>
        </w:rPr>
        <w:t>22</w:t>
      </w:r>
      <w:r w:rsidR="0049054E" w:rsidRPr="00375173">
        <w:rPr>
          <w:rFonts w:ascii="Arial Narrow" w:hAnsi="Arial Narrow" w:cs="Arial"/>
          <w:sz w:val="22"/>
          <w:szCs w:val="22"/>
        </w:rPr>
        <w:t>2</w:t>
      </w:r>
      <w:r w:rsidR="00A80738" w:rsidRPr="0037517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375173">
        <w:rPr>
          <w:rFonts w:ascii="Arial Narrow" w:hAnsi="Arial Narrow" w:cs="Arial"/>
          <w:sz w:val="22"/>
          <w:szCs w:val="22"/>
        </w:rPr>
        <w:t>4</w:t>
      </w:r>
      <w:r w:rsidR="00A80738" w:rsidRPr="00375173">
        <w:rPr>
          <w:rFonts w:ascii="Arial Narrow" w:hAnsi="Arial Narrow" w:cs="Arial"/>
          <w:sz w:val="22"/>
          <w:szCs w:val="22"/>
        </w:rPr>
        <w:t xml:space="preserve"> </w:t>
      </w:r>
      <w:r w:rsidR="00890B92" w:rsidRPr="003751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375173">
        <w:rPr>
          <w:rFonts w:ascii="Arial Narrow" w:hAnsi="Arial Narrow" w:cs="Arial"/>
          <w:sz w:val="22"/>
          <w:szCs w:val="22"/>
        </w:rPr>
        <w:t xml:space="preserve"> </w:t>
      </w:r>
      <w:r w:rsidRPr="0037517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375173">
        <w:rPr>
          <w:rFonts w:ascii="Arial Narrow" w:hAnsi="Arial Narrow" w:cs="Arial"/>
          <w:sz w:val="22"/>
          <w:szCs w:val="22"/>
        </w:rPr>
        <w:t xml:space="preserve"> </w:t>
      </w:r>
      <w:r w:rsidR="00890B92" w:rsidRPr="0037517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375173">
        <w:rPr>
          <w:rFonts w:ascii="Arial Narrow" w:hAnsi="Arial Narrow" w:cs="Arial"/>
          <w:sz w:val="22"/>
          <w:szCs w:val="22"/>
        </w:rPr>
        <w:t xml:space="preserve"> dla</w:t>
      </w:r>
      <w:r w:rsidR="00890B92" w:rsidRPr="0037517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51D7" w:rsidRPr="00375173" w14:paraId="5DFAD7CB" w14:textId="77777777" w:rsidTr="00047A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0806D4" w14:textId="77777777" w:rsidR="00BA51D7" w:rsidRPr="00375173" w:rsidRDefault="00BA51D7" w:rsidP="00047AA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1 zamówienia w wysokości 354 796.20 zł brutto;</w:t>
            </w:r>
          </w:p>
        </w:tc>
      </w:tr>
      <w:tr w:rsidR="00BA51D7" w:rsidRPr="00375173" w14:paraId="4B8A77DC" w14:textId="77777777" w:rsidTr="00047A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356C58" w14:textId="77777777" w:rsidR="00BA51D7" w:rsidRPr="00375173" w:rsidRDefault="00BA51D7" w:rsidP="00047AA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2 zamówienia w wysokości 13 284.00 zł brutto;</w:t>
            </w:r>
          </w:p>
        </w:tc>
      </w:tr>
      <w:tr w:rsidR="00A12FB2" w:rsidRPr="00375173" w14:paraId="17A27306" w14:textId="77777777" w:rsidTr="00A12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95D6F" w14:textId="77777777" w:rsidR="00A12FB2" w:rsidRPr="00375173" w:rsidRDefault="00A12FB2" w:rsidP="00B45C6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3 zamówienia w wysokości 32 827.14 zł brutto;</w:t>
            </w:r>
          </w:p>
        </w:tc>
      </w:tr>
      <w:tr w:rsidR="00A12FB2" w:rsidRPr="00375173" w14:paraId="3DFAE1CF" w14:textId="77777777" w:rsidTr="00A12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235EDB" w14:textId="77777777" w:rsidR="00A12FB2" w:rsidRPr="00375173" w:rsidRDefault="00A12FB2" w:rsidP="00B45C6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4 zamówienia w wysokości 16 200.00 zł brutto;</w:t>
            </w:r>
          </w:p>
        </w:tc>
      </w:tr>
      <w:tr w:rsidR="00A12FB2" w:rsidRPr="00375173" w14:paraId="3BB1DA04" w14:textId="77777777" w:rsidTr="00A12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B58B67" w14:textId="77777777" w:rsidR="00A12FB2" w:rsidRPr="00375173" w:rsidRDefault="00A12FB2" w:rsidP="00B45C6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5 zamówienia w wysokości 15 768.00 zł brutto;</w:t>
            </w:r>
          </w:p>
        </w:tc>
      </w:tr>
      <w:tr w:rsidR="00A12FB2" w:rsidRPr="00375173" w14:paraId="3FB18AC8" w14:textId="77777777" w:rsidTr="00A12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059F00" w14:textId="77777777" w:rsidR="00A12FB2" w:rsidRPr="00375173" w:rsidRDefault="00A12FB2" w:rsidP="00B45C6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75173">
              <w:rPr>
                <w:rFonts w:ascii="Arial Narrow" w:hAnsi="Arial Narrow" w:cs="Arial"/>
                <w:sz w:val="22"/>
                <w:szCs w:val="22"/>
              </w:rPr>
              <w:t>części 6 zamówienia w wysokości 9 720.00 zł brutto;</w:t>
            </w:r>
          </w:p>
        </w:tc>
      </w:tr>
    </w:tbl>
    <w:p w14:paraId="1A25118F" w14:textId="77777777" w:rsidR="00890B92" w:rsidRPr="0037517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B1F5E3D" w14:textId="77777777" w:rsidR="00510EC8" w:rsidRPr="0037517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D6F01FC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75173">
        <w:rPr>
          <w:rFonts w:ascii="Arial Narrow" w:hAnsi="Arial Narrow" w:cs="Arial"/>
          <w:i/>
          <w:sz w:val="22"/>
          <w:szCs w:val="22"/>
        </w:rPr>
        <w:t>Zamawiający</w:t>
      </w:r>
    </w:p>
    <w:p w14:paraId="46DBC5E3" w14:textId="77777777" w:rsidR="00375173" w:rsidRPr="00375173" w:rsidRDefault="00375173" w:rsidP="00375173"/>
    <w:p w14:paraId="4EE0CBB2" w14:textId="77777777" w:rsidR="00375173" w:rsidRPr="00375173" w:rsidRDefault="00375173" w:rsidP="00375173"/>
    <w:p w14:paraId="3139A677" w14:textId="77777777" w:rsidR="00375173" w:rsidRPr="00375173" w:rsidRDefault="00375173" w:rsidP="00375173"/>
    <w:p w14:paraId="11E6B9E3" w14:textId="77777777" w:rsidR="00375173" w:rsidRPr="00375173" w:rsidRDefault="00375173" w:rsidP="00375173"/>
    <w:p w14:paraId="59068914" w14:textId="77777777" w:rsidR="00375173" w:rsidRPr="00375173" w:rsidRDefault="00375173" w:rsidP="00375173"/>
    <w:p w14:paraId="3DECD9D7" w14:textId="77777777" w:rsidR="00375173" w:rsidRPr="00375173" w:rsidRDefault="00375173" w:rsidP="00375173"/>
    <w:p w14:paraId="09CC4B6C" w14:textId="77777777" w:rsidR="00375173" w:rsidRPr="00375173" w:rsidRDefault="00375173" w:rsidP="00375173"/>
    <w:p w14:paraId="38654FE0" w14:textId="77777777" w:rsidR="00375173" w:rsidRDefault="00375173" w:rsidP="00375173">
      <w:pPr>
        <w:rPr>
          <w:rFonts w:ascii="Arial Narrow" w:hAnsi="Arial Narrow" w:cs="Arial"/>
          <w:i/>
          <w:sz w:val="22"/>
          <w:szCs w:val="22"/>
        </w:rPr>
      </w:pPr>
    </w:p>
    <w:p w14:paraId="6227FBDC" w14:textId="4F640A29" w:rsidR="00375173" w:rsidRDefault="00375173" w:rsidP="0037517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ABC71F0" w14:textId="0C8F4405" w:rsidR="00375173" w:rsidRDefault="00375173" w:rsidP="003751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4B419F7B" w14:textId="507B0A95" w:rsidR="00375173" w:rsidRDefault="00375173" w:rsidP="003751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="00A12FB2" w:rsidRPr="0099578E">
          <w:rPr>
            <w:rStyle w:val="Hipercze"/>
            <w:rFonts w:ascii="Arial Narrow" w:hAnsi="Arial Narrow"/>
          </w:rPr>
          <w:t>kornowska4835@10wsk.mil.pl</w:t>
        </w:r>
      </w:hyperlink>
    </w:p>
    <w:p w14:paraId="77FCF042" w14:textId="79905C1F" w:rsidR="00375173" w:rsidRPr="00375173" w:rsidRDefault="00375173" w:rsidP="00375173">
      <w:pPr>
        <w:rPr>
          <w:rFonts w:ascii="Arial Narrow" w:hAnsi="Arial Narrow"/>
        </w:rPr>
      </w:pPr>
      <w:r>
        <w:rPr>
          <w:rFonts w:ascii="Arial Narrow" w:hAnsi="Arial Narrow"/>
        </w:rPr>
        <w:t>Data: 2025-11-04</w:t>
      </w:r>
    </w:p>
    <w:sectPr w:rsidR="00375173" w:rsidRPr="0037517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2FA27" w14:textId="77777777" w:rsidR="00064F30" w:rsidRDefault="00064F30">
      <w:r>
        <w:separator/>
      </w:r>
    </w:p>
  </w:endnote>
  <w:endnote w:type="continuationSeparator" w:id="0">
    <w:p w14:paraId="729B7B0F" w14:textId="77777777" w:rsidR="00064F30" w:rsidRDefault="00064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0C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0DB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1642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9C90D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6EB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8265C" w14:textId="77777777" w:rsidR="009F189D" w:rsidRDefault="009F189D">
    <w:pPr>
      <w:pStyle w:val="Stopka"/>
      <w:tabs>
        <w:tab w:val="clear" w:pos="4536"/>
      </w:tabs>
      <w:jc w:val="center"/>
    </w:pPr>
  </w:p>
  <w:p w14:paraId="1B7486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648E9" w14:textId="77777777" w:rsidR="00064F30" w:rsidRDefault="00064F30">
      <w:r>
        <w:separator/>
      </w:r>
    </w:p>
  </w:footnote>
  <w:footnote w:type="continuationSeparator" w:id="0">
    <w:p w14:paraId="534DBB33" w14:textId="77777777" w:rsidR="00064F30" w:rsidRDefault="00064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D6234" w14:textId="77777777" w:rsidR="00BA51D7" w:rsidRDefault="00BA5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F3E8" w14:textId="77777777" w:rsidR="00BA51D7" w:rsidRDefault="00BA5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5D7" w14:textId="77777777" w:rsidR="00BA51D7" w:rsidRDefault="00BA5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F30"/>
    <w:rsid w:val="00007727"/>
    <w:rsid w:val="00017720"/>
    <w:rsid w:val="00035488"/>
    <w:rsid w:val="00064F30"/>
    <w:rsid w:val="000D7F25"/>
    <w:rsid w:val="000E00E5"/>
    <w:rsid w:val="00173B20"/>
    <w:rsid w:val="001A0FA2"/>
    <w:rsid w:val="001C69FF"/>
    <w:rsid w:val="0023318D"/>
    <w:rsid w:val="0037517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2FB2"/>
    <w:rsid w:val="00A47FF6"/>
    <w:rsid w:val="00A80738"/>
    <w:rsid w:val="00BA51D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E84EBB"/>
  <w15:chartTrackingRefBased/>
  <w15:docId w15:val="{9D476AB8-6584-457D-9A4B-E385A180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751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5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2025-11-04T07:01:00Z</dcterms:created>
  <dcterms:modified xsi:type="dcterms:W3CDTF">2025-11-04T07:03:00Z</dcterms:modified>
</cp:coreProperties>
</file>