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F5015" w14:textId="77777777" w:rsidR="00986737" w:rsidRPr="009432A1" w:rsidRDefault="00B55BBB" w:rsidP="00282FA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55BBB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55BBB">
        <w:rPr>
          <w:rFonts w:ascii="Arial" w:hAnsi="Arial" w:cs="Arial"/>
          <w:sz w:val="24"/>
          <w:szCs w:val="24"/>
        </w:rPr>
        <w:t>2025-11-04</w:t>
      </w:r>
    </w:p>
    <w:p w14:paraId="41F00B89" w14:textId="77777777" w:rsidR="00B55BBB" w:rsidRPr="00B55BBB" w:rsidRDefault="00B55BBB" w:rsidP="00282FA2">
      <w:pPr>
        <w:rPr>
          <w:rFonts w:ascii="Arial" w:hAnsi="Arial" w:cs="Arial"/>
          <w:b/>
          <w:bCs/>
          <w:sz w:val="24"/>
          <w:szCs w:val="24"/>
        </w:rPr>
      </w:pPr>
      <w:r w:rsidRPr="00B55BB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0F7570E" w14:textId="77777777" w:rsidR="00986737" w:rsidRPr="009432A1" w:rsidRDefault="00B55BBB" w:rsidP="00282FA2">
      <w:pPr>
        <w:rPr>
          <w:rFonts w:ascii="Arial" w:hAnsi="Arial" w:cs="Arial"/>
          <w:b/>
          <w:bCs/>
          <w:sz w:val="24"/>
          <w:szCs w:val="24"/>
        </w:rPr>
      </w:pPr>
      <w:r w:rsidRPr="00B55BB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BD392CC" w14:textId="77777777" w:rsidR="00986737" w:rsidRPr="009432A1" w:rsidRDefault="00B55BBB" w:rsidP="00282FA2">
      <w:pPr>
        <w:rPr>
          <w:rFonts w:ascii="Arial" w:hAnsi="Arial" w:cs="Arial"/>
          <w:sz w:val="24"/>
          <w:szCs w:val="24"/>
        </w:rPr>
      </w:pPr>
      <w:r w:rsidRPr="00B55BBB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5BBB">
        <w:rPr>
          <w:rFonts w:ascii="Arial" w:hAnsi="Arial" w:cs="Arial"/>
          <w:sz w:val="24"/>
          <w:szCs w:val="24"/>
        </w:rPr>
        <w:t>7/19</w:t>
      </w:r>
    </w:p>
    <w:p w14:paraId="1EB3665E" w14:textId="77777777" w:rsidR="00986737" w:rsidRPr="009432A1" w:rsidRDefault="00B55BBB" w:rsidP="00282FA2">
      <w:pPr>
        <w:rPr>
          <w:rFonts w:ascii="Arial" w:hAnsi="Arial" w:cs="Arial"/>
          <w:sz w:val="24"/>
          <w:szCs w:val="24"/>
        </w:rPr>
      </w:pPr>
      <w:r w:rsidRPr="00B55BBB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55BBB">
        <w:rPr>
          <w:rFonts w:ascii="Arial" w:hAnsi="Arial" w:cs="Arial"/>
          <w:sz w:val="24"/>
          <w:szCs w:val="24"/>
        </w:rPr>
        <w:t>Poznań</w:t>
      </w:r>
    </w:p>
    <w:p w14:paraId="69021D2D" w14:textId="77777777" w:rsidR="00282FA2" w:rsidRPr="009432A1" w:rsidRDefault="00282FA2" w:rsidP="00282FA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27D625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1C372D" w14:textId="77777777" w:rsidR="00986737" w:rsidRPr="00CF7835" w:rsidRDefault="00986737" w:rsidP="00282FA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F323E6F" w14:textId="2B7D145F" w:rsidR="00986737" w:rsidRPr="00382A4A" w:rsidRDefault="00986737" w:rsidP="00282FA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6591DCD9" w14:textId="77777777" w:rsidR="00986737" w:rsidRPr="004E4B64" w:rsidRDefault="00986737" w:rsidP="00282FA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8530DE0" w14:textId="77777777" w:rsidTr="005A632E">
        <w:tc>
          <w:tcPr>
            <w:tcW w:w="2269" w:type="dxa"/>
          </w:tcPr>
          <w:p w14:paraId="27D26E57" w14:textId="77777777" w:rsidR="00986737" w:rsidRPr="004E4B64" w:rsidRDefault="00986737" w:rsidP="00282FA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DFBC99" w14:textId="77777777" w:rsidR="00986737" w:rsidRPr="004E4B64" w:rsidRDefault="00B55BBB" w:rsidP="00282F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5BBB">
              <w:rPr>
                <w:rFonts w:ascii="Arial" w:hAnsi="Arial" w:cs="Arial"/>
                <w:bCs/>
                <w:sz w:val="24"/>
                <w:szCs w:val="24"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5BBB" w:rsidRPr="004E4B64" w14:paraId="34EDCDB5" w14:textId="77777777" w:rsidTr="002B59BE">
        <w:tc>
          <w:tcPr>
            <w:tcW w:w="2269" w:type="dxa"/>
          </w:tcPr>
          <w:p w14:paraId="2548317A" w14:textId="77777777" w:rsidR="00B55BBB" w:rsidRPr="004E4B64" w:rsidRDefault="00B55BBB" w:rsidP="00282FA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D9EECC3" w14:textId="77777777" w:rsidR="00B55BBB" w:rsidRPr="004E4B64" w:rsidRDefault="00B55BBB" w:rsidP="00282F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5BBB">
              <w:rPr>
                <w:rFonts w:ascii="Arial" w:hAnsi="Arial" w:cs="Arial"/>
                <w:bCs/>
                <w:sz w:val="24"/>
                <w:szCs w:val="24"/>
              </w:rPr>
              <w:t>SZW/DZP/134/2025</w:t>
            </w:r>
          </w:p>
        </w:tc>
      </w:tr>
    </w:tbl>
    <w:p w14:paraId="21F95C91" w14:textId="77777777" w:rsidR="00A80738" w:rsidRPr="00986737" w:rsidRDefault="00A80738" w:rsidP="00282FA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660E8E9" w14:textId="660F94BC" w:rsidR="00D665F5" w:rsidRPr="00282FA2" w:rsidRDefault="00D665F5" w:rsidP="00282FA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55BBB" w:rsidRPr="00B55BBB">
        <w:rPr>
          <w:rFonts w:ascii="Arial" w:hAnsi="Arial" w:cs="Arial"/>
          <w:sz w:val="24"/>
          <w:szCs w:val="24"/>
        </w:rPr>
        <w:t>(</w:t>
      </w:r>
      <w:proofErr w:type="spellStart"/>
      <w:r w:rsidR="00B55BBB" w:rsidRPr="00B55BBB">
        <w:rPr>
          <w:rFonts w:ascii="Arial" w:hAnsi="Arial" w:cs="Arial"/>
          <w:sz w:val="24"/>
          <w:szCs w:val="24"/>
        </w:rPr>
        <w:t>t.j</w:t>
      </w:r>
      <w:proofErr w:type="spellEnd"/>
      <w:r w:rsidR="00B55BBB" w:rsidRPr="00B55BB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55BBB" w:rsidRPr="00B55BBB">
        <w:rPr>
          <w:rFonts w:ascii="Arial" w:hAnsi="Arial" w:cs="Arial"/>
          <w:sz w:val="24"/>
          <w:szCs w:val="24"/>
        </w:rPr>
        <w:t>późn</w:t>
      </w:r>
      <w:proofErr w:type="spellEnd"/>
      <w:r w:rsidR="00B55BBB" w:rsidRPr="00B55BB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udostępnia</w:t>
      </w:r>
      <w:r w:rsidR="00F95C33" w:rsidRPr="00282FA2">
        <w:rPr>
          <w:rFonts w:ascii="Arial" w:hAnsi="Arial" w:cs="Arial"/>
          <w:sz w:val="24"/>
          <w:szCs w:val="24"/>
        </w:rPr>
        <w:t xml:space="preserve"> </w:t>
      </w:r>
      <w:r w:rsidR="004C7E9B" w:rsidRPr="00282FA2">
        <w:rPr>
          <w:rFonts w:ascii="Arial" w:hAnsi="Arial" w:cs="Arial"/>
          <w:sz w:val="24"/>
          <w:szCs w:val="24"/>
        </w:rPr>
        <w:t>informacj</w:t>
      </w:r>
      <w:r w:rsidR="00577BC6" w:rsidRPr="00282FA2">
        <w:rPr>
          <w:rFonts w:ascii="Arial" w:hAnsi="Arial" w:cs="Arial"/>
          <w:sz w:val="24"/>
          <w:szCs w:val="24"/>
        </w:rPr>
        <w:t>ę</w:t>
      </w:r>
      <w:r w:rsidR="00035488" w:rsidRPr="00282FA2">
        <w:rPr>
          <w:rFonts w:ascii="Arial" w:hAnsi="Arial" w:cs="Arial"/>
          <w:sz w:val="24"/>
          <w:szCs w:val="24"/>
        </w:rPr>
        <w:t xml:space="preserve"> z otwarcia ofert</w:t>
      </w:r>
      <w:r w:rsidR="00577BC6" w:rsidRPr="00282FA2">
        <w:rPr>
          <w:rFonts w:ascii="Arial" w:hAnsi="Arial" w:cs="Arial"/>
          <w:sz w:val="24"/>
          <w:szCs w:val="24"/>
        </w:rPr>
        <w:t>.</w:t>
      </w:r>
    </w:p>
    <w:p w14:paraId="23D45368" w14:textId="77777777" w:rsidR="00282FA2" w:rsidRPr="00282FA2" w:rsidRDefault="00282FA2" w:rsidP="00282FA2">
      <w:pPr>
        <w:jc w:val="both"/>
        <w:rPr>
          <w:rFonts w:ascii="Arial" w:hAnsi="Arial" w:cs="Arial"/>
          <w:sz w:val="24"/>
          <w:szCs w:val="24"/>
        </w:rPr>
      </w:pPr>
    </w:p>
    <w:p w14:paraId="47C77A97" w14:textId="77777777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22DD674" w14:textId="093E57F3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1 -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37920,00 zł brutto</w:t>
      </w:r>
    </w:p>
    <w:p w14:paraId="0D51B12A" w14:textId="778DD502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2 -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57580,00 zł brutto</w:t>
      </w:r>
    </w:p>
    <w:p w14:paraId="15E204FD" w14:textId="642480A9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3 -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43000,00 zł brutto</w:t>
      </w:r>
    </w:p>
    <w:p w14:paraId="0AF029B4" w14:textId="374EB703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4 -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20500,00 zł brutto</w:t>
      </w:r>
    </w:p>
    <w:p w14:paraId="59D1EDDA" w14:textId="7841C924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5 -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5100,00 zł brutto</w:t>
      </w:r>
    </w:p>
    <w:p w14:paraId="12078699" w14:textId="37571BBF" w:rsidR="00282FA2" w:rsidRPr="00282FA2" w:rsidRDefault="00282FA2" w:rsidP="00282FA2">
      <w:pPr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Zadanie 6 -</w:t>
      </w:r>
      <w:r w:rsidRPr="00282FA2">
        <w:rPr>
          <w:rFonts w:ascii="Arial" w:hAnsi="Arial" w:cs="Arial"/>
          <w:sz w:val="24"/>
          <w:szCs w:val="24"/>
        </w:rPr>
        <w:t xml:space="preserve"> </w:t>
      </w:r>
      <w:r w:rsidRPr="00282FA2">
        <w:rPr>
          <w:rFonts w:ascii="Arial" w:hAnsi="Arial" w:cs="Arial"/>
          <w:sz w:val="24"/>
          <w:szCs w:val="24"/>
        </w:rPr>
        <w:t>30000,00 zł brutto</w:t>
      </w:r>
      <w:r>
        <w:rPr>
          <w:rFonts w:ascii="Arial" w:hAnsi="Arial" w:cs="Arial"/>
          <w:sz w:val="24"/>
          <w:szCs w:val="24"/>
        </w:rPr>
        <w:t>.</w:t>
      </w:r>
    </w:p>
    <w:p w14:paraId="7B11F8E6" w14:textId="77777777" w:rsidR="00282FA2" w:rsidRPr="00282FA2" w:rsidRDefault="00282FA2" w:rsidP="00282FA2">
      <w:pPr>
        <w:jc w:val="both"/>
        <w:rPr>
          <w:rFonts w:ascii="Arial" w:hAnsi="Arial" w:cs="Arial"/>
          <w:sz w:val="24"/>
          <w:szCs w:val="24"/>
        </w:rPr>
      </w:pPr>
    </w:p>
    <w:p w14:paraId="7ED4225C" w14:textId="77777777" w:rsidR="00A80738" w:rsidRPr="00BB547B" w:rsidRDefault="00D665F5" w:rsidP="00282FA2">
      <w:pPr>
        <w:jc w:val="both"/>
        <w:rPr>
          <w:rFonts w:ascii="Arial" w:hAnsi="Arial" w:cs="Arial"/>
          <w:sz w:val="24"/>
          <w:szCs w:val="24"/>
        </w:rPr>
      </w:pPr>
      <w:r w:rsidRPr="00282FA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82FA2">
        <w:rPr>
          <w:rFonts w:ascii="Arial" w:hAnsi="Arial" w:cs="Arial"/>
          <w:sz w:val="24"/>
          <w:szCs w:val="24"/>
        </w:rPr>
        <w:t xml:space="preserve"> w dniu </w:t>
      </w:r>
      <w:r w:rsidR="00B55BBB" w:rsidRPr="00282FA2">
        <w:rPr>
          <w:rFonts w:ascii="Arial" w:hAnsi="Arial" w:cs="Arial"/>
          <w:sz w:val="24"/>
          <w:szCs w:val="24"/>
        </w:rPr>
        <w:t>04/11/2025</w:t>
      </w:r>
      <w:r w:rsidR="00FF4AB1" w:rsidRPr="00282FA2">
        <w:rPr>
          <w:rFonts w:ascii="Arial" w:hAnsi="Arial" w:cs="Arial"/>
          <w:sz w:val="24"/>
          <w:szCs w:val="24"/>
        </w:rPr>
        <w:t xml:space="preserve"> o godz. </w:t>
      </w:r>
      <w:r w:rsidR="00B55BBB" w:rsidRPr="00282FA2">
        <w:rPr>
          <w:rFonts w:ascii="Arial" w:hAnsi="Arial" w:cs="Arial"/>
          <w:sz w:val="24"/>
          <w:szCs w:val="24"/>
        </w:rPr>
        <w:t>09:30</w:t>
      </w:r>
      <w:r w:rsidRPr="00282FA2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402"/>
        <w:gridCol w:w="1985"/>
        <w:gridCol w:w="2126"/>
      </w:tblGrid>
      <w:tr w:rsidR="00143AA9" w:rsidRPr="00143AA9" w14:paraId="17B5CBCC" w14:textId="77777777" w:rsidTr="00B8657C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2B371D08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C618E40" w14:textId="0493722F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Zadanie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59B1EFE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636DAF83" w14:textId="217F09C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B00C5EB" w14:textId="606024B9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Cena oferty</w:t>
            </w:r>
          </w:p>
        </w:tc>
      </w:tr>
      <w:tr w:rsidR="00143AA9" w:rsidRPr="00143AA9" w14:paraId="4B0A8A77" w14:textId="77777777" w:rsidTr="00B8657C">
        <w:trPr>
          <w:jc w:val="center"/>
        </w:trPr>
        <w:tc>
          <w:tcPr>
            <w:tcW w:w="851" w:type="dxa"/>
            <w:vAlign w:val="center"/>
          </w:tcPr>
          <w:p w14:paraId="34581BAA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332A1855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14:paraId="70F44AF8" w14:textId="77777777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 xml:space="preserve">TMS </w:t>
            </w:r>
            <w:proofErr w:type="spellStart"/>
            <w:r w:rsidRPr="00143AA9">
              <w:rPr>
                <w:rFonts w:ascii="Arial" w:hAnsi="Arial" w:cs="Arial"/>
              </w:rPr>
              <w:t>Medical</w:t>
            </w:r>
            <w:proofErr w:type="spellEnd"/>
            <w:r w:rsidRPr="00143AA9">
              <w:rPr>
                <w:rFonts w:ascii="Arial" w:hAnsi="Arial" w:cs="Arial"/>
              </w:rPr>
              <w:t xml:space="preserve"> Sp. z o.o. Sp.k.,</w:t>
            </w:r>
          </w:p>
          <w:p w14:paraId="66ED00FB" w14:textId="77777777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Malwowa</w:t>
            </w:r>
            <w:r w:rsidRPr="00143AA9">
              <w:rPr>
                <w:rFonts w:ascii="Arial" w:hAnsi="Arial" w:cs="Arial"/>
              </w:rPr>
              <w:t xml:space="preserve"> </w:t>
            </w:r>
            <w:r w:rsidRPr="00143AA9">
              <w:rPr>
                <w:rFonts w:ascii="Arial" w:hAnsi="Arial" w:cs="Arial"/>
              </w:rPr>
              <w:t>138</w:t>
            </w:r>
            <w:r w:rsidRPr="00143AA9">
              <w:rPr>
                <w:rFonts w:ascii="Arial" w:hAnsi="Arial" w:cs="Arial"/>
              </w:rPr>
              <w:t xml:space="preserve"> </w:t>
            </w:r>
          </w:p>
          <w:p w14:paraId="2D4B84D0" w14:textId="77777777" w:rsidR="00143AA9" w:rsidRPr="00143AA9" w:rsidRDefault="00143AA9" w:rsidP="00282FA2">
            <w:pPr>
              <w:jc w:val="both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60-185</w:t>
            </w:r>
            <w:r w:rsidRPr="00143AA9">
              <w:rPr>
                <w:rFonts w:ascii="Arial" w:hAnsi="Arial" w:cs="Arial"/>
              </w:rPr>
              <w:t xml:space="preserve"> </w:t>
            </w:r>
            <w:r w:rsidRPr="00143AA9">
              <w:rPr>
                <w:rFonts w:ascii="Arial" w:hAnsi="Arial" w:cs="Arial"/>
              </w:rPr>
              <w:t>Poznań</w:t>
            </w:r>
          </w:p>
        </w:tc>
        <w:tc>
          <w:tcPr>
            <w:tcW w:w="1985" w:type="dxa"/>
          </w:tcPr>
          <w:p w14:paraId="272E31F2" w14:textId="77777777" w:rsidR="00143AA9" w:rsidRDefault="00143AA9" w:rsidP="00282FA2">
            <w:pPr>
              <w:jc w:val="center"/>
              <w:rPr>
                <w:rFonts w:ascii="Arial" w:hAnsi="Arial" w:cs="Arial"/>
              </w:rPr>
            </w:pPr>
          </w:p>
          <w:p w14:paraId="66494EF0" w14:textId="10FC0BF3" w:rsidR="006C5DC3" w:rsidRPr="00143AA9" w:rsidRDefault="006C5DC3" w:rsidP="00282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4532DB0E" w14:textId="01F31A6C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42 746.40 zł</w:t>
            </w:r>
          </w:p>
        </w:tc>
      </w:tr>
      <w:tr w:rsidR="00143AA9" w:rsidRPr="00143AA9" w14:paraId="1F03B153" w14:textId="77777777" w:rsidTr="00B8657C">
        <w:trPr>
          <w:jc w:val="center"/>
        </w:trPr>
        <w:tc>
          <w:tcPr>
            <w:tcW w:w="851" w:type="dxa"/>
            <w:vAlign w:val="center"/>
          </w:tcPr>
          <w:p w14:paraId="6E6EE406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vAlign w:val="center"/>
          </w:tcPr>
          <w:p w14:paraId="2F2EB07E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14:paraId="2D35A46C" w14:textId="77777777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EMPIREUM Piotr Dopieralski</w:t>
            </w:r>
          </w:p>
          <w:p w14:paraId="069F48BE" w14:textId="77777777" w:rsidR="00143AA9" w:rsidRPr="00143AA9" w:rsidRDefault="00143AA9" w:rsidP="00143AA9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Chotomowska 30</w:t>
            </w:r>
          </w:p>
          <w:p w14:paraId="35667EA4" w14:textId="77777777" w:rsidR="00143AA9" w:rsidRPr="00143AA9" w:rsidRDefault="00143AA9" w:rsidP="00282FA2">
            <w:pPr>
              <w:jc w:val="both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05-110</w:t>
            </w:r>
            <w:r w:rsidRPr="00143AA9">
              <w:rPr>
                <w:rFonts w:ascii="Arial" w:hAnsi="Arial" w:cs="Arial"/>
              </w:rPr>
              <w:t xml:space="preserve"> </w:t>
            </w:r>
            <w:r w:rsidRPr="00143AA9">
              <w:rPr>
                <w:rFonts w:ascii="Arial" w:hAnsi="Arial" w:cs="Arial"/>
              </w:rPr>
              <w:t>Jabłonna</w:t>
            </w:r>
          </w:p>
        </w:tc>
        <w:tc>
          <w:tcPr>
            <w:tcW w:w="1985" w:type="dxa"/>
          </w:tcPr>
          <w:p w14:paraId="5BCD2B1B" w14:textId="77777777" w:rsidR="006C5DC3" w:rsidRDefault="006C5DC3" w:rsidP="00282FA2">
            <w:pPr>
              <w:jc w:val="center"/>
              <w:rPr>
                <w:rFonts w:ascii="Arial" w:hAnsi="Arial" w:cs="Arial"/>
              </w:rPr>
            </w:pPr>
          </w:p>
          <w:p w14:paraId="5F8EAB31" w14:textId="21191F29" w:rsidR="00143AA9" w:rsidRPr="00143AA9" w:rsidRDefault="006C5DC3" w:rsidP="00282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38152A47" w14:textId="256645C0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20 157.12 zł</w:t>
            </w:r>
          </w:p>
        </w:tc>
      </w:tr>
      <w:tr w:rsidR="00143AA9" w:rsidRPr="00143AA9" w14:paraId="398141C6" w14:textId="77777777" w:rsidTr="00B8657C">
        <w:trPr>
          <w:jc w:val="center"/>
        </w:trPr>
        <w:tc>
          <w:tcPr>
            <w:tcW w:w="851" w:type="dxa"/>
            <w:vAlign w:val="center"/>
          </w:tcPr>
          <w:p w14:paraId="6BB67439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vAlign w:val="center"/>
          </w:tcPr>
          <w:p w14:paraId="51959BF4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</w:tcPr>
          <w:p w14:paraId="738CB32F" w14:textId="77777777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EMPIREUM Piotr Dopieralski</w:t>
            </w:r>
          </w:p>
          <w:p w14:paraId="77C30037" w14:textId="78263B1A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Chotomowska 30</w:t>
            </w:r>
          </w:p>
          <w:p w14:paraId="0EEC3EC9" w14:textId="77777777" w:rsidR="00143AA9" w:rsidRPr="00143AA9" w:rsidRDefault="00143AA9" w:rsidP="00282FA2">
            <w:pPr>
              <w:jc w:val="both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05-110</w:t>
            </w:r>
            <w:r w:rsidRPr="00143AA9">
              <w:rPr>
                <w:rFonts w:ascii="Arial" w:hAnsi="Arial" w:cs="Arial"/>
              </w:rPr>
              <w:t xml:space="preserve"> </w:t>
            </w:r>
            <w:r w:rsidRPr="00143AA9">
              <w:rPr>
                <w:rFonts w:ascii="Arial" w:hAnsi="Arial" w:cs="Arial"/>
              </w:rPr>
              <w:t>Jabłonna</w:t>
            </w:r>
          </w:p>
        </w:tc>
        <w:tc>
          <w:tcPr>
            <w:tcW w:w="1985" w:type="dxa"/>
          </w:tcPr>
          <w:p w14:paraId="13B80A82" w14:textId="77777777" w:rsidR="006C5DC3" w:rsidRDefault="006C5DC3" w:rsidP="00282FA2">
            <w:pPr>
              <w:jc w:val="center"/>
              <w:rPr>
                <w:rFonts w:ascii="Arial" w:hAnsi="Arial" w:cs="Arial"/>
              </w:rPr>
            </w:pPr>
          </w:p>
          <w:p w14:paraId="6517E64E" w14:textId="68FB8206" w:rsidR="00143AA9" w:rsidRPr="00143AA9" w:rsidRDefault="006C5DC3" w:rsidP="00282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183161CA" w14:textId="7F4A6BD6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5 050.08 zł</w:t>
            </w:r>
          </w:p>
        </w:tc>
      </w:tr>
      <w:tr w:rsidR="00143AA9" w:rsidRPr="00143AA9" w14:paraId="39E7C32C" w14:textId="77777777" w:rsidTr="00B8657C">
        <w:trPr>
          <w:jc w:val="center"/>
        </w:trPr>
        <w:tc>
          <w:tcPr>
            <w:tcW w:w="851" w:type="dxa"/>
            <w:vAlign w:val="center"/>
          </w:tcPr>
          <w:p w14:paraId="2EC51608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vAlign w:val="center"/>
          </w:tcPr>
          <w:p w14:paraId="59EB0739" w14:textId="77777777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14:paraId="2880F923" w14:textId="4C551EE2" w:rsidR="00143AA9" w:rsidRPr="00143AA9" w:rsidRDefault="00143AA9" w:rsidP="00282FA2">
            <w:pPr>
              <w:rPr>
                <w:rFonts w:ascii="Arial" w:hAnsi="Arial" w:cs="Arial"/>
              </w:rPr>
            </w:pPr>
            <w:proofErr w:type="spellStart"/>
            <w:r w:rsidRPr="00143AA9">
              <w:rPr>
                <w:rFonts w:ascii="Arial" w:hAnsi="Arial" w:cs="Arial"/>
              </w:rPr>
              <w:t>Advance</w:t>
            </w:r>
            <w:proofErr w:type="spellEnd"/>
            <w:r w:rsidRPr="00143AA9">
              <w:rPr>
                <w:rFonts w:ascii="Arial" w:hAnsi="Arial" w:cs="Arial"/>
              </w:rPr>
              <w:t xml:space="preserve"> Europe Sp. z o.o. BTH</w:t>
            </w:r>
          </w:p>
          <w:p w14:paraId="76E28EF9" w14:textId="6D9BB59E" w:rsidR="00143AA9" w:rsidRPr="00143AA9" w:rsidRDefault="00143AA9" w:rsidP="00282FA2">
            <w:pPr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Fasolowa 31a</w:t>
            </w:r>
          </w:p>
          <w:p w14:paraId="6C93EFCC" w14:textId="2DC479AE" w:rsidR="00143AA9" w:rsidRPr="00143AA9" w:rsidRDefault="00143AA9" w:rsidP="00282FA2">
            <w:pPr>
              <w:jc w:val="both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02-482</w:t>
            </w:r>
            <w:r w:rsidRPr="00143AA9">
              <w:rPr>
                <w:rFonts w:ascii="Arial" w:hAnsi="Arial" w:cs="Arial"/>
              </w:rPr>
              <w:t xml:space="preserve"> </w:t>
            </w:r>
            <w:r w:rsidRPr="00143AA9">
              <w:rPr>
                <w:rFonts w:ascii="Arial" w:hAnsi="Arial" w:cs="Arial"/>
              </w:rPr>
              <w:t>Warszawa</w:t>
            </w:r>
          </w:p>
        </w:tc>
        <w:tc>
          <w:tcPr>
            <w:tcW w:w="1985" w:type="dxa"/>
          </w:tcPr>
          <w:p w14:paraId="0C1B8BC0" w14:textId="77777777" w:rsidR="00143AA9" w:rsidRDefault="00143AA9" w:rsidP="00282FA2">
            <w:pPr>
              <w:jc w:val="center"/>
              <w:rPr>
                <w:rFonts w:ascii="Arial" w:hAnsi="Arial" w:cs="Arial"/>
              </w:rPr>
            </w:pPr>
          </w:p>
          <w:p w14:paraId="36058847" w14:textId="3B4119B5" w:rsidR="006C5DC3" w:rsidRPr="00143AA9" w:rsidRDefault="006C5DC3" w:rsidP="00282FA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</w:tc>
        <w:tc>
          <w:tcPr>
            <w:tcW w:w="2126" w:type="dxa"/>
            <w:vAlign w:val="center"/>
          </w:tcPr>
          <w:p w14:paraId="0263635E" w14:textId="60EB1806" w:rsidR="00143AA9" w:rsidRPr="00143AA9" w:rsidRDefault="00143AA9" w:rsidP="00282FA2">
            <w:pPr>
              <w:jc w:val="center"/>
              <w:rPr>
                <w:rFonts w:ascii="Arial" w:hAnsi="Arial" w:cs="Arial"/>
              </w:rPr>
            </w:pPr>
            <w:r w:rsidRPr="00143AA9">
              <w:rPr>
                <w:rFonts w:ascii="Arial" w:hAnsi="Arial" w:cs="Arial"/>
              </w:rPr>
              <w:t>41 611.32 zł</w:t>
            </w:r>
          </w:p>
        </w:tc>
      </w:tr>
    </w:tbl>
    <w:p w14:paraId="08756A7D" w14:textId="77777777" w:rsidR="00282FA2" w:rsidRDefault="00282FA2" w:rsidP="00282FA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B374768" w14:textId="23D04861" w:rsidR="00A80738" w:rsidRDefault="00A80738" w:rsidP="00282FA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D7B101B" w14:textId="77777777" w:rsidR="001144C8" w:rsidRPr="00CA7730" w:rsidRDefault="001144C8" w:rsidP="001144C8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</w:rPr>
        <w:t xml:space="preserve">  </w:t>
      </w:r>
      <w:r w:rsidRPr="00CA7730">
        <w:rPr>
          <w:rFonts w:ascii="Arial" w:hAnsi="Arial" w:cs="Arial"/>
          <w:i/>
          <w:iCs/>
          <w:sz w:val="20"/>
        </w:rPr>
        <w:t>/-/ I Z-ca Dyrektora ds. Administracyjnych</w:t>
      </w:r>
    </w:p>
    <w:p w14:paraId="1525A0F8" w14:textId="77777777" w:rsidR="001144C8" w:rsidRPr="00CA7730" w:rsidRDefault="001144C8" w:rsidP="001144C8">
      <w:pPr>
        <w:pStyle w:val="Tekstpodstawowy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CA7730">
        <w:rPr>
          <w:rFonts w:ascii="Arial" w:hAnsi="Arial" w:cs="Arial"/>
          <w:i/>
          <w:iCs/>
          <w:sz w:val="20"/>
        </w:rPr>
        <w:t>Krystyna Piątkowska</w:t>
      </w:r>
    </w:p>
    <w:bookmarkEnd w:id="0"/>
    <w:p w14:paraId="6B62ACCE" w14:textId="77777777" w:rsidR="001144C8" w:rsidRPr="00BB547B" w:rsidRDefault="001144C8" w:rsidP="00282FA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144C8" w:rsidRPr="00BB547B" w:rsidSect="00143A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077" w:right="1418" w:bottom="1077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96142" w14:textId="77777777" w:rsidR="00832BEF" w:rsidRDefault="00832BEF">
      <w:r>
        <w:separator/>
      </w:r>
    </w:p>
  </w:endnote>
  <w:endnote w:type="continuationSeparator" w:id="0">
    <w:p w14:paraId="5569232D" w14:textId="77777777" w:rsidR="00832BEF" w:rsidRDefault="0083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10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C4A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675D4" w14:textId="47B24E61" w:rsidR="00986737" w:rsidRPr="00986737" w:rsidRDefault="001144C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63DE03" wp14:editId="6249E3B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8F0A1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5A2F7E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205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8D97C" w14:textId="77777777" w:rsidR="009F189D" w:rsidRDefault="009F189D">
    <w:pPr>
      <w:pStyle w:val="Stopka"/>
      <w:tabs>
        <w:tab w:val="clear" w:pos="4536"/>
      </w:tabs>
      <w:jc w:val="center"/>
    </w:pPr>
  </w:p>
  <w:p w14:paraId="4F7C6C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D510F" w14:textId="77777777" w:rsidR="00832BEF" w:rsidRDefault="00832BEF">
      <w:r>
        <w:separator/>
      </w:r>
    </w:p>
  </w:footnote>
  <w:footnote w:type="continuationSeparator" w:id="0">
    <w:p w14:paraId="31485B6A" w14:textId="77777777" w:rsidR="00832BEF" w:rsidRDefault="0083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E3560" w14:textId="77777777" w:rsidR="00B55BBB" w:rsidRDefault="00B55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A312" w14:textId="77777777" w:rsidR="00B55BBB" w:rsidRDefault="00B55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7C719" w14:textId="77777777" w:rsidR="00B55BBB" w:rsidRDefault="00B55B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5BE"/>
    <w:rsid w:val="00007727"/>
    <w:rsid w:val="00017720"/>
    <w:rsid w:val="000345BE"/>
    <w:rsid w:val="00035488"/>
    <w:rsid w:val="000D7F25"/>
    <w:rsid w:val="000E00E5"/>
    <w:rsid w:val="001144C8"/>
    <w:rsid w:val="00143AA9"/>
    <w:rsid w:val="00173B20"/>
    <w:rsid w:val="001C69FF"/>
    <w:rsid w:val="0023318D"/>
    <w:rsid w:val="00282FA2"/>
    <w:rsid w:val="003D72FD"/>
    <w:rsid w:val="00423179"/>
    <w:rsid w:val="00490DC0"/>
    <w:rsid w:val="00493F8C"/>
    <w:rsid w:val="004C7E9B"/>
    <w:rsid w:val="005614F2"/>
    <w:rsid w:val="00577BC6"/>
    <w:rsid w:val="005A632E"/>
    <w:rsid w:val="00636DEC"/>
    <w:rsid w:val="0069085C"/>
    <w:rsid w:val="006B27ED"/>
    <w:rsid w:val="006C5DC3"/>
    <w:rsid w:val="00832BEF"/>
    <w:rsid w:val="00843263"/>
    <w:rsid w:val="00861E75"/>
    <w:rsid w:val="00986737"/>
    <w:rsid w:val="009D19BD"/>
    <w:rsid w:val="009E40F5"/>
    <w:rsid w:val="009F189D"/>
    <w:rsid w:val="00A80738"/>
    <w:rsid w:val="00AC383C"/>
    <w:rsid w:val="00B55BBB"/>
    <w:rsid w:val="00B8657C"/>
    <w:rsid w:val="00BB547B"/>
    <w:rsid w:val="00C236D3"/>
    <w:rsid w:val="00C659E2"/>
    <w:rsid w:val="00C82837"/>
    <w:rsid w:val="00CA3D66"/>
    <w:rsid w:val="00CB0802"/>
    <w:rsid w:val="00D16E1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7C898"/>
  <w15:chartTrackingRefBased/>
  <w15:docId w15:val="{CAF781AB-2E07-4FC8-ADC5-3015E842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2025-11-04T09:42:00Z</cp:lastPrinted>
  <dcterms:created xsi:type="dcterms:W3CDTF">2025-11-04T09:43:00Z</dcterms:created>
  <dcterms:modified xsi:type="dcterms:W3CDTF">2025-11-04T09:43:00Z</dcterms:modified>
</cp:coreProperties>
</file>