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111A9C" w:rsidRDefault="008C31EC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111A9C">
        <w:rPr>
          <w:rFonts w:ascii="Arial Narrow" w:hAnsi="Arial Narrow" w:cs="Arial"/>
          <w:sz w:val="22"/>
          <w:szCs w:val="22"/>
        </w:rPr>
        <w:t>Bydgoszcz</w:t>
      </w:r>
      <w:r w:rsidR="00B36EDA" w:rsidRPr="00111A9C">
        <w:rPr>
          <w:rFonts w:ascii="Arial Narrow" w:hAnsi="Arial Narrow" w:cs="Arial"/>
          <w:sz w:val="22"/>
          <w:szCs w:val="22"/>
        </w:rPr>
        <w:t xml:space="preserve"> dnia: </w:t>
      </w:r>
      <w:r w:rsidRPr="00111A9C">
        <w:rPr>
          <w:rFonts w:ascii="Arial Narrow" w:hAnsi="Arial Narrow" w:cs="Arial"/>
          <w:sz w:val="22"/>
          <w:szCs w:val="22"/>
        </w:rPr>
        <w:t>2025-11-04</w:t>
      </w:r>
    </w:p>
    <w:p w:rsidR="00B36EDA" w:rsidRPr="00111A9C" w:rsidRDefault="008C31EC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111A9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36EDA" w:rsidRPr="00111A9C" w:rsidRDefault="008C31EC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111A9C">
        <w:rPr>
          <w:rFonts w:ascii="Arial Narrow" w:hAnsi="Arial Narrow" w:cs="Arial"/>
          <w:sz w:val="22"/>
          <w:szCs w:val="22"/>
        </w:rPr>
        <w:t>Powstańców Warszawy</w:t>
      </w:r>
      <w:r w:rsidR="00B36EDA" w:rsidRPr="00111A9C">
        <w:rPr>
          <w:rFonts w:ascii="Arial Narrow" w:hAnsi="Arial Narrow" w:cs="Arial"/>
          <w:sz w:val="22"/>
          <w:szCs w:val="22"/>
        </w:rPr>
        <w:t xml:space="preserve"> </w:t>
      </w:r>
      <w:r w:rsidRPr="00111A9C">
        <w:rPr>
          <w:rFonts w:ascii="Arial Narrow" w:hAnsi="Arial Narrow" w:cs="Arial"/>
          <w:sz w:val="22"/>
          <w:szCs w:val="22"/>
        </w:rPr>
        <w:t>5</w:t>
      </w:r>
    </w:p>
    <w:p w:rsidR="00B36EDA" w:rsidRPr="00111A9C" w:rsidRDefault="008C31EC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111A9C">
        <w:rPr>
          <w:rFonts w:ascii="Arial Narrow" w:hAnsi="Arial Narrow" w:cs="Arial"/>
          <w:sz w:val="22"/>
          <w:szCs w:val="22"/>
        </w:rPr>
        <w:t>85-681</w:t>
      </w:r>
      <w:r w:rsidR="00B36EDA" w:rsidRPr="00111A9C">
        <w:rPr>
          <w:rFonts w:ascii="Arial Narrow" w:hAnsi="Arial Narrow" w:cs="Arial"/>
          <w:sz w:val="22"/>
          <w:szCs w:val="22"/>
        </w:rPr>
        <w:t xml:space="preserve"> </w:t>
      </w:r>
      <w:r w:rsidRPr="00111A9C">
        <w:rPr>
          <w:rFonts w:ascii="Arial Narrow" w:hAnsi="Arial Narrow" w:cs="Arial"/>
          <w:sz w:val="22"/>
          <w:szCs w:val="22"/>
        </w:rPr>
        <w:t>Bydgoszcz</w:t>
      </w:r>
    </w:p>
    <w:p w:rsidR="00B36EDA" w:rsidRPr="00111A9C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111A9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36EDA" w:rsidRPr="00111A9C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111A9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36EDA" w:rsidRPr="00111A9C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111A9C" w:rsidTr="00B36EDA">
        <w:tc>
          <w:tcPr>
            <w:tcW w:w="9923" w:type="dxa"/>
            <w:shd w:val="clear" w:color="auto" w:fill="F2F2F2"/>
            <w:hideMark/>
          </w:tcPr>
          <w:p w:rsidR="00B36EDA" w:rsidRPr="00111A9C" w:rsidRDefault="00111A9C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111A9C">
              <w:rPr>
                <w:rFonts w:ascii="Arial Narrow" w:hAnsi="Arial Narrow" w:cs="Arial"/>
                <w:b/>
                <w:spacing w:val="50"/>
                <w:kern w:val="28"/>
              </w:rPr>
              <w:t>OGŁOSZENIE</w:t>
            </w:r>
          </w:p>
          <w:p w:rsidR="00B36EDA" w:rsidRPr="00111A9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B36EDA" w:rsidRPr="00111A9C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111A9C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11A9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11A9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11A9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111A9C" w:rsidTr="00B36EDA">
        <w:tc>
          <w:tcPr>
            <w:tcW w:w="2269" w:type="dxa"/>
            <w:shd w:val="clear" w:color="auto" w:fill="auto"/>
          </w:tcPr>
          <w:p w:rsidR="00B36EDA" w:rsidRPr="00111A9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111A9C" w:rsidRDefault="008C31E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Dostawa energii elektrycznej dla kompleksu 10 Wojskowego Szpitala Klinicznego </w:t>
            </w:r>
            <w:r w:rsidR="00111A9C"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>z Polikliniką SPZOZ w Bydgoszczy (zadanie 1) oraz Domu Medyka w Bydgoszczy (zadanie 2).</w:t>
            </w:r>
          </w:p>
        </w:tc>
      </w:tr>
      <w:tr w:rsidR="008C31EC" w:rsidRPr="00111A9C" w:rsidTr="001B222E">
        <w:tc>
          <w:tcPr>
            <w:tcW w:w="2269" w:type="dxa"/>
            <w:shd w:val="clear" w:color="auto" w:fill="auto"/>
          </w:tcPr>
          <w:p w:rsidR="008C31EC" w:rsidRPr="00111A9C" w:rsidRDefault="008C31EC" w:rsidP="001B22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C31EC" w:rsidRPr="00111A9C" w:rsidRDefault="008C31EC" w:rsidP="001B22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>108/2025</w:t>
            </w:r>
          </w:p>
        </w:tc>
      </w:tr>
    </w:tbl>
    <w:p w:rsidR="00B36EDA" w:rsidRPr="00111A9C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111A9C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111A9C">
        <w:rPr>
          <w:rFonts w:ascii="Arial Narrow" w:hAnsi="Arial Narrow" w:cs="Arial"/>
          <w:sz w:val="22"/>
          <w:szCs w:val="22"/>
        </w:rPr>
        <w:t xml:space="preserve">Zamawiający, </w:t>
      </w:r>
      <w:r w:rsidR="008C31EC" w:rsidRPr="00111A9C">
        <w:rPr>
          <w:rFonts w:ascii="Arial Narrow" w:hAnsi="Arial Narrow" w:cs="Arial"/>
          <w:b/>
          <w:sz w:val="22"/>
          <w:szCs w:val="22"/>
        </w:rPr>
        <w:t>10WSzKzP SPZOZ</w:t>
      </w:r>
      <w:r w:rsidRPr="00111A9C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8C31EC" w:rsidRPr="00111A9C">
        <w:rPr>
          <w:rFonts w:ascii="Arial Narrow" w:hAnsi="Arial Narrow" w:cs="Arial"/>
          <w:sz w:val="22"/>
          <w:szCs w:val="22"/>
        </w:rPr>
        <w:t>(</w:t>
      </w:r>
      <w:proofErr w:type="spellStart"/>
      <w:r w:rsidR="008C31EC" w:rsidRPr="00111A9C">
        <w:rPr>
          <w:rFonts w:ascii="Arial Narrow" w:hAnsi="Arial Narrow" w:cs="Arial"/>
          <w:sz w:val="22"/>
          <w:szCs w:val="22"/>
        </w:rPr>
        <w:t>t.j</w:t>
      </w:r>
      <w:proofErr w:type="spellEnd"/>
      <w:r w:rsidR="008C31EC" w:rsidRPr="00111A9C">
        <w:rPr>
          <w:rFonts w:ascii="Arial Narrow" w:hAnsi="Arial Narrow" w:cs="Arial"/>
          <w:sz w:val="22"/>
          <w:szCs w:val="22"/>
        </w:rPr>
        <w:t>. Dz. U. z 2024 poz. 1320)</w:t>
      </w:r>
      <w:r w:rsidRPr="00111A9C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8C31EC" w:rsidRPr="00111A9C" w:rsidTr="008C31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1EC" w:rsidRPr="00111A9C" w:rsidRDefault="008C31EC" w:rsidP="001B222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Kompleks Szpitala przy ul. Powstańców Warszawy 5</w:t>
            </w:r>
          </w:p>
          <w:p w:rsidR="008C31EC" w:rsidRPr="00111A9C" w:rsidRDefault="008C31EC" w:rsidP="001B222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11A9C">
              <w:rPr>
                <w:rFonts w:ascii="Arial Narrow" w:hAnsi="Arial Narrow" w:cs="Arial"/>
                <w:b/>
                <w:sz w:val="22"/>
                <w:szCs w:val="22"/>
              </w:rPr>
              <w:t>Energa</w:t>
            </w:r>
            <w:proofErr w:type="spellEnd"/>
            <w:r w:rsidRPr="00111A9C">
              <w:rPr>
                <w:rFonts w:ascii="Arial Narrow" w:hAnsi="Arial Narrow" w:cs="Arial"/>
                <w:b/>
                <w:sz w:val="22"/>
                <w:szCs w:val="22"/>
              </w:rPr>
              <w:t xml:space="preserve"> Obrót</w:t>
            </w:r>
          </w:p>
          <w:p w:rsidR="008C31EC" w:rsidRPr="00111A9C" w:rsidRDefault="008C31EC" w:rsidP="001B222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Aleja Grunwaldzka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472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8C31EC" w:rsidRPr="00111A9C" w:rsidRDefault="008C31EC" w:rsidP="001B222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80-309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Gdańsk</w:t>
            </w:r>
          </w:p>
          <w:p w:rsidR="008C31EC" w:rsidRPr="00111A9C" w:rsidRDefault="008C31EC" w:rsidP="001B222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11A9C">
              <w:rPr>
                <w:rFonts w:ascii="Arial Narrow" w:hAnsi="Arial Narrow" w:cs="Arial"/>
                <w:b/>
                <w:sz w:val="22"/>
                <w:szCs w:val="22"/>
              </w:rPr>
              <w:t>6 698 919.67 zł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C31EC" w:rsidRPr="00111A9C" w:rsidRDefault="008C31EC" w:rsidP="001B222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11A9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C31EC" w:rsidRPr="00111A9C" w:rsidRDefault="008C31EC" w:rsidP="00111A9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</w:t>
            </w:r>
            <w:r w:rsidR="00111A9C">
              <w:rPr>
                <w:rFonts w:ascii="Arial Narrow" w:hAnsi="Arial Narrow" w:cs="Arial"/>
                <w:sz w:val="22"/>
                <w:szCs w:val="22"/>
              </w:rPr>
              <w:br/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8C31EC" w:rsidRPr="00111A9C" w:rsidTr="008C31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1EC" w:rsidRPr="00111A9C" w:rsidRDefault="008C31EC" w:rsidP="001B222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Kompleks Domu Medyka</w:t>
            </w:r>
          </w:p>
          <w:p w:rsidR="008C31EC" w:rsidRPr="00111A9C" w:rsidRDefault="008C31EC" w:rsidP="001B222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11A9C">
              <w:rPr>
                <w:rFonts w:ascii="Arial Narrow" w:hAnsi="Arial Narrow" w:cs="Arial"/>
                <w:b/>
                <w:sz w:val="22"/>
                <w:szCs w:val="22"/>
              </w:rPr>
              <w:t>Entrade</w:t>
            </w:r>
            <w:proofErr w:type="spellEnd"/>
            <w:r w:rsidRPr="00111A9C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8C31EC" w:rsidRPr="00111A9C" w:rsidRDefault="008C31EC" w:rsidP="001B222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Poznańska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86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/88</w:t>
            </w:r>
          </w:p>
          <w:p w:rsidR="008C31EC" w:rsidRPr="00111A9C" w:rsidRDefault="008C31EC" w:rsidP="001B222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05-850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Jawczyce</w:t>
            </w:r>
          </w:p>
          <w:p w:rsidR="008C31EC" w:rsidRPr="00111A9C" w:rsidRDefault="008C31EC" w:rsidP="001B222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11A9C">
              <w:rPr>
                <w:rFonts w:ascii="Arial Narrow" w:hAnsi="Arial Narrow" w:cs="Arial"/>
                <w:b/>
                <w:sz w:val="22"/>
                <w:szCs w:val="22"/>
              </w:rPr>
              <w:t>309 158.97 zł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C31EC" w:rsidRPr="00111A9C" w:rsidRDefault="008C31EC" w:rsidP="001B222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11A9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C31EC" w:rsidRPr="00111A9C" w:rsidRDefault="008C31EC" w:rsidP="00111A9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</w:t>
            </w:r>
            <w:r w:rsidR="00111A9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w specyfikacji warunków zamówienia </w:t>
            </w:r>
            <w:r w:rsidR="00111A9C">
              <w:rPr>
                <w:rFonts w:ascii="Arial Narrow" w:hAnsi="Arial Narrow" w:cs="Arial"/>
                <w:sz w:val="22"/>
                <w:szCs w:val="22"/>
              </w:rPr>
              <w:br/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:rsidR="00B36EDA" w:rsidRPr="00111A9C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11A9C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111A9C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111A9C" w:rsidTr="008C31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11A9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11A9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11A9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11A9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8C31EC" w:rsidRPr="00111A9C" w:rsidTr="008C31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1EC" w:rsidRPr="00111A9C" w:rsidRDefault="008C31EC" w:rsidP="001B222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Kompleks Szpitala przy ul. Powstańców Warszawy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1EC" w:rsidRPr="00111A9C" w:rsidRDefault="008C31EC" w:rsidP="001B222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>Entrade</w:t>
            </w:r>
            <w:proofErr w:type="spellEnd"/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C31EC" w:rsidRPr="00111A9C" w:rsidRDefault="008C31EC" w:rsidP="001B222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Poznańska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86/88</w:t>
            </w:r>
          </w:p>
          <w:p w:rsidR="008C31EC" w:rsidRPr="00111A9C" w:rsidRDefault="008C31EC" w:rsidP="001B222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05-850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Jawczyce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1EC" w:rsidRPr="00111A9C" w:rsidRDefault="008C31EC" w:rsidP="001B222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1 - Cena - 68.13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1EC" w:rsidRPr="00111A9C" w:rsidRDefault="008C31EC" w:rsidP="001B222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 68,13</w:t>
            </w:r>
          </w:p>
        </w:tc>
      </w:tr>
      <w:tr w:rsidR="008C31EC" w:rsidRPr="00111A9C" w:rsidTr="008C31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1EC" w:rsidRPr="00111A9C" w:rsidRDefault="008C31EC" w:rsidP="001B222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Kompleks Szpitala przy ul. Powstańców Warszawy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1EC" w:rsidRPr="00111A9C" w:rsidRDefault="008C31EC" w:rsidP="001B222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>Energa</w:t>
            </w:r>
            <w:proofErr w:type="spellEnd"/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Obrót</w:t>
            </w:r>
          </w:p>
          <w:p w:rsidR="008C31EC" w:rsidRPr="00111A9C" w:rsidRDefault="008C31EC" w:rsidP="001B222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Aleja Grunwaldzka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472</w:t>
            </w:r>
          </w:p>
          <w:p w:rsidR="008C31EC" w:rsidRPr="00111A9C" w:rsidRDefault="008C31EC" w:rsidP="001B222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80-309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1EC" w:rsidRPr="00111A9C" w:rsidRDefault="008C31EC" w:rsidP="001B222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1EC" w:rsidRPr="00111A9C" w:rsidRDefault="008C31EC" w:rsidP="001B222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C31EC" w:rsidRPr="00111A9C" w:rsidTr="008C31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1EC" w:rsidRPr="00111A9C" w:rsidRDefault="008C31EC" w:rsidP="001B222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Kompleks Domu Medyka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1EC" w:rsidRPr="00111A9C" w:rsidRDefault="008C31EC" w:rsidP="001B222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>Entrade</w:t>
            </w:r>
            <w:proofErr w:type="spellEnd"/>
            <w:r w:rsidRPr="00111A9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C31EC" w:rsidRPr="00111A9C" w:rsidRDefault="008C31EC" w:rsidP="001B222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Poznańska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86/88</w:t>
            </w:r>
          </w:p>
          <w:p w:rsidR="008C31EC" w:rsidRPr="00111A9C" w:rsidRDefault="008C31EC" w:rsidP="001B222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05-850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A9C">
              <w:rPr>
                <w:rFonts w:ascii="Arial Narrow" w:hAnsi="Arial Narrow" w:cs="Arial"/>
                <w:sz w:val="22"/>
                <w:szCs w:val="22"/>
              </w:rPr>
              <w:t>Jawczyce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1EC" w:rsidRPr="00111A9C" w:rsidRDefault="008C31EC" w:rsidP="001B222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1EC" w:rsidRPr="00111A9C" w:rsidRDefault="008C31EC" w:rsidP="001B222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A9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111A9C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11A9C">
        <w:rPr>
          <w:rFonts w:ascii="Arial Narrow" w:hAnsi="Arial Narrow" w:cs="Arial"/>
          <w:i/>
          <w:sz w:val="22"/>
          <w:szCs w:val="22"/>
        </w:rPr>
        <w:t>Zamawiający</w:t>
      </w:r>
    </w:p>
    <w:p w:rsidR="00111A9C" w:rsidRPr="00111A9C" w:rsidRDefault="008C31EC" w:rsidP="00B36EDA">
      <w:pPr>
        <w:ind w:right="-425"/>
        <w:jc w:val="right"/>
        <w:rPr>
          <w:rFonts w:ascii="Arial Narrow" w:hAnsi="Arial Narrow" w:cs="Arial"/>
          <w:sz w:val="22"/>
          <w:szCs w:val="22"/>
          <w:vertAlign w:val="superscript"/>
        </w:rPr>
      </w:pPr>
      <w:r w:rsidRPr="00111A9C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:rsidR="00111A9C" w:rsidRP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P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P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P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P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P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P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P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Pr="00111A9C" w:rsidRDefault="00111A9C" w:rsidP="00111A9C">
      <w:pPr>
        <w:rPr>
          <w:rFonts w:ascii="Arial Narrow" w:hAnsi="Arial Narrow" w:cs="Arial"/>
          <w:sz w:val="22"/>
          <w:szCs w:val="22"/>
        </w:rPr>
      </w:pPr>
    </w:p>
    <w:p w:rsidR="00111A9C" w:rsidRPr="00111A9C" w:rsidRDefault="00111A9C" w:rsidP="00111A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111A9C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>Wykonano w 1 egz. na 1 ark.</w:t>
      </w:r>
    </w:p>
    <w:p w:rsidR="00111A9C" w:rsidRPr="00111A9C" w:rsidRDefault="00111A9C" w:rsidP="00111A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111A9C">
        <w:rPr>
          <w:rFonts w:ascii="Arial Narrow" w:hAnsi="Arial Narrow"/>
          <w:i/>
          <w:iCs/>
          <w:sz w:val="18"/>
          <w:szCs w:val="18"/>
        </w:rPr>
        <w:t xml:space="preserve">Egz. 1 – str. </w:t>
      </w:r>
      <w:proofErr w:type="spellStart"/>
      <w:r w:rsidRPr="00111A9C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111A9C">
        <w:rPr>
          <w:rFonts w:ascii="Arial Narrow" w:hAnsi="Arial Narrow"/>
          <w:i/>
          <w:iCs/>
          <w:sz w:val="18"/>
          <w:szCs w:val="18"/>
        </w:rPr>
        <w:t xml:space="preserve">. 10wsk.mil.pl platforma e-propublico.pl; biuro przepustek, </w:t>
      </w:r>
      <w:proofErr w:type="spellStart"/>
      <w:r w:rsidRPr="00111A9C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11A9C">
        <w:rPr>
          <w:rFonts w:ascii="Arial Narrow" w:hAnsi="Arial Narrow"/>
          <w:i/>
          <w:iCs/>
          <w:sz w:val="18"/>
          <w:szCs w:val="18"/>
        </w:rPr>
        <w:t xml:space="preserve">. T2612 B5  </w:t>
      </w:r>
    </w:p>
    <w:p w:rsidR="00111A9C" w:rsidRPr="00111A9C" w:rsidRDefault="00111A9C" w:rsidP="00111A9C">
      <w:pPr>
        <w:rPr>
          <w:rFonts w:ascii="Arial Narrow" w:hAnsi="Arial Narrow"/>
          <w:i/>
          <w:iCs/>
          <w:sz w:val="18"/>
          <w:szCs w:val="18"/>
        </w:rPr>
      </w:pPr>
      <w:r w:rsidRPr="00111A9C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111A9C">
          <w:rPr>
            <w:rStyle w:val="Hipercze"/>
            <w:rFonts w:ascii="Arial Narrow" w:hAnsi="Arial Narrow"/>
            <w:i/>
            <w:sz w:val="18"/>
            <w:szCs w:val="18"/>
          </w:rPr>
          <w:t>szulczynska5702@10wsk.mil.pl</w:t>
        </w:r>
      </w:hyperlink>
    </w:p>
    <w:p w:rsidR="00111A9C" w:rsidRPr="00111A9C" w:rsidRDefault="00111A9C" w:rsidP="00111A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  <w:r w:rsidRPr="00111A9C">
        <w:rPr>
          <w:rFonts w:ascii="Arial Narrow" w:hAnsi="Arial Narrow"/>
          <w:i/>
          <w:iCs/>
          <w:sz w:val="18"/>
          <w:szCs w:val="18"/>
        </w:rPr>
        <w:t>Data: 04</w:t>
      </w:r>
      <w:r w:rsidRPr="00111A9C">
        <w:rPr>
          <w:rFonts w:ascii="Arial Narrow" w:hAnsi="Arial Narrow"/>
          <w:i/>
          <w:sz w:val="18"/>
          <w:szCs w:val="18"/>
        </w:rPr>
        <w:t>-11-2025 r.</w:t>
      </w:r>
    </w:p>
    <w:p w:rsidR="008642B3" w:rsidRPr="00111A9C" w:rsidRDefault="008642B3" w:rsidP="00111A9C">
      <w:pPr>
        <w:tabs>
          <w:tab w:val="left" w:pos="1155"/>
        </w:tabs>
        <w:rPr>
          <w:rFonts w:ascii="Arial Narrow" w:hAnsi="Arial Narrow" w:cs="Arial"/>
          <w:sz w:val="22"/>
          <w:szCs w:val="22"/>
        </w:rPr>
      </w:pPr>
    </w:p>
    <w:sectPr w:rsidR="008642B3" w:rsidRPr="00111A9C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5ED" w:rsidRDefault="00DC35ED">
      <w:r>
        <w:separator/>
      </w:r>
    </w:p>
  </w:endnote>
  <w:endnote w:type="continuationSeparator" w:id="1">
    <w:p w:rsidR="00DC35ED" w:rsidRDefault="00DC3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5ED" w:rsidRDefault="00DC35ED">
      <w:r>
        <w:separator/>
      </w:r>
    </w:p>
  </w:footnote>
  <w:footnote w:type="continuationSeparator" w:id="1">
    <w:p w:rsidR="00DC35ED" w:rsidRDefault="00DC35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1EC"/>
    <w:rsid w:val="00022322"/>
    <w:rsid w:val="00042497"/>
    <w:rsid w:val="000C1E6F"/>
    <w:rsid w:val="000E4E56"/>
    <w:rsid w:val="00111A9C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31EC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35E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11A9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111A9C"/>
    <w:rPr>
      <w:b/>
      <w:bCs/>
    </w:rPr>
  </w:style>
  <w:style w:type="character" w:styleId="Hipercze">
    <w:name w:val="Hyperlink"/>
    <w:basedOn w:val="Domylnaczcionkaakapitu"/>
    <w:uiPriority w:val="99"/>
    <w:unhideWhenUsed/>
    <w:rsid w:val="00111A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328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2025-11-04T09:41:00Z</dcterms:created>
  <dcterms:modified xsi:type="dcterms:W3CDTF">2025-11-04T09:46:00Z</dcterms:modified>
</cp:coreProperties>
</file>