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6F0AA" w14:textId="77777777" w:rsidR="005103B9" w:rsidRPr="006D715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D715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94682" w:rsidRPr="006D715A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6D715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3AB8F49" w14:textId="77777777" w:rsidR="00C4103F" w:rsidRPr="006D715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D715A">
        <w:rPr>
          <w:rFonts w:ascii="Arial Narrow" w:hAnsi="Arial Narrow" w:cs="Arial"/>
          <w:b/>
        </w:rPr>
        <w:t>Zamawiający</w:t>
      </w:r>
      <w:r w:rsidR="007936D6" w:rsidRPr="006D715A">
        <w:rPr>
          <w:rFonts w:ascii="Arial Narrow" w:hAnsi="Arial Narrow" w:cs="Arial"/>
          <w:b/>
        </w:rPr>
        <w:t>:</w:t>
      </w:r>
    </w:p>
    <w:p w14:paraId="77A4C213" w14:textId="77777777" w:rsidR="006676AE" w:rsidRPr="006D715A" w:rsidRDefault="0009468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D715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6B65BF3" w14:textId="77777777" w:rsidR="006676AE" w:rsidRPr="006D715A" w:rsidRDefault="0009468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D715A">
        <w:rPr>
          <w:rFonts w:ascii="Arial Narrow" w:hAnsi="Arial Narrow" w:cs="Arial"/>
          <w:sz w:val="22"/>
          <w:szCs w:val="22"/>
        </w:rPr>
        <w:t>ul. Powstańców Warszawy</w:t>
      </w:r>
      <w:r w:rsidR="006676AE" w:rsidRPr="006D715A">
        <w:rPr>
          <w:rFonts w:ascii="Arial Narrow" w:hAnsi="Arial Narrow" w:cs="Arial"/>
          <w:sz w:val="22"/>
          <w:szCs w:val="22"/>
        </w:rPr>
        <w:t xml:space="preserve"> </w:t>
      </w:r>
      <w:r w:rsidRPr="006D715A">
        <w:rPr>
          <w:rFonts w:ascii="Arial Narrow" w:hAnsi="Arial Narrow" w:cs="Arial"/>
          <w:sz w:val="22"/>
          <w:szCs w:val="22"/>
        </w:rPr>
        <w:t>5</w:t>
      </w:r>
      <w:r w:rsidR="006676AE" w:rsidRPr="006D715A">
        <w:rPr>
          <w:rFonts w:ascii="Arial Narrow" w:hAnsi="Arial Narrow" w:cs="Arial"/>
          <w:sz w:val="22"/>
          <w:szCs w:val="22"/>
        </w:rPr>
        <w:t xml:space="preserve"> </w:t>
      </w:r>
    </w:p>
    <w:p w14:paraId="1CF2354C" w14:textId="77777777" w:rsidR="00F90CD1" w:rsidRPr="006D715A" w:rsidRDefault="0009468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D715A">
        <w:rPr>
          <w:rFonts w:ascii="Arial Narrow" w:hAnsi="Arial Narrow" w:cs="Arial"/>
          <w:sz w:val="22"/>
          <w:szCs w:val="22"/>
        </w:rPr>
        <w:t>85-681</w:t>
      </w:r>
      <w:r w:rsidR="006676AE" w:rsidRPr="006D715A">
        <w:rPr>
          <w:rFonts w:ascii="Arial Narrow" w:hAnsi="Arial Narrow" w:cs="Arial"/>
          <w:sz w:val="22"/>
          <w:szCs w:val="22"/>
        </w:rPr>
        <w:t xml:space="preserve"> </w:t>
      </w:r>
      <w:r w:rsidRPr="006D715A">
        <w:rPr>
          <w:rFonts w:ascii="Arial Narrow" w:hAnsi="Arial Narrow" w:cs="Arial"/>
          <w:sz w:val="22"/>
          <w:szCs w:val="22"/>
        </w:rPr>
        <w:t>Bydgoszcz</w:t>
      </w:r>
    </w:p>
    <w:p w14:paraId="12F36B0C" w14:textId="77777777" w:rsidR="009169D4" w:rsidRPr="006D715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D715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F5E54F2" w14:textId="77777777" w:rsidR="00C4103F" w:rsidRPr="006D715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D715A">
        <w:rPr>
          <w:rFonts w:ascii="Arial Narrow" w:hAnsi="Arial Narrow" w:cs="Arial"/>
          <w:iCs/>
          <w:sz w:val="14"/>
          <w:szCs w:val="14"/>
        </w:rPr>
        <w:t>[</w:t>
      </w:r>
      <w:r w:rsidR="009169D4" w:rsidRPr="006D715A">
        <w:rPr>
          <w:rFonts w:ascii="Arial Narrow" w:hAnsi="Arial Narrow" w:cs="Arial"/>
          <w:iCs/>
          <w:sz w:val="14"/>
          <w:szCs w:val="14"/>
        </w:rPr>
        <w:t>pełna nazwa, adres</w:t>
      </w:r>
      <w:r w:rsidRPr="006D715A">
        <w:rPr>
          <w:rFonts w:ascii="Arial Narrow" w:hAnsi="Arial Narrow" w:cs="Arial"/>
          <w:iCs/>
          <w:sz w:val="14"/>
          <w:szCs w:val="14"/>
        </w:rPr>
        <w:t>]</w:t>
      </w:r>
    </w:p>
    <w:p w14:paraId="00ED9A7D" w14:textId="77777777" w:rsidR="002578E4" w:rsidRPr="006D715A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D715A" w14:paraId="27A86007" w14:textId="77777777" w:rsidTr="0018769E">
        <w:tc>
          <w:tcPr>
            <w:tcW w:w="2800" w:type="dxa"/>
          </w:tcPr>
          <w:p w14:paraId="364C6755" w14:textId="77777777" w:rsidR="002578E4" w:rsidRPr="006D715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715A">
              <w:rPr>
                <w:rFonts w:ascii="Arial Narrow" w:hAnsi="Arial Narrow" w:cs="Arial"/>
                <w:b/>
              </w:rPr>
              <w:t>Wykonawca</w:t>
            </w:r>
            <w:r w:rsidRPr="006D715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C24EB04" w14:textId="77777777" w:rsidR="002578E4" w:rsidRPr="006D715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F58D42B" w14:textId="77777777" w:rsidR="002578E4" w:rsidRPr="006D715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D715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D035B0" w14:textId="77777777" w:rsidR="002578E4" w:rsidRPr="006D715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D715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D715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D715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6D715A" w14:paraId="53DFB1C9" w14:textId="77777777" w:rsidTr="0018769E">
        <w:tc>
          <w:tcPr>
            <w:tcW w:w="2800" w:type="dxa"/>
          </w:tcPr>
          <w:p w14:paraId="0178C423" w14:textId="77777777" w:rsidR="002578E4" w:rsidRPr="006D715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715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1093328" w14:textId="77777777" w:rsidR="002578E4" w:rsidRPr="006D715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8FC411A" w14:textId="77777777" w:rsidR="002578E4" w:rsidRPr="006D715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D715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5A50EE" w14:textId="77777777" w:rsidR="002578E4" w:rsidRPr="006D715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D715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D715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D715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7B43CDE" w14:textId="77777777" w:rsidR="002578E4" w:rsidRPr="006D715A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4682" w:rsidRPr="006D715A" w14:paraId="0EC56812" w14:textId="77777777" w:rsidTr="00233E83">
        <w:tc>
          <w:tcPr>
            <w:tcW w:w="9104" w:type="dxa"/>
            <w:shd w:val="clear" w:color="auto" w:fill="D9D9D9"/>
          </w:tcPr>
          <w:p w14:paraId="688FEA1C" w14:textId="77777777" w:rsidR="00094682" w:rsidRPr="006D715A" w:rsidRDefault="00094682" w:rsidP="00233E8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D715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4152FBA" w14:textId="77777777" w:rsidR="00094682" w:rsidRPr="006D715A" w:rsidRDefault="00094682" w:rsidP="00233E83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6D715A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6D715A">
              <w:rPr>
                <w:rFonts w:ascii="Arial Narrow" w:hAnsi="Arial Narrow" w:cs="Arial"/>
              </w:rPr>
              <w:t>(t.j. Dz. U. z 2024 poz. 1320)</w:t>
            </w:r>
            <w:r w:rsidRPr="006D715A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6BD4E090" w14:textId="77777777" w:rsidR="00094682" w:rsidRPr="006D715A" w:rsidRDefault="00094682" w:rsidP="00233E8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D715A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60B7E707" w14:textId="77777777" w:rsidR="00094682" w:rsidRPr="006D715A" w:rsidRDefault="00094682" w:rsidP="00233E8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D715A">
              <w:rPr>
                <w:rFonts w:ascii="Arial Narrow" w:hAnsi="Arial Narrow" w:cs="Arial"/>
                <w:b/>
              </w:rPr>
              <w:t>ORAZ</w:t>
            </w:r>
          </w:p>
          <w:p w14:paraId="0A26D4FB" w14:textId="77777777" w:rsidR="00094682" w:rsidRPr="006D715A" w:rsidRDefault="00094682" w:rsidP="00233E83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D715A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46362792" w14:textId="77777777" w:rsidR="00E50194" w:rsidRPr="006D715A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Na potrzeby postę</w:t>
      </w:r>
      <w:r w:rsidR="008D0487" w:rsidRPr="006D715A">
        <w:rPr>
          <w:rFonts w:ascii="Arial Narrow" w:hAnsi="Arial Narrow" w:cs="Arial"/>
        </w:rPr>
        <w:t xml:space="preserve">powania o udzielenie </w:t>
      </w:r>
      <w:r w:rsidR="007936D6" w:rsidRPr="006D715A">
        <w:rPr>
          <w:rFonts w:ascii="Arial Narrow" w:hAnsi="Arial Narrow" w:cs="Arial"/>
        </w:rPr>
        <w:t>zamówienia publicznego</w:t>
      </w:r>
      <w:r w:rsidR="00E50194" w:rsidRPr="006D715A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D715A" w14:paraId="0AD8503E" w14:textId="77777777" w:rsidTr="0018769E">
        <w:tc>
          <w:tcPr>
            <w:tcW w:w="2269" w:type="dxa"/>
          </w:tcPr>
          <w:p w14:paraId="2698EC40" w14:textId="77777777" w:rsidR="002578E4" w:rsidRPr="006D715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715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3AC0F6B" w14:textId="77777777" w:rsidR="002578E4" w:rsidRPr="006D715A" w:rsidRDefault="0009468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D715A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2578E4" w:rsidRPr="006D715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94682" w:rsidRPr="006D715A" w14:paraId="4B9C395A" w14:textId="77777777" w:rsidTr="00233E83">
        <w:tc>
          <w:tcPr>
            <w:tcW w:w="2269" w:type="dxa"/>
          </w:tcPr>
          <w:p w14:paraId="278B223B" w14:textId="77777777" w:rsidR="00094682" w:rsidRPr="006D715A" w:rsidRDefault="00094682" w:rsidP="00233E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715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FAD04C2" w14:textId="77777777" w:rsidR="00094682" w:rsidRPr="006D715A" w:rsidRDefault="00094682" w:rsidP="00233E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D715A">
              <w:rPr>
                <w:rFonts w:ascii="Arial Narrow" w:eastAsia="Times New Roman" w:hAnsi="Arial Narrow" w:cs="Arial"/>
                <w:bCs/>
                <w:lang w:eastAsia="pl-PL"/>
              </w:rPr>
              <w:t>133/2025</w:t>
            </w:r>
          </w:p>
        </w:tc>
      </w:tr>
    </w:tbl>
    <w:p w14:paraId="43511859" w14:textId="77777777" w:rsidR="002578E4" w:rsidRPr="006D715A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91FE254" w14:textId="77777777" w:rsidR="00F90CD1" w:rsidRPr="006D715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 xml:space="preserve">prowadzonego przez </w:t>
      </w:r>
      <w:r w:rsidR="00094682" w:rsidRPr="006D715A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6D715A">
        <w:rPr>
          <w:rFonts w:ascii="Arial Narrow" w:hAnsi="Arial Narrow" w:cs="Arial"/>
          <w:b/>
        </w:rPr>
        <w:t>,</w:t>
      </w:r>
      <w:r w:rsidR="002B2AD9" w:rsidRPr="006D715A">
        <w:rPr>
          <w:rFonts w:ascii="Arial Narrow" w:hAnsi="Arial Narrow" w:cs="Arial"/>
        </w:rPr>
        <w:t xml:space="preserve"> </w:t>
      </w:r>
      <w:r w:rsidR="00E65685" w:rsidRPr="006D715A">
        <w:rPr>
          <w:rFonts w:ascii="Arial Narrow" w:hAnsi="Arial Narrow" w:cs="Arial"/>
        </w:rPr>
        <w:t>oświa</w:t>
      </w:r>
      <w:r w:rsidR="00825A09" w:rsidRPr="006D715A">
        <w:rPr>
          <w:rFonts w:ascii="Arial Narrow" w:hAnsi="Arial Narrow" w:cs="Arial"/>
        </w:rPr>
        <w:t>dczam</w:t>
      </w:r>
      <w:r w:rsidR="00E65685" w:rsidRPr="006D715A">
        <w:rPr>
          <w:rFonts w:ascii="Arial Narrow" w:hAnsi="Arial Narrow" w:cs="Arial"/>
        </w:rPr>
        <w:t>,</w:t>
      </w:r>
      <w:r w:rsidR="002B2AD9" w:rsidRPr="006D715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D715A" w14:paraId="19AA0FF4" w14:textId="77777777" w:rsidTr="00650D6C">
        <w:tc>
          <w:tcPr>
            <w:tcW w:w="9104" w:type="dxa"/>
            <w:shd w:val="clear" w:color="auto" w:fill="D9D9D9"/>
          </w:tcPr>
          <w:p w14:paraId="773A7BBE" w14:textId="77777777" w:rsidR="00E50194" w:rsidRPr="006D715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D715A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C32B4B8" w14:textId="1A2FAB13" w:rsidR="00C113BF" w:rsidRPr="006D715A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Oświadczam, że nie podlegam wykluczeniu z postępowania na po</w:t>
      </w:r>
      <w:r w:rsidR="002C4137" w:rsidRPr="006D715A">
        <w:rPr>
          <w:rFonts w:ascii="Arial Narrow" w:hAnsi="Arial Narrow" w:cs="Arial"/>
        </w:rPr>
        <w:t xml:space="preserve">dstawie art. </w:t>
      </w:r>
      <w:r w:rsidR="00232DF0" w:rsidRPr="006D715A">
        <w:rPr>
          <w:rFonts w:ascii="Arial Narrow" w:hAnsi="Arial Narrow" w:cs="Arial"/>
        </w:rPr>
        <w:t>108</w:t>
      </w:r>
      <w:r w:rsidR="002C4137" w:rsidRPr="006D715A">
        <w:rPr>
          <w:rFonts w:ascii="Arial Narrow" w:hAnsi="Arial Narrow" w:cs="Arial"/>
        </w:rPr>
        <w:t xml:space="preserve"> ust 1 </w:t>
      </w:r>
      <w:r w:rsidRPr="006D715A">
        <w:rPr>
          <w:rFonts w:ascii="Arial Narrow" w:hAnsi="Arial Narrow" w:cs="Arial"/>
        </w:rPr>
        <w:t>ustawy Pzp</w:t>
      </w:r>
      <w:r w:rsidR="00641874" w:rsidRPr="006D715A">
        <w:rPr>
          <w:rFonts w:ascii="Arial Narrow" w:hAnsi="Arial Narrow" w:cs="Arial"/>
        </w:rPr>
        <w:t>.</w:t>
      </w:r>
    </w:p>
    <w:p w14:paraId="304BCFB6" w14:textId="77777777" w:rsidR="00094682" w:rsidRPr="006D715A" w:rsidRDefault="00094682" w:rsidP="0009468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76C3CED" w14:textId="31C2C647" w:rsidR="002426FF" w:rsidRPr="006D715A" w:rsidRDefault="00094682" w:rsidP="0009468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6D715A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3E6A38B3" w14:textId="77777777" w:rsidR="00094682" w:rsidRPr="006D715A" w:rsidRDefault="00094682" w:rsidP="00094682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C0DF463" w14:textId="77777777" w:rsidR="00094682" w:rsidRPr="006D715A" w:rsidRDefault="00094682" w:rsidP="0009468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D715A">
        <w:rPr>
          <w:rFonts w:ascii="Arial Narrow" w:hAnsi="Arial Narrow" w:cs="Arial"/>
          <w:b/>
        </w:rPr>
        <w:t>Art. 109 ust. 1 pkt 1</w:t>
      </w:r>
    </w:p>
    <w:p w14:paraId="0E6526C6" w14:textId="77777777" w:rsidR="00094682" w:rsidRPr="006D715A" w:rsidRDefault="00094682" w:rsidP="00094682">
      <w:pPr>
        <w:spacing w:after="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6D715A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98D453B" w14:textId="77777777" w:rsidR="00094682" w:rsidRPr="006D715A" w:rsidRDefault="00094682" w:rsidP="0009468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BA5D754" w14:textId="77777777" w:rsidR="00094682" w:rsidRPr="006D715A" w:rsidRDefault="00094682" w:rsidP="0009468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D715A">
        <w:rPr>
          <w:rFonts w:ascii="Arial Narrow" w:hAnsi="Arial Narrow" w:cs="Arial"/>
          <w:b/>
        </w:rPr>
        <w:t>Art. 109 ust. 1 pkt 4</w:t>
      </w:r>
    </w:p>
    <w:p w14:paraId="444284C3" w14:textId="77777777" w:rsidR="00094682" w:rsidRPr="006D715A" w:rsidRDefault="00094682" w:rsidP="0009468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D715A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6EBFF1C" w14:textId="77777777" w:rsidR="00023477" w:rsidRPr="006D715A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66A6BFF1" w14:textId="77777777" w:rsidR="00023477" w:rsidRPr="006D715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___________________________________________________________________</w:t>
      </w:r>
    </w:p>
    <w:p w14:paraId="261E7A89" w14:textId="77777777" w:rsidR="00992BD8" w:rsidRPr="006D715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D715A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6D715A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6D715A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A4FA884" w14:textId="77777777" w:rsidR="00023477" w:rsidRPr="006D715A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6D715A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6D715A">
        <w:rPr>
          <w:rFonts w:ascii="Arial Narrow" w:hAnsi="Arial Narrow" w:cs="Arial"/>
          <w:i/>
        </w:rPr>
        <w:t>.</w:t>
      </w:r>
      <w:r w:rsidRPr="006D715A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D715A">
        <w:rPr>
          <w:rFonts w:ascii="Arial Narrow" w:hAnsi="Arial Narrow" w:cs="Arial"/>
        </w:rPr>
        <w:t>110</w:t>
      </w:r>
      <w:r w:rsidRPr="006D715A">
        <w:rPr>
          <w:rFonts w:ascii="Arial Narrow" w:hAnsi="Arial Narrow" w:cs="Arial"/>
        </w:rPr>
        <w:t xml:space="preserve"> ust. </w:t>
      </w:r>
      <w:r w:rsidR="00710937" w:rsidRPr="006D715A">
        <w:rPr>
          <w:rFonts w:ascii="Arial Narrow" w:hAnsi="Arial Narrow" w:cs="Arial"/>
        </w:rPr>
        <w:t>2</w:t>
      </w:r>
      <w:r w:rsidRPr="006D715A">
        <w:rPr>
          <w:rFonts w:ascii="Arial Narrow" w:hAnsi="Arial Narrow" w:cs="Arial"/>
        </w:rPr>
        <w:t xml:space="preserve"> ustawy Pzp podjąłem następujące środki naprawcze</w:t>
      </w:r>
      <w:r w:rsidR="007A2BCB" w:rsidRPr="006D715A">
        <w:rPr>
          <w:rFonts w:ascii="Arial Narrow" w:hAnsi="Arial Narrow" w:cs="Arial"/>
        </w:rPr>
        <w:t xml:space="preserve"> i zapobiegawcze</w:t>
      </w:r>
      <w:r w:rsidRPr="006D715A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6D715A">
        <w:rPr>
          <w:rFonts w:ascii="Arial Narrow" w:hAnsi="Arial Narrow" w:cs="Arial"/>
        </w:rPr>
        <w:t>..</w:t>
      </w:r>
      <w:r w:rsidRPr="006D715A">
        <w:rPr>
          <w:rFonts w:ascii="Arial Narrow" w:hAnsi="Arial Narrow" w:cs="Arial"/>
        </w:rPr>
        <w:t>……………</w:t>
      </w:r>
      <w:r w:rsidR="00023477" w:rsidRPr="006D715A">
        <w:rPr>
          <w:rFonts w:ascii="Arial Narrow" w:hAnsi="Arial Narrow" w:cs="Arial"/>
        </w:rPr>
        <w:t>…</w:t>
      </w:r>
      <w:r w:rsidRPr="006D715A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6D715A">
        <w:rPr>
          <w:rFonts w:ascii="Arial Narrow" w:hAnsi="Arial Narrow" w:cs="Arial"/>
        </w:rPr>
        <w:t>.</w:t>
      </w:r>
      <w:r w:rsidRPr="006D715A">
        <w:rPr>
          <w:rFonts w:ascii="Arial Narrow" w:hAnsi="Arial Narrow" w:cs="Arial"/>
        </w:rPr>
        <w:t>…</w:t>
      </w:r>
      <w:r w:rsidR="007A2BCB" w:rsidRPr="006D715A">
        <w:rPr>
          <w:rFonts w:ascii="Arial Narrow" w:hAnsi="Arial Narrow" w:cs="Arial"/>
        </w:rPr>
        <w:t>.</w:t>
      </w:r>
    </w:p>
    <w:p w14:paraId="5D00CC7C" w14:textId="77777777" w:rsidR="007A2BCB" w:rsidRPr="006D715A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___________________________________________________________________</w:t>
      </w:r>
    </w:p>
    <w:p w14:paraId="02B186B2" w14:textId="77777777" w:rsidR="0011306C" w:rsidRPr="006D715A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6D715A">
        <w:rPr>
          <w:rFonts w:ascii="Arial Narrow" w:hAnsi="Arial Narrow" w:cs="Arial"/>
        </w:rPr>
        <w:t>t.j. Dz.U. z 2024r. poz. 507 z późn. zm.</w:t>
      </w:r>
      <w:r w:rsidRPr="006D715A">
        <w:rPr>
          <w:rFonts w:ascii="Arial Narrow" w:hAnsi="Arial Narrow" w:cs="Arial"/>
        </w:rPr>
        <w:t>)</w:t>
      </w:r>
      <w:r w:rsidR="0011306C" w:rsidRPr="006D715A">
        <w:rPr>
          <w:rStyle w:val="Odwoanieprzypisudolnego"/>
          <w:rFonts w:ascii="Arial Narrow" w:hAnsi="Arial Narrow" w:cs="Arial"/>
        </w:rPr>
        <w:footnoteReference w:id="1"/>
      </w:r>
      <w:r w:rsidRPr="006D715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D715A" w14:paraId="75BA063A" w14:textId="77777777" w:rsidTr="00CD4DD1">
        <w:tc>
          <w:tcPr>
            <w:tcW w:w="9104" w:type="dxa"/>
            <w:shd w:val="clear" w:color="auto" w:fill="D9D9D9"/>
          </w:tcPr>
          <w:p w14:paraId="6F88FF60" w14:textId="77777777" w:rsidR="0011306C" w:rsidRPr="006D715A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D715A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6D715A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C8DD5AE" w14:textId="77777777" w:rsidR="00D2702A" w:rsidRPr="006D715A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Oświadczam,</w:t>
      </w:r>
      <w:r w:rsidR="00313417" w:rsidRPr="006D715A">
        <w:rPr>
          <w:rFonts w:ascii="Arial Narrow" w:hAnsi="Arial Narrow" w:cs="Arial"/>
        </w:rPr>
        <w:t xml:space="preserve"> że spełniam</w:t>
      </w:r>
      <w:r w:rsidR="004541F9" w:rsidRPr="006D715A">
        <w:rPr>
          <w:rFonts w:ascii="Arial Narrow" w:hAnsi="Arial Narrow" w:cs="Arial"/>
        </w:rPr>
        <w:t>, określone przez Zamawiającego,</w:t>
      </w:r>
      <w:r w:rsidR="00313417" w:rsidRPr="006D715A">
        <w:rPr>
          <w:rFonts w:ascii="Arial Narrow" w:hAnsi="Arial Narrow" w:cs="Arial"/>
        </w:rPr>
        <w:t xml:space="preserve"> warunki udziału </w:t>
      </w:r>
      <w:r w:rsidR="004541F9" w:rsidRPr="006D715A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D715A" w14:paraId="323477C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62BA" w14:textId="77777777" w:rsidR="00D2702A" w:rsidRPr="006D715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D715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76C7" w14:textId="77777777" w:rsidR="00D2702A" w:rsidRPr="006D715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D715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6D715A" w14:paraId="6E1EA50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3CBB6" w14:textId="77777777" w:rsidR="00D2702A" w:rsidRPr="006D715A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AC45B" w14:textId="77777777" w:rsidR="00D2702A" w:rsidRPr="006D715A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271BBC97" w14:textId="77777777" w:rsidR="00D2702A" w:rsidRPr="006D715A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28AEC668" w14:textId="77777777" w:rsidR="00E21BB4" w:rsidRPr="006D715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715A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53FE3FCC" w14:textId="77777777" w:rsidR="00E21BB4" w:rsidRPr="006D715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D715A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6D715A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6D715A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6D715A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6D715A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BE261E7" w14:textId="77777777" w:rsidR="00C62F57" w:rsidRPr="006D715A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6D2D13C" w14:textId="77777777" w:rsidR="00C62F57" w:rsidRPr="006D715A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30B19701" w14:textId="77777777" w:rsidR="00721D87" w:rsidRPr="006D715A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D715A">
        <w:rPr>
          <w:rFonts w:ascii="Arial Narrow" w:hAnsi="Arial Narrow" w:cs="Arial"/>
        </w:rPr>
        <w:t>ego/</w:t>
      </w:r>
      <w:r w:rsidRPr="006D715A">
        <w:rPr>
          <w:rFonts w:ascii="Arial Narrow" w:hAnsi="Arial Narrow" w:cs="Arial"/>
        </w:rPr>
        <w:t xml:space="preserve">ych zasoby: </w:t>
      </w:r>
    </w:p>
    <w:p w14:paraId="27FAE1A6" w14:textId="77777777" w:rsidR="00721D87" w:rsidRPr="006D715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……………</w:t>
      </w:r>
      <w:r w:rsidR="00721D87" w:rsidRPr="006D715A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EAF6070" w14:textId="77777777" w:rsidR="00721D87" w:rsidRPr="006D715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D715A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09139F4D" w14:textId="77777777" w:rsidR="00721D87" w:rsidRPr="006D715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 xml:space="preserve">w następującym zakresie: </w:t>
      </w:r>
    </w:p>
    <w:p w14:paraId="50D3150E" w14:textId="77777777" w:rsidR="00E21BB4" w:rsidRPr="006D715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……………</w:t>
      </w:r>
      <w:r w:rsidR="00721D87" w:rsidRPr="006D715A">
        <w:rPr>
          <w:rFonts w:ascii="Arial Narrow" w:hAnsi="Arial Narrow" w:cs="Arial"/>
        </w:rPr>
        <w:t>………………………………………………………….</w:t>
      </w:r>
      <w:r w:rsidRPr="006D715A">
        <w:rPr>
          <w:rFonts w:ascii="Arial Narrow" w:hAnsi="Arial Narrow" w:cs="Arial"/>
        </w:rPr>
        <w:t>………………………….</w:t>
      </w:r>
    </w:p>
    <w:p w14:paraId="4CDB89E2" w14:textId="77777777" w:rsidR="00E21BB4" w:rsidRPr="006D715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D715A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D458E1A" w14:textId="77777777" w:rsidR="00C62F57" w:rsidRPr="006D715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D715A" w14:paraId="306D4C0F" w14:textId="77777777" w:rsidTr="00CD4DD1">
        <w:tc>
          <w:tcPr>
            <w:tcW w:w="9104" w:type="dxa"/>
            <w:shd w:val="clear" w:color="auto" w:fill="D9D9D9"/>
          </w:tcPr>
          <w:p w14:paraId="10693D9C" w14:textId="77777777" w:rsidR="00BE6F04" w:rsidRPr="006D715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D715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C0BB2BD" w14:textId="77777777" w:rsidR="00FE4E2B" w:rsidRPr="006D715A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D715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D715A" w14:paraId="5EB975B1" w14:textId="77777777" w:rsidTr="00847232">
        <w:tc>
          <w:tcPr>
            <w:tcW w:w="9104" w:type="dxa"/>
            <w:shd w:val="clear" w:color="auto" w:fill="D9D9D9"/>
          </w:tcPr>
          <w:p w14:paraId="17D4EDF4" w14:textId="77777777" w:rsidR="00E426EB" w:rsidRPr="006D715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D715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BE4EF28" w14:textId="77777777" w:rsidR="00E426EB" w:rsidRPr="006D715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8B77B90" w14:textId="77777777" w:rsidR="00E426EB" w:rsidRPr="006D715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20C3FB1" w14:textId="77777777" w:rsidR="00E426EB" w:rsidRPr="006D715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AF45739" w14:textId="77777777" w:rsidR="00E426EB" w:rsidRPr="006D715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D715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AC2EB17" w14:textId="77777777" w:rsidR="00E426EB" w:rsidRPr="006D715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D715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2C1B2D7" w14:textId="77777777" w:rsidR="00E426EB" w:rsidRPr="006D715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D715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BF6A1A5" w14:textId="77777777" w:rsidR="00E426EB" w:rsidRPr="006D715A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FA411FC" w14:textId="77777777" w:rsidR="0012157F" w:rsidRPr="006D715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452AF42" w14:textId="77777777" w:rsidR="00524951" w:rsidRPr="006D715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D715A">
        <w:rPr>
          <w:rFonts w:ascii="Arial Narrow" w:hAnsi="Arial Narrow" w:cs="Arial"/>
          <w:sz w:val="18"/>
          <w:szCs w:val="18"/>
        </w:rPr>
        <w:tab/>
      </w:r>
      <w:r w:rsidRPr="006D715A">
        <w:rPr>
          <w:rFonts w:ascii="Arial Narrow" w:hAnsi="Arial Narrow" w:cs="Arial"/>
          <w:sz w:val="18"/>
          <w:szCs w:val="18"/>
        </w:rPr>
        <w:tab/>
      </w:r>
      <w:r w:rsidRPr="006D715A">
        <w:rPr>
          <w:rFonts w:ascii="Arial Narrow" w:hAnsi="Arial Narrow" w:cs="Arial"/>
          <w:sz w:val="18"/>
          <w:szCs w:val="18"/>
        </w:rPr>
        <w:tab/>
      </w:r>
      <w:r w:rsidRPr="006D715A">
        <w:rPr>
          <w:rFonts w:ascii="Arial Narrow" w:hAnsi="Arial Narrow" w:cs="Arial"/>
          <w:sz w:val="18"/>
          <w:szCs w:val="18"/>
        </w:rPr>
        <w:tab/>
      </w:r>
      <w:r w:rsidRPr="006D715A">
        <w:rPr>
          <w:rFonts w:ascii="Arial Narrow" w:hAnsi="Arial Narrow" w:cs="Arial"/>
          <w:sz w:val="18"/>
          <w:szCs w:val="18"/>
        </w:rPr>
        <w:tab/>
      </w:r>
      <w:r w:rsidRPr="006D715A">
        <w:rPr>
          <w:rFonts w:ascii="Arial Narrow" w:hAnsi="Arial Narrow" w:cs="Arial"/>
          <w:sz w:val="18"/>
          <w:szCs w:val="18"/>
        </w:rPr>
        <w:tab/>
      </w:r>
      <w:r w:rsidRPr="006D715A">
        <w:rPr>
          <w:rFonts w:ascii="Arial Narrow" w:hAnsi="Arial Narrow" w:cs="Arial"/>
          <w:sz w:val="18"/>
          <w:szCs w:val="18"/>
        </w:rPr>
        <w:tab/>
      </w:r>
    </w:p>
    <w:p w14:paraId="231A7874" w14:textId="77777777" w:rsidR="00524951" w:rsidRPr="006D715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98BCF2F" w14:textId="77777777" w:rsidR="00FE4E2B" w:rsidRPr="006D715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6D715A">
        <w:rPr>
          <w:rFonts w:ascii="Arial Narrow" w:hAnsi="Arial Narrow" w:cs="Arial"/>
          <w:sz w:val="18"/>
          <w:szCs w:val="18"/>
        </w:rPr>
        <w:t xml:space="preserve">  </w:t>
      </w:r>
      <w:r w:rsidR="006D536F" w:rsidRPr="006D715A">
        <w:rPr>
          <w:rFonts w:ascii="Arial Narrow" w:hAnsi="Arial Narrow" w:cs="Arial"/>
          <w:sz w:val="18"/>
          <w:szCs w:val="18"/>
        </w:rPr>
        <w:t>………..</w:t>
      </w:r>
      <w:r w:rsidR="00FE4E2B" w:rsidRPr="006D715A">
        <w:rPr>
          <w:rFonts w:ascii="Arial Narrow" w:hAnsi="Arial Narrow" w:cs="Arial"/>
          <w:sz w:val="18"/>
          <w:szCs w:val="18"/>
        </w:rPr>
        <w:t>…</w:t>
      </w:r>
      <w:r w:rsidR="006D536F" w:rsidRPr="006D715A">
        <w:rPr>
          <w:rFonts w:ascii="Arial Narrow" w:hAnsi="Arial Narrow" w:cs="Arial"/>
          <w:sz w:val="18"/>
          <w:szCs w:val="18"/>
        </w:rPr>
        <w:t>………..</w:t>
      </w:r>
      <w:r w:rsidR="00FE4E2B" w:rsidRPr="006D715A">
        <w:rPr>
          <w:rFonts w:ascii="Arial Narrow" w:hAnsi="Arial Narrow" w:cs="Arial"/>
          <w:sz w:val="18"/>
          <w:szCs w:val="18"/>
        </w:rPr>
        <w:t>……</w:t>
      </w:r>
      <w:r w:rsidR="006D536F" w:rsidRPr="006D715A">
        <w:rPr>
          <w:rFonts w:ascii="Arial Narrow" w:hAnsi="Arial Narrow" w:cs="Arial"/>
          <w:sz w:val="18"/>
          <w:szCs w:val="18"/>
        </w:rPr>
        <w:t>………….</w:t>
      </w:r>
      <w:r w:rsidR="00FE4E2B" w:rsidRPr="006D715A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13981E23" w14:textId="77777777" w:rsidR="00484F88" w:rsidRPr="006D715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D715A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6D715A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6D715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F5D2B" w14:textId="77777777" w:rsidR="00715DF4" w:rsidRDefault="00715DF4" w:rsidP="0038231F">
      <w:pPr>
        <w:spacing w:after="0" w:line="240" w:lineRule="auto"/>
      </w:pPr>
      <w:r>
        <w:separator/>
      </w:r>
    </w:p>
  </w:endnote>
  <w:endnote w:type="continuationSeparator" w:id="0">
    <w:p w14:paraId="3278640A" w14:textId="77777777" w:rsidR="00715DF4" w:rsidRDefault="00715D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F9BD7" w14:textId="77777777" w:rsidR="00094682" w:rsidRDefault="000946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D34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11FB3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70709" w14:textId="77777777" w:rsidR="00094682" w:rsidRDefault="000946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EC172" w14:textId="77777777" w:rsidR="00715DF4" w:rsidRDefault="00715DF4" w:rsidP="0038231F">
      <w:pPr>
        <w:spacing w:after="0" w:line="240" w:lineRule="auto"/>
      </w:pPr>
      <w:r>
        <w:separator/>
      </w:r>
    </w:p>
  </w:footnote>
  <w:footnote w:type="continuationSeparator" w:id="0">
    <w:p w14:paraId="52C5EC43" w14:textId="77777777" w:rsidR="00715DF4" w:rsidRDefault="00715DF4" w:rsidP="0038231F">
      <w:pPr>
        <w:spacing w:after="0" w:line="240" w:lineRule="auto"/>
      </w:pPr>
      <w:r>
        <w:continuationSeparator/>
      </w:r>
    </w:p>
  </w:footnote>
  <w:footnote w:id="1">
    <w:p w14:paraId="5A0AD65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CD0A5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1188F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BF2BF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FE59" w14:textId="77777777" w:rsidR="00094682" w:rsidRDefault="00094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53B2F" w14:textId="77777777" w:rsidR="00094682" w:rsidRDefault="00094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3AA9F" w14:textId="77777777" w:rsidR="00094682" w:rsidRDefault="000946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109073">
    <w:abstractNumId w:val="11"/>
  </w:num>
  <w:num w:numId="2" w16cid:durableId="1455294056">
    <w:abstractNumId w:val="0"/>
  </w:num>
  <w:num w:numId="3" w16cid:durableId="1745375491">
    <w:abstractNumId w:val="10"/>
  </w:num>
  <w:num w:numId="4" w16cid:durableId="794909286">
    <w:abstractNumId w:val="13"/>
  </w:num>
  <w:num w:numId="5" w16cid:durableId="1125586924">
    <w:abstractNumId w:val="12"/>
  </w:num>
  <w:num w:numId="6" w16cid:durableId="1636061847">
    <w:abstractNumId w:val="9"/>
  </w:num>
  <w:num w:numId="7" w16cid:durableId="638613054">
    <w:abstractNumId w:val="1"/>
  </w:num>
  <w:num w:numId="8" w16cid:durableId="2145731728">
    <w:abstractNumId w:val="6"/>
  </w:num>
  <w:num w:numId="9" w16cid:durableId="336347626">
    <w:abstractNumId w:val="4"/>
  </w:num>
  <w:num w:numId="10" w16cid:durableId="1882551938">
    <w:abstractNumId w:val="7"/>
  </w:num>
  <w:num w:numId="11" w16cid:durableId="652221498">
    <w:abstractNumId w:val="5"/>
  </w:num>
  <w:num w:numId="12" w16cid:durableId="44839571">
    <w:abstractNumId w:val="8"/>
  </w:num>
  <w:num w:numId="13" w16cid:durableId="1789665344">
    <w:abstractNumId w:val="3"/>
  </w:num>
  <w:num w:numId="14" w16cid:durableId="1732341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DF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4682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D715A"/>
    <w:rsid w:val="006F0034"/>
    <w:rsid w:val="006F3D32"/>
    <w:rsid w:val="007020E3"/>
    <w:rsid w:val="00710937"/>
    <w:rsid w:val="007118F0"/>
    <w:rsid w:val="00715DF4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B2A82"/>
  <w15:docId w15:val="{F3396FE8-C1F9-4BC1-BB68-3381FC6D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816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2025-11-04T11:31:00Z</dcterms:created>
  <dcterms:modified xsi:type="dcterms:W3CDTF">2025-11-04T11:31:00Z</dcterms:modified>
</cp:coreProperties>
</file>