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B2FE2" w14:textId="62850037" w:rsidR="00D62E6E" w:rsidRPr="00DA45B7" w:rsidRDefault="00D62E6E" w:rsidP="00DA45B7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DA45B7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DA45B7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DA45B7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269"/>
        <w:gridCol w:w="531"/>
        <w:gridCol w:w="6272"/>
        <w:gridCol w:w="32"/>
      </w:tblGrid>
      <w:tr w:rsidR="00D62E6E" w:rsidRPr="00DA45B7" w14:paraId="69E59F1A" w14:textId="77777777" w:rsidTr="00DA45B7">
        <w:trPr>
          <w:gridAfter w:val="1"/>
          <w:wAfter w:w="32" w:type="dxa"/>
        </w:trPr>
        <w:tc>
          <w:tcPr>
            <w:tcW w:w="2800" w:type="dxa"/>
            <w:gridSpan w:val="2"/>
          </w:tcPr>
          <w:p w14:paraId="7888C7CA" w14:textId="77777777" w:rsidR="00D62E6E" w:rsidRPr="00DA45B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A45B7">
              <w:rPr>
                <w:rFonts w:ascii="Arial Narrow" w:hAnsi="Arial Narrow" w:cs="Arial"/>
                <w:b/>
              </w:rPr>
              <w:t>Wykonawca</w:t>
            </w:r>
            <w:r w:rsidRPr="00DA45B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326596A8" w14:textId="77777777" w:rsidR="00D62E6E" w:rsidRPr="00DA45B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E5171AF" w14:textId="77777777" w:rsidR="00D62E6E" w:rsidRPr="00DA45B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8351CB" w14:textId="77777777" w:rsidR="00D62E6E" w:rsidRPr="00DA45B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A45B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A45B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A45B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DA45B7" w14:paraId="06407E33" w14:textId="77777777" w:rsidTr="00DA45B7">
        <w:trPr>
          <w:gridAfter w:val="1"/>
          <w:wAfter w:w="32" w:type="dxa"/>
        </w:trPr>
        <w:tc>
          <w:tcPr>
            <w:tcW w:w="2800" w:type="dxa"/>
            <w:gridSpan w:val="2"/>
          </w:tcPr>
          <w:p w14:paraId="291597CA" w14:textId="77777777" w:rsidR="00D62E6E" w:rsidRPr="00DA45B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A45B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C6CF713" w14:textId="77777777" w:rsidR="00D62E6E" w:rsidRPr="00DA45B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B4F73D0" w14:textId="77777777" w:rsidR="00D62E6E" w:rsidRPr="00DA45B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1AB938" w14:textId="77777777" w:rsidR="00D62E6E" w:rsidRPr="00DA45B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A45B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A45B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DA45B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551B4A" w:rsidRPr="00DA45B7" w14:paraId="372830F2" w14:textId="77777777" w:rsidTr="00DA45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0FE3D73" w14:textId="77777777" w:rsidR="00551B4A" w:rsidRPr="00DA45B7" w:rsidRDefault="00551B4A" w:rsidP="00233E8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34881542" w14:textId="77777777" w:rsidR="00551B4A" w:rsidRPr="00DA45B7" w:rsidRDefault="00551B4A" w:rsidP="00233E8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DA45B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DA45B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63A44C75" w14:textId="77777777" w:rsidR="00551B4A" w:rsidRPr="00DA45B7" w:rsidRDefault="00551B4A" w:rsidP="00233E8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311614C9" w14:textId="77777777" w:rsidR="00551B4A" w:rsidRPr="00DA45B7" w:rsidRDefault="00551B4A" w:rsidP="00233E8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D62E6E" w:rsidRPr="00DA45B7" w14:paraId="6444BEA3" w14:textId="77777777" w:rsidTr="00DA45B7">
        <w:trPr>
          <w:gridAfter w:val="1"/>
          <w:wAfter w:w="32" w:type="dxa"/>
        </w:trPr>
        <w:tc>
          <w:tcPr>
            <w:tcW w:w="2269" w:type="dxa"/>
          </w:tcPr>
          <w:p w14:paraId="0FC2FCFF" w14:textId="77777777" w:rsidR="00D62E6E" w:rsidRPr="00DA45B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</w:tcPr>
          <w:p w14:paraId="46707BA8" w14:textId="1FA670F4" w:rsidR="00D62E6E" w:rsidRPr="00DA45B7" w:rsidRDefault="00551B4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bCs/>
                <w:lang w:eastAsia="pl-PL"/>
              </w:rPr>
              <w:t>Dostawa komputerów</w:t>
            </w:r>
            <w:r w:rsidR="00D62E6E" w:rsidRPr="00DA45B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551B4A" w:rsidRPr="00DA45B7" w14:paraId="5648A8AE" w14:textId="77777777" w:rsidTr="00DA45B7">
        <w:trPr>
          <w:gridAfter w:val="1"/>
          <w:wAfter w:w="32" w:type="dxa"/>
        </w:trPr>
        <w:tc>
          <w:tcPr>
            <w:tcW w:w="2269" w:type="dxa"/>
          </w:tcPr>
          <w:p w14:paraId="3C524E8E" w14:textId="77777777" w:rsidR="00551B4A" w:rsidRPr="00DA45B7" w:rsidRDefault="00551B4A" w:rsidP="00233E8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</w:tcPr>
          <w:p w14:paraId="3C9C612C" w14:textId="77777777" w:rsidR="00551B4A" w:rsidRPr="00DA45B7" w:rsidRDefault="00551B4A" w:rsidP="00233E8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bCs/>
                <w:lang w:eastAsia="pl-PL"/>
              </w:rPr>
              <w:t>133/2025</w:t>
            </w:r>
          </w:p>
        </w:tc>
      </w:tr>
    </w:tbl>
    <w:p w14:paraId="3C7BF0EE" w14:textId="16337729" w:rsidR="00BC121E" w:rsidRPr="00DA45B7" w:rsidRDefault="00551B4A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DA45B7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DA45B7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DA45B7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DA45B7">
        <w:rPr>
          <w:rFonts w:ascii="Arial Narrow" w:eastAsia="Times New Roman" w:hAnsi="Arial Narrow" w:cs="Arial"/>
          <w:b/>
          <w:lang w:eastAsia="pl-PL"/>
        </w:rPr>
        <w:t>,</w:t>
      </w:r>
      <w:r w:rsidR="00BC121E" w:rsidRPr="00DA45B7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DA45B7">
        <w:rPr>
          <w:rFonts w:ascii="Arial Narrow" w:eastAsia="Times New Roman" w:hAnsi="Arial Narrow" w:cs="Arial"/>
          <w:bCs/>
          <w:lang w:eastAsia="pl-PL"/>
        </w:rPr>
        <w:t>, że:</w:t>
      </w:r>
    </w:p>
    <w:p w14:paraId="79D6AC81" w14:textId="77777777" w:rsidR="00BC121E" w:rsidRPr="00DA45B7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DA45B7">
        <w:rPr>
          <w:rFonts w:ascii="Arial Narrow" w:eastAsia="Times New Roman" w:hAnsi="Arial Narrow" w:cs="Arial"/>
          <w:b/>
          <w:bCs/>
        </w:rPr>
        <w:object w:dxaOrig="0" w:dyaOrig="0" w14:anchorId="1C3052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DA45B7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DA45B7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DA45B7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DA45B7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DA45B7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DA45B7">
        <w:rPr>
          <w:rFonts w:ascii="Arial Narrow" w:eastAsia="Times New Roman" w:hAnsi="Arial Narrow" w:cs="Arial"/>
          <w:lang w:eastAsia="pl-PL"/>
        </w:rPr>
        <w:t>.</w:t>
      </w:r>
    </w:p>
    <w:p w14:paraId="3BA4CD18" w14:textId="77777777" w:rsidR="00BC121E" w:rsidRPr="00DA45B7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A45B7">
        <w:rPr>
          <w:rFonts w:ascii="Arial Narrow" w:eastAsia="Times New Roman" w:hAnsi="Arial Narrow" w:cs="Arial"/>
          <w:b/>
          <w:bCs/>
        </w:rPr>
        <w:object w:dxaOrig="0" w:dyaOrig="0" w14:anchorId="04D82A66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DA45B7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DA45B7">
        <w:rPr>
          <w:rFonts w:ascii="Arial Narrow" w:eastAsia="Times New Roman" w:hAnsi="Arial Narrow" w:cs="Arial"/>
          <w:lang w:eastAsia="pl-PL"/>
        </w:rPr>
        <w:t xml:space="preserve">            </w:t>
      </w:r>
      <w:r w:rsidRPr="00DA45B7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DA45B7">
        <w:rPr>
          <w:rFonts w:ascii="Arial Narrow" w:eastAsia="Times New Roman" w:hAnsi="Arial Narrow" w:cs="Arial"/>
          <w:lang w:eastAsia="pl-PL"/>
        </w:rPr>
        <w:t>t.j. Dz.U. 2024 poz. 1616</w:t>
      </w:r>
      <w:r w:rsidRPr="00DA45B7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3C5CF1DA" w14:textId="77777777" w:rsidR="00BF69A4" w:rsidRPr="00DA45B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A45B7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A45B7" w14:paraId="191DD27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713C2" w14:textId="77777777" w:rsidR="00BC121E" w:rsidRPr="00DA45B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DD1F8" w14:textId="77777777" w:rsidR="00BC121E" w:rsidRPr="00DA45B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CDE6E" w14:textId="77777777" w:rsidR="00BC121E" w:rsidRPr="00DA45B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DA45B7" w14:paraId="7F6DF8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F0089" w14:textId="77777777" w:rsidR="00BC121E" w:rsidRPr="00DA45B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462F" w14:textId="77777777" w:rsidR="00BC121E" w:rsidRPr="00DA45B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55EAD" w14:textId="77777777" w:rsidR="00BC121E" w:rsidRPr="00DA45B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447AB9C1" w14:textId="77777777" w:rsidR="00BC121E" w:rsidRPr="00DA45B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DA45B7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3334EC44" w14:textId="77777777" w:rsidR="00BC121E" w:rsidRPr="00DA45B7" w:rsidRDefault="00BC121E" w:rsidP="00DA45B7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DA45B7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058CDAA" w14:textId="77777777" w:rsidR="00067B62" w:rsidRPr="00DA45B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DA45B7">
        <w:rPr>
          <w:rFonts w:ascii="Arial Narrow" w:eastAsia="Times New Roman" w:hAnsi="Arial Narrow" w:cs="Arial"/>
          <w:color w:val="0070C0"/>
          <w:lang w:eastAsia="pl-PL"/>
        </w:rPr>
        <w:t>*</w:t>
      </w:r>
      <w:r w:rsidRPr="00DA45B7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DA45B7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39D6A7E2" w14:textId="77777777" w:rsidR="00067B62" w:rsidRPr="00DA45B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A45B7" w14:paraId="09D20802" w14:textId="77777777" w:rsidTr="00620E37">
        <w:tc>
          <w:tcPr>
            <w:tcW w:w="2660" w:type="dxa"/>
          </w:tcPr>
          <w:p w14:paraId="7AF35A9F" w14:textId="77777777" w:rsidR="00BC121E" w:rsidRPr="00DA45B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4E87793" w14:textId="77777777" w:rsidR="00BC121E" w:rsidRPr="00DA45B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5403F4F" w14:textId="77777777" w:rsidR="00BC121E" w:rsidRPr="00DA45B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DA45B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DA45B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4CC98BAC" w14:textId="77777777" w:rsidR="00BC121E" w:rsidRPr="00DA45B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B001462" w14:textId="77777777" w:rsidR="00BC121E" w:rsidRPr="00DA45B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D1AD7B4" w14:textId="77777777" w:rsidR="00BC121E" w:rsidRPr="00DA45B7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A45B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551B4A" w:rsidRPr="00DA45B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DA45B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DA45B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5989F2B1" w14:textId="77777777" w:rsidR="00106AC7" w:rsidRPr="00DA45B7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DA45B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2F014" w14:textId="77777777" w:rsidR="0006776D" w:rsidRDefault="0006776D">
      <w:r>
        <w:separator/>
      </w:r>
    </w:p>
  </w:endnote>
  <w:endnote w:type="continuationSeparator" w:id="0">
    <w:p w14:paraId="01F7EFBB" w14:textId="77777777" w:rsidR="0006776D" w:rsidRDefault="00067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9EE8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9A0AE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E8E9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610CB9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3887DC5">
        <v:line id="_x0000_s1025" style="position:absolute;left:0;text-align:left;z-index:251657728" from="-3.85pt,8.7pt" to="455.15pt,8.7pt"/>
      </w:pict>
    </w:r>
  </w:p>
  <w:p w14:paraId="7D6005A5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0E8E9" w14:textId="77777777" w:rsidR="00551B4A" w:rsidRDefault="00551B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6B7E5" w14:textId="77777777" w:rsidR="0006776D" w:rsidRDefault="0006776D">
      <w:r>
        <w:separator/>
      </w:r>
    </w:p>
  </w:footnote>
  <w:footnote w:type="continuationSeparator" w:id="0">
    <w:p w14:paraId="37229A23" w14:textId="77777777" w:rsidR="0006776D" w:rsidRDefault="00067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02C21" w14:textId="77777777" w:rsidR="00551B4A" w:rsidRDefault="00551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5C2B9" w14:textId="77777777" w:rsidR="00551B4A" w:rsidRDefault="00551B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95D71" w14:textId="77777777" w:rsidR="00551B4A" w:rsidRDefault="00551B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16655513">
    <w:abstractNumId w:val="13"/>
  </w:num>
  <w:num w:numId="2" w16cid:durableId="960454108">
    <w:abstractNumId w:val="0"/>
  </w:num>
  <w:num w:numId="3" w16cid:durableId="2111463897">
    <w:abstractNumId w:val="11"/>
  </w:num>
  <w:num w:numId="4" w16cid:durableId="2139913324">
    <w:abstractNumId w:val="8"/>
  </w:num>
  <w:num w:numId="5" w16cid:durableId="486166112">
    <w:abstractNumId w:val="7"/>
  </w:num>
  <w:num w:numId="6" w16cid:durableId="2072998275">
    <w:abstractNumId w:val="1"/>
  </w:num>
  <w:num w:numId="7" w16cid:durableId="183176020">
    <w:abstractNumId w:val="6"/>
  </w:num>
  <w:num w:numId="8" w16cid:durableId="1281257159">
    <w:abstractNumId w:val="3"/>
  </w:num>
  <w:num w:numId="9" w16cid:durableId="528568242">
    <w:abstractNumId w:val="2"/>
  </w:num>
  <w:num w:numId="10" w16cid:durableId="805588474">
    <w:abstractNumId w:val="5"/>
  </w:num>
  <w:num w:numId="11" w16cid:durableId="932661375">
    <w:abstractNumId w:val="10"/>
  </w:num>
  <w:num w:numId="12" w16cid:durableId="1906256606">
    <w:abstractNumId w:val="4"/>
  </w:num>
  <w:num w:numId="13" w16cid:durableId="921178924">
    <w:abstractNumId w:val="9"/>
  </w:num>
  <w:num w:numId="14" w16cid:durableId="10491890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76D"/>
    <w:rsid w:val="0000184A"/>
    <w:rsid w:val="00007C1C"/>
    <w:rsid w:val="00012997"/>
    <w:rsid w:val="000621A2"/>
    <w:rsid w:val="0006776D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1B4A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722"/>
    <w:rsid w:val="00CB6204"/>
    <w:rsid w:val="00CC527A"/>
    <w:rsid w:val="00D62E6E"/>
    <w:rsid w:val="00D74F94"/>
    <w:rsid w:val="00DA45B7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BB427F"/>
  <w15:chartTrackingRefBased/>
  <w15:docId w15:val="{D20AA201-35B6-46E8-8FDD-86F35A620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216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2025-11-04T11:32:00Z</dcterms:created>
  <dcterms:modified xsi:type="dcterms:W3CDTF">2025-11-04T11:33:00Z</dcterms:modified>
</cp:coreProperties>
</file>