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A1D0D" w14:textId="536D9256" w:rsidR="005D05C3" w:rsidRPr="00D34D9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D34D9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34D93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D34D9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D3928AD" w14:textId="77777777" w:rsidR="005D05C3" w:rsidRPr="00D34D9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D34D93">
        <w:rPr>
          <w:rFonts w:ascii="Arial Narrow" w:hAnsi="Arial Narrow" w:cs="Arial"/>
          <w:b/>
        </w:rPr>
        <w:t>Zamawiający:</w:t>
      </w:r>
    </w:p>
    <w:p w14:paraId="14DA7474" w14:textId="77777777" w:rsidR="005D05C3" w:rsidRPr="00D34D93" w:rsidRDefault="005D0BC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34D9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1BB24682" w14:textId="77777777" w:rsidR="005D05C3" w:rsidRPr="00D34D93" w:rsidRDefault="005D0BC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34D93">
        <w:rPr>
          <w:rFonts w:ascii="Arial Narrow" w:hAnsi="Arial Narrow" w:cs="Arial"/>
          <w:sz w:val="22"/>
          <w:szCs w:val="22"/>
        </w:rPr>
        <w:t>ul. Powstańców Warszawy</w:t>
      </w:r>
      <w:r w:rsidR="005D05C3" w:rsidRPr="00D34D93">
        <w:rPr>
          <w:rFonts w:ascii="Arial Narrow" w:hAnsi="Arial Narrow" w:cs="Arial"/>
          <w:sz w:val="22"/>
          <w:szCs w:val="22"/>
        </w:rPr>
        <w:t xml:space="preserve"> </w:t>
      </w:r>
      <w:r w:rsidRPr="00D34D93">
        <w:rPr>
          <w:rFonts w:ascii="Arial Narrow" w:hAnsi="Arial Narrow" w:cs="Arial"/>
          <w:sz w:val="22"/>
          <w:szCs w:val="22"/>
        </w:rPr>
        <w:t>5</w:t>
      </w:r>
      <w:r w:rsidR="005D05C3" w:rsidRPr="00D34D93">
        <w:rPr>
          <w:rFonts w:ascii="Arial Narrow" w:hAnsi="Arial Narrow" w:cs="Arial"/>
          <w:sz w:val="22"/>
          <w:szCs w:val="22"/>
        </w:rPr>
        <w:t xml:space="preserve"> </w:t>
      </w:r>
    </w:p>
    <w:p w14:paraId="21479DD4" w14:textId="77777777" w:rsidR="005D05C3" w:rsidRPr="00D34D93" w:rsidRDefault="005D0BC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34D93">
        <w:rPr>
          <w:rFonts w:ascii="Arial Narrow" w:hAnsi="Arial Narrow" w:cs="Arial"/>
          <w:sz w:val="22"/>
          <w:szCs w:val="22"/>
        </w:rPr>
        <w:t>85-681</w:t>
      </w:r>
      <w:r w:rsidR="005D05C3" w:rsidRPr="00D34D93">
        <w:rPr>
          <w:rFonts w:ascii="Arial Narrow" w:hAnsi="Arial Narrow" w:cs="Arial"/>
          <w:sz w:val="22"/>
          <w:szCs w:val="22"/>
        </w:rPr>
        <w:t xml:space="preserve"> </w:t>
      </w:r>
      <w:r w:rsidRPr="00D34D93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D34D93" w14:paraId="7C51A897" w14:textId="77777777" w:rsidTr="00D34D93">
        <w:trPr>
          <w:gridAfter w:val="1"/>
          <w:wAfter w:w="32" w:type="dxa"/>
        </w:trPr>
        <w:tc>
          <w:tcPr>
            <w:tcW w:w="2800" w:type="dxa"/>
          </w:tcPr>
          <w:p w14:paraId="4FC4482F" w14:textId="77777777" w:rsidR="005D05C3" w:rsidRPr="00D34D9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34D93">
              <w:rPr>
                <w:rFonts w:ascii="Arial Narrow" w:hAnsi="Arial Narrow" w:cs="Arial"/>
                <w:b/>
              </w:rPr>
              <w:t>Wykonawca</w:t>
            </w:r>
            <w:r w:rsidRPr="00D34D9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812233E" w14:textId="77777777" w:rsidR="005D05C3" w:rsidRPr="00D34D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DED824" w14:textId="77777777" w:rsidR="005D05C3" w:rsidRPr="00D34D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16B605" w14:textId="77777777" w:rsidR="005D05C3" w:rsidRPr="00D34D9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34D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34D9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34D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D34D93" w14:paraId="1F14238C" w14:textId="77777777" w:rsidTr="00D34D93">
        <w:trPr>
          <w:gridAfter w:val="1"/>
          <w:wAfter w:w="32" w:type="dxa"/>
        </w:trPr>
        <w:tc>
          <w:tcPr>
            <w:tcW w:w="2800" w:type="dxa"/>
          </w:tcPr>
          <w:p w14:paraId="63BDB3B2" w14:textId="77777777" w:rsidR="005D05C3" w:rsidRPr="00D34D9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34D9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FA3A3D4" w14:textId="77777777" w:rsidR="005D05C3" w:rsidRPr="00D34D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D0F8FF" w14:textId="77777777" w:rsidR="005D05C3" w:rsidRPr="00D34D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ED2794" w14:textId="77777777" w:rsidR="005D05C3" w:rsidRPr="00D34D9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34D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34D9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34D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D0BC4" w:rsidRPr="00D34D93" w14:paraId="60481A4E" w14:textId="77777777" w:rsidTr="00D34D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5968938C" w14:textId="77777777" w:rsidR="005D0BC4" w:rsidRPr="00D34D93" w:rsidRDefault="005D0BC4" w:rsidP="00233E8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34D9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BF157E0" w14:textId="77777777" w:rsidR="005D0BC4" w:rsidRPr="00D34D93" w:rsidRDefault="005D0BC4" w:rsidP="00233E8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34D9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34D93">
              <w:rPr>
                <w:rFonts w:ascii="Arial Narrow" w:hAnsi="Arial Narrow" w:cs="Arial"/>
              </w:rPr>
              <w:t>(t.j. Dz. U. z 2024 poz. 1320)</w:t>
            </w:r>
            <w:r w:rsidRPr="00D34D93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14C4E313" w14:textId="77777777" w:rsidR="005D0BC4" w:rsidRPr="00D34D93" w:rsidRDefault="005D0BC4" w:rsidP="00233E83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D34D9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53676393" w14:textId="77777777" w:rsidR="00ED79A4" w:rsidRPr="00D34D93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34D93" w14:paraId="59AC4B2D" w14:textId="77777777" w:rsidTr="001B7D97">
        <w:tc>
          <w:tcPr>
            <w:tcW w:w="2269" w:type="dxa"/>
          </w:tcPr>
          <w:p w14:paraId="4063F28B" w14:textId="77777777" w:rsidR="00ED79A4" w:rsidRPr="00D34D9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5C86CD" w14:textId="77777777" w:rsidR="00ED79A4" w:rsidRPr="00D34D93" w:rsidRDefault="005D0BC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ED79A4" w:rsidRPr="00D34D9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D0BC4" w:rsidRPr="00D34D93" w14:paraId="48F26A90" w14:textId="77777777" w:rsidTr="00233E83">
        <w:tc>
          <w:tcPr>
            <w:tcW w:w="2269" w:type="dxa"/>
          </w:tcPr>
          <w:p w14:paraId="41CCDBFB" w14:textId="77777777" w:rsidR="005D0BC4" w:rsidRPr="00D34D93" w:rsidRDefault="005D0BC4" w:rsidP="00233E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B2015D5" w14:textId="77777777" w:rsidR="005D0BC4" w:rsidRPr="00D34D93" w:rsidRDefault="005D0BC4" w:rsidP="00233E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bCs/>
                <w:lang w:eastAsia="pl-PL"/>
              </w:rPr>
              <w:t>133/2025</w:t>
            </w:r>
          </w:p>
        </w:tc>
      </w:tr>
    </w:tbl>
    <w:p w14:paraId="16EEFC98" w14:textId="77777777" w:rsidR="00ED79A4" w:rsidRPr="00D34D9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695D045F" w14:textId="77777777" w:rsidR="002A4E3C" w:rsidRPr="00D34D93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 xml:space="preserve">prowadzonego przez </w:t>
      </w:r>
      <w:r w:rsidR="005D0BC4" w:rsidRPr="00D34D93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D34D93">
        <w:rPr>
          <w:rFonts w:ascii="Arial Narrow" w:hAnsi="Arial Narrow" w:cs="Arial"/>
          <w:b/>
        </w:rPr>
        <w:t>,</w:t>
      </w:r>
      <w:r w:rsidR="002B2AD9" w:rsidRPr="00D34D93">
        <w:rPr>
          <w:rFonts w:ascii="Arial Narrow" w:hAnsi="Arial Narrow" w:cs="Arial"/>
        </w:rPr>
        <w:t xml:space="preserve"> </w:t>
      </w:r>
      <w:r w:rsidR="00E65685" w:rsidRPr="00D34D93">
        <w:rPr>
          <w:rFonts w:ascii="Arial Narrow" w:hAnsi="Arial Narrow" w:cs="Arial"/>
        </w:rPr>
        <w:t>oświa</w:t>
      </w:r>
      <w:r w:rsidR="00825A09" w:rsidRPr="00D34D93">
        <w:rPr>
          <w:rFonts w:ascii="Arial Narrow" w:hAnsi="Arial Narrow" w:cs="Arial"/>
        </w:rPr>
        <w:t>dczam</w:t>
      </w:r>
      <w:r w:rsidR="00E65685" w:rsidRPr="00D34D93">
        <w:rPr>
          <w:rFonts w:ascii="Arial Narrow" w:hAnsi="Arial Narrow" w:cs="Arial"/>
        </w:rPr>
        <w:t>,</w:t>
      </w:r>
      <w:r w:rsidR="00471B8D" w:rsidRPr="00D34D93">
        <w:rPr>
          <w:rFonts w:ascii="Arial Narrow" w:hAnsi="Arial Narrow" w:cs="Arial"/>
        </w:rPr>
        <w:t xml:space="preserve"> że</w:t>
      </w:r>
      <w:r w:rsidR="00715B48" w:rsidRPr="00D34D93">
        <w:rPr>
          <w:rFonts w:ascii="Arial Narrow" w:hAnsi="Arial Narrow" w:cs="Arial"/>
        </w:rPr>
        <w:t xml:space="preserve"> </w:t>
      </w:r>
      <w:r w:rsidR="00886689" w:rsidRPr="00D34D93">
        <w:rPr>
          <w:rFonts w:ascii="Arial Narrow" w:hAnsi="Arial Narrow" w:cs="Arial"/>
        </w:rPr>
        <w:t>informacje zawarte w</w:t>
      </w:r>
      <w:r w:rsidR="00715B48" w:rsidRPr="00D34D93">
        <w:rPr>
          <w:rFonts w:ascii="Arial Narrow" w:hAnsi="Arial Narrow" w:cs="Arial"/>
        </w:rPr>
        <w:t xml:space="preserve"> złożony</w:t>
      </w:r>
      <w:r w:rsidR="000B3481" w:rsidRPr="00D34D93">
        <w:rPr>
          <w:rFonts w:ascii="Arial Narrow" w:hAnsi="Arial Narrow" w:cs="Arial"/>
        </w:rPr>
        <w:t>m</w:t>
      </w:r>
      <w:r w:rsidR="00886689" w:rsidRPr="00D34D93">
        <w:rPr>
          <w:rFonts w:ascii="Arial Narrow" w:hAnsi="Arial Narrow" w:cs="Arial"/>
        </w:rPr>
        <w:t xml:space="preserve"> </w:t>
      </w:r>
      <w:r w:rsidR="00552625" w:rsidRPr="00D34D93">
        <w:rPr>
          <w:rFonts w:ascii="Arial Narrow" w:hAnsi="Arial Narrow" w:cs="Arial"/>
        </w:rPr>
        <w:t>przez nas</w:t>
      </w:r>
      <w:r w:rsidR="004B5FB1" w:rsidRPr="00D34D93">
        <w:rPr>
          <w:rFonts w:ascii="Arial Narrow" w:hAnsi="Arial Narrow" w:cs="Arial"/>
        </w:rPr>
        <w:t xml:space="preserve"> </w:t>
      </w:r>
      <w:r w:rsidR="007104AC" w:rsidRPr="00D34D93">
        <w:rPr>
          <w:rFonts w:ascii="Arial Narrow" w:hAnsi="Arial Narrow" w:cs="Arial"/>
        </w:rPr>
        <w:t>O</w:t>
      </w:r>
      <w:r w:rsidR="00886689" w:rsidRPr="00D34D93">
        <w:rPr>
          <w:rFonts w:ascii="Arial Narrow" w:hAnsi="Arial Narrow" w:cs="Arial"/>
        </w:rPr>
        <w:t>świadczeniu</w:t>
      </w:r>
      <w:r w:rsidR="00A113B2" w:rsidRPr="00D34D93">
        <w:rPr>
          <w:rFonts w:ascii="Arial Narrow" w:hAnsi="Arial Narrow" w:cs="Arial"/>
        </w:rPr>
        <w:t>,</w:t>
      </w:r>
      <w:r w:rsidR="00886689" w:rsidRPr="00D34D93">
        <w:rPr>
          <w:rFonts w:ascii="Arial Narrow" w:hAnsi="Arial Narrow" w:cs="Arial"/>
        </w:rPr>
        <w:t xml:space="preserve"> o którym mowa w art. 125 ust. 1 ustawy Pzp, </w:t>
      </w:r>
      <w:r w:rsidR="00D10FEC" w:rsidRPr="00D34D9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D34D93">
        <w:rPr>
          <w:rFonts w:ascii="Arial Narrow" w:hAnsi="Arial Narrow" w:cs="Arial"/>
        </w:rPr>
        <w:t>:</w:t>
      </w:r>
      <w:r w:rsidR="00886689" w:rsidRPr="00D34D93">
        <w:rPr>
          <w:rFonts w:ascii="Arial Narrow" w:hAnsi="Arial Narrow" w:cs="Arial"/>
        </w:rPr>
        <w:t xml:space="preserve">  </w:t>
      </w:r>
    </w:p>
    <w:p w14:paraId="307D9059" w14:textId="77777777" w:rsidR="00602087" w:rsidRPr="00D34D9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 xml:space="preserve">art. 108 ust. 1 pkt 3 </w:t>
      </w:r>
      <w:r w:rsidR="00F2660A" w:rsidRPr="00D34D93">
        <w:rPr>
          <w:rFonts w:ascii="Arial Narrow" w:hAnsi="Arial Narrow" w:cs="Arial"/>
        </w:rPr>
        <w:t>ustawy Pzp</w:t>
      </w:r>
      <w:r w:rsidR="001B16D9" w:rsidRPr="00D34D93">
        <w:rPr>
          <w:rFonts w:ascii="Arial Narrow" w:hAnsi="Arial Narrow" w:cs="Arial"/>
        </w:rPr>
        <w:t>,</w:t>
      </w:r>
    </w:p>
    <w:p w14:paraId="5C176605" w14:textId="77777777" w:rsidR="00697361" w:rsidRPr="00D34D9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 xml:space="preserve">art. 108 ust. 1 </w:t>
      </w:r>
      <w:r w:rsidR="00697361" w:rsidRPr="00D34D93">
        <w:rPr>
          <w:rFonts w:ascii="Arial Narrow" w:hAnsi="Arial Narrow" w:cs="Arial"/>
        </w:rPr>
        <w:t>pkt 4 ustawy Pzp</w:t>
      </w:r>
      <w:r w:rsidR="001B16D9" w:rsidRPr="00D34D93">
        <w:rPr>
          <w:rFonts w:ascii="Arial Narrow" w:hAnsi="Arial Narrow" w:cs="Arial"/>
        </w:rPr>
        <w:t>,</w:t>
      </w:r>
    </w:p>
    <w:p w14:paraId="08B1B6CB" w14:textId="77777777" w:rsidR="00697361" w:rsidRPr="00D34D9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>art. 108 ust. 1 pkt 5 ustawy Pzp</w:t>
      </w:r>
      <w:r w:rsidR="001B16D9" w:rsidRPr="00D34D93">
        <w:rPr>
          <w:rFonts w:ascii="Arial Narrow" w:hAnsi="Arial Narrow" w:cs="Arial"/>
        </w:rPr>
        <w:t>,</w:t>
      </w:r>
      <w:r w:rsidRPr="00D34D93">
        <w:rPr>
          <w:rFonts w:ascii="Arial Narrow" w:hAnsi="Arial Narrow" w:cs="Arial"/>
        </w:rPr>
        <w:t xml:space="preserve"> </w:t>
      </w:r>
    </w:p>
    <w:p w14:paraId="24BE4F95" w14:textId="77777777" w:rsidR="001B16D9" w:rsidRPr="00D34D9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 xml:space="preserve">art. 108 ust. 1 pkt </w:t>
      </w:r>
      <w:r w:rsidR="00552625" w:rsidRPr="00D34D93">
        <w:rPr>
          <w:rFonts w:ascii="Arial Narrow" w:hAnsi="Arial Narrow" w:cs="Arial"/>
        </w:rPr>
        <w:t>6</w:t>
      </w:r>
      <w:r w:rsidRPr="00D34D93">
        <w:rPr>
          <w:rFonts w:ascii="Arial Narrow" w:hAnsi="Arial Narrow" w:cs="Arial"/>
        </w:rPr>
        <w:t xml:space="preserve"> ustawy Pzp</w:t>
      </w:r>
      <w:r w:rsidR="001B16D9" w:rsidRPr="00D34D93">
        <w:rPr>
          <w:rFonts w:ascii="Arial Narrow" w:hAnsi="Arial Narrow" w:cs="Arial"/>
        </w:rPr>
        <w:t>,</w:t>
      </w:r>
    </w:p>
    <w:p w14:paraId="33FFC5B2" w14:textId="77777777" w:rsidR="005D0BC4" w:rsidRPr="00D34D93" w:rsidRDefault="005D0BC4" w:rsidP="005D0BC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6500AD6" w14:textId="77777777" w:rsidR="005D0BC4" w:rsidRPr="00D34D93" w:rsidRDefault="005D0BC4" w:rsidP="005D0BC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D34D93">
        <w:rPr>
          <w:rFonts w:ascii="Arial Narrow" w:hAnsi="Arial Narrow" w:cs="Arial"/>
          <w:bCs/>
        </w:rPr>
        <w:t>art. 109 ust. 1 pkt 1 ustawy Pzp,</w:t>
      </w:r>
    </w:p>
    <w:p w14:paraId="77BCB763" w14:textId="77777777" w:rsidR="004B5FB1" w:rsidRPr="00D34D9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DD456B7" w14:textId="77777777" w:rsidR="00743884" w:rsidRPr="00D34D9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D34D9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D34D93">
        <w:rPr>
          <w:rFonts w:ascii="Arial Narrow" w:hAnsi="Arial Narrow" w:cs="Arial"/>
          <w:bCs/>
        </w:rPr>
        <w:t>t.j. Dz.U. z 2024r. poz. 507 z późn. zm.</w:t>
      </w:r>
      <w:r w:rsidRPr="00D34D93">
        <w:rPr>
          <w:rFonts w:ascii="Arial Narrow" w:hAnsi="Arial Narrow" w:cs="Arial"/>
          <w:bCs/>
        </w:rPr>
        <w:t>)</w:t>
      </w:r>
      <w:r w:rsidR="004B5FB1" w:rsidRPr="00D34D93">
        <w:rPr>
          <w:rFonts w:ascii="Arial Narrow" w:hAnsi="Arial Narrow" w:cs="Arial"/>
          <w:bCs/>
        </w:rPr>
        <w:t>,</w:t>
      </w:r>
    </w:p>
    <w:p w14:paraId="760F66CB" w14:textId="77777777" w:rsidR="000B3481" w:rsidRPr="00D34D9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7E7826A" w14:textId="77777777" w:rsidR="000B3481" w:rsidRPr="00D34D9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D34D93">
        <w:rPr>
          <w:rFonts w:ascii="Arial Narrow" w:hAnsi="Arial Narrow" w:cs="Arial"/>
          <w:bCs/>
        </w:rPr>
        <w:t>są aktualne.</w:t>
      </w:r>
    </w:p>
    <w:p w14:paraId="17830257" w14:textId="77777777" w:rsidR="00C62F57" w:rsidRPr="00D34D9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>___________________________________________________________________</w:t>
      </w:r>
    </w:p>
    <w:p w14:paraId="17FD7151" w14:textId="77777777" w:rsidR="00ED79A4" w:rsidRPr="00D34D93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70F0DC42" w14:textId="77777777" w:rsidR="00FE4E2B" w:rsidRPr="00D34D93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D34D93">
        <w:rPr>
          <w:rFonts w:ascii="Arial Narrow" w:hAnsi="Arial Narrow" w:cs="Arial"/>
        </w:rPr>
        <w:t xml:space="preserve">Oświadczam, że wszystkie informacje podane w </w:t>
      </w:r>
      <w:r w:rsidR="002C3302" w:rsidRPr="00D34D93">
        <w:rPr>
          <w:rFonts w:ascii="Arial Narrow" w:hAnsi="Arial Narrow" w:cs="Arial"/>
        </w:rPr>
        <w:t>niniejszym</w:t>
      </w:r>
      <w:r w:rsidRPr="00D34D93">
        <w:rPr>
          <w:rFonts w:ascii="Arial Narrow" w:hAnsi="Arial Narrow" w:cs="Arial"/>
        </w:rPr>
        <w:t xml:space="preserve"> oświadczeni</w:t>
      </w:r>
      <w:r w:rsidR="000B3481" w:rsidRPr="00D34D93">
        <w:rPr>
          <w:rFonts w:ascii="Arial Narrow" w:hAnsi="Arial Narrow" w:cs="Arial"/>
        </w:rPr>
        <w:t>u</w:t>
      </w:r>
      <w:r w:rsidRPr="00D34D93">
        <w:rPr>
          <w:rFonts w:ascii="Arial Narrow" w:hAnsi="Arial Narrow" w:cs="Arial"/>
        </w:rPr>
        <w:t xml:space="preserve"> są</w:t>
      </w:r>
      <w:r w:rsidR="002C3302" w:rsidRPr="00D34D93">
        <w:rPr>
          <w:rFonts w:ascii="Arial Narrow" w:hAnsi="Arial Narrow" w:cs="Arial"/>
        </w:rPr>
        <w:t xml:space="preserve"> </w:t>
      </w:r>
      <w:r w:rsidRPr="00D34D9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D34D9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34D93" w14:paraId="04E0E29C" w14:textId="77777777" w:rsidTr="001B7D97">
        <w:tc>
          <w:tcPr>
            <w:tcW w:w="2660" w:type="dxa"/>
          </w:tcPr>
          <w:p w14:paraId="633EB3C7" w14:textId="77777777" w:rsidR="00ED79A4" w:rsidRPr="00D34D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783D765" w14:textId="77777777" w:rsidR="00ED79A4" w:rsidRPr="00D34D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7EB326F" w14:textId="77777777" w:rsidR="00ED79A4" w:rsidRPr="00D34D9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4FA7FCD" w14:textId="77777777" w:rsidR="00ED79A4" w:rsidRPr="00D34D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905AD26" w14:textId="77777777" w:rsidR="00ED79A4" w:rsidRPr="00D34D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D03DD5" w14:textId="77777777" w:rsidR="00ED79A4" w:rsidRPr="00D34D9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34D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D0BC4" w:rsidRPr="00D34D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D34D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2622010" w14:textId="77777777" w:rsidR="00ED79A4" w:rsidRPr="00D34D9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D34D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31A1D" w14:textId="77777777" w:rsidR="001B0CF7" w:rsidRDefault="001B0CF7" w:rsidP="0038231F">
      <w:pPr>
        <w:spacing w:after="0" w:line="240" w:lineRule="auto"/>
      </w:pPr>
      <w:r>
        <w:separator/>
      </w:r>
    </w:p>
  </w:endnote>
  <w:endnote w:type="continuationSeparator" w:id="0">
    <w:p w14:paraId="5C2E6617" w14:textId="77777777" w:rsidR="001B0CF7" w:rsidRDefault="001B0C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42EC3" w14:textId="77777777" w:rsidR="005D0BC4" w:rsidRDefault="005D0B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FA7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BBC0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0F051" w14:textId="77777777" w:rsidR="005D0BC4" w:rsidRDefault="005D0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CDAB4" w14:textId="77777777" w:rsidR="001B0CF7" w:rsidRDefault="001B0CF7" w:rsidP="0038231F">
      <w:pPr>
        <w:spacing w:after="0" w:line="240" w:lineRule="auto"/>
      </w:pPr>
      <w:r>
        <w:separator/>
      </w:r>
    </w:p>
  </w:footnote>
  <w:footnote w:type="continuationSeparator" w:id="0">
    <w:p w14:paraId="17A12433" w14:textId="77777777" w:rsidR="001B0CF7" w:rsidRDefault="001B0C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66555" w14:textId="77777777" w:rsidR="005D0BC4" w:rsidRDefault="005D0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D78FA" w14:textId="77777777" w:rsidR="005D0BC4" w:rsidRDefault="005D0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5127D" w14:textId="77777777" w:rsidR="005D0BC4" w:rsidRDefault="005D0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496947">
    <w:abstractNumId w:val="12"/>
  </w:num>
  <w:num w:numId="2" w16cid:durableId="6907379">
    <w:abstractNumId w:val="0"/>
  </w:num>
  <w:num w:numId="3" w16cid:durableId="1463034982">
    <w:abstractNumId w:val="11"/>
  </w:num>
  <w:num w:numId="4" w16cid:durableId="573661042">
    <w:abstractNumId w:val="16"/>
  </w:num>
  <w:num w:numId="5" w16cid:durableId="1926958141">
    <w:abstractNumId w:val="13"/>
  </w:num>
  <w:num w:numId="6" w16cid:durableId="616108863">
    <w:abstractNumId w:val="10"/>
  </w:num>
  <w:num w:numId="7" w16cid:durableId="347223926">
    <w:abstractNumId w:val="1"/>
  </w:num>
  <w:num w:numId="8" w16cid:durableId="2020541764">
    <w:abstractNumId w:val="6"/>
  </w:num>
  <w:num w:numId="9" w16cid:durableId="824709494">
    <w:abstractNumId w:val="4"/>
  </w:num>
  <w:num w:numId="10" w16cid:durableId="368993004">
    <w:abstractNumId w:val="7"/>
  </w:num>
  <w:num w:numId="11" w16cid:durableId="993029340">
    <w:abstractNumId w:val="5"/>
  </w:num>
  <w:num w:numId="12" w16cid:durableId="1918245337">
    <w:abstractNumId w:val="9"/>
  </w:num>
  <w:num w:numId="13" w16cid:durableId="1658147592">
    <w:abstractNumId w:val="3"/>
  </w:num>
  <w:num w:numId="14" w16cid:durableId="267352807">
    <w:abstractNumId w:val="2"/>
  </w:num>
  <w:num w:numId="15" w16cid:durableId="1231773458">
    <w:abstractNumId w:val="15"/>
  </w:num>
  <w:num w:numId="16" w16cid:durableId="131141679">
    <w:abstractNumId w:val="8"/>
  </w:num>
  <w:num w:numId="17" w16cid:durableId="126090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CF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0CF7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D0BC4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25DA4"/>
  <w15:docId w15:val="{BAEF9F12-5030-47ED-BF09-C968EEEA3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2025-11-04T11:33:00Z</dcterms:created>
  <dcterms:modified xsi:type="dcterms:W3CDTF">2025-11-04T11:33:00Z</dcterms:modified>
</cp:coreProperties>
</file>