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A56A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56219" w:rsidRPr="00C14101" w:rsidTr="003925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6219" w:rsidRPr="00C14101" w:rsidRDefault="00C56219" w:rsidP="003925F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56219" w:rsidRPr="00C14101" w:rsidRDefault="00C56219" w:rsidP="003925F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5621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5621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56219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C56219" w:rsidRPr="00C14101" w:rsidRDefault="00C56219" w:rsidP="003925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56219" w:rsidRPr="00C14101" w:rsidRDefault="00C56219" w:rsidP="003925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C5621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615EB" w:rsidRDefault="00C56219" w:rsidP="00264B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615E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Usługi w zakresie przeglądów, dozorach technicznych gaśnic, przeglądach, pomiarach hydrantów, badaniach węży w kompleksie Zamawiającego znajdującym się przy ul. Powstańców Warszawy 5 Bydgoszczy oraz w Domu Medyka przy 10.WSK z P SP ZOZ przy ul. Skromnej 5 w Bydgoszczy.</w:t>
            </w:r>
          </w:p>
        </w:tc>
      </w:tr>
      <w:tr w:rsidR="00C56219" w:rsidRPr="00D62E6E" w:rsidTr="003925FE">
        <w:tc>
          <w:tcPr>
            <w:tcW w:w="2269" w:type="dxa"/>
            <w:shd w:val="clear" w:color="auto" w:fill="auto"/>
          </w:tcPr>
          <w:p w:rsidR="00C56219" w:rsidRPr="00D62E6E" w:rsidRDefault="00C56219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6219" w:rsidRPr="00B615EB" w:rsidRDefault="00C56219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615E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131/2025</w:t>
            </w:r>
          </w:p>
        </w:tc>
      </w:tr>
    </w:tbl>
    <w:p w:rsidR="00BC121E" w:rsidRDefault="00C5621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56219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962DF8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962DF8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C5621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621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86B" w:rsidRDefault="0052786B">
      <w:r>
        <w:separator/>
      </w:r>
    </w:p>
  </w:endnote>
  <w:endnote w:type="continuationSeparator" w:id="1">
    <w:p w:rsidR="0052786B" w:rsidRDefault="00527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62DF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62DF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62D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62DF8">
      <w:rPr>
        <w:rStyle w:val="Numerstrony"/>
        <w:rFonts w:ascii="Arial" w:hAnsi="Arial"/>
        <w:sz w:val="18"/>
        <w:szCs w:val="18"/>
      </w:rPr>
      <w:fldChar w:fldCharType="separate"/>
    </w:r>
    <w:r w:rsidR="00605C35">
      <w:rPr>
        <w:rStyle w:val="Numerstrony"/>
        <w:rFonts w:ascii="Arial" w:hAnsi="Arial"/>
        <w:noProof/>
        <w:sz w:val="18"/>
        <w:szCs w:val="18"/>
      </w:rPr>
      <w:t>1</w:t>
    </w:r>
    <w:r w:rsidR="00962D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62D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62DF8">
      <w:rPr>
        <w:rStyle w:val="Numerstrony"/>
        <w:rFonts w:ascii="Arial" w:hAnsi="Arial"/>
        <w:sz w:val="18"/>
        <w:szCs w:val="18"/>
      </w:rPr>
      <w:fldChar w:fldCharType="separate"/>
    </w:r>
    <w:r w:rsidR="00605C35">
      <w:rPr>
        <w:rStyle w:val="Numerstrony"/>
        <w:rFonts w:ascii="Arial" w:hAnsi="Arial"/>
        <w:noProof/>
        <w:sz w:val="18"/>
        <w:szCs w:val="18"/>
      </w:rPr>
      <w:t>2</w:t>
    </w:r>
    <w:r w:rsidR="00962D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219" w:rsidRDefault="00C562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86B" w:rsidRDefault="0052786B">
      <w:r>
        <w:separator/>
      </w:r>
    </w:p>
  </w:footnote>
  <w:footnote w:type="continuationSeparator" w:id="1">
    <w:p w:rsidR="0052786B" w:rsidRDefault="00527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219" w:rsidRDefault="00C5621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219" w:rsidRDefault="00C5621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219" w:rsidRDefault="00C562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21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64B16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5F23"/>
    <w:rsid w:val="004B1027"/>
    <w:rsid w:val="004C55DE"/>
    <w:rsid w:val="004D5C77"/>
    <w:rsid w:val="00517FF1"/>
    <w:rsid w:val="0052786B"/>
    <w:rsid w:val="00533E9F"/>
    <w:rsid w:val="0056132E"/>
    <w:rsid w:val="00583ED5"/>
    <w:rsid w:val="00597DD0"/>
    <w:rsid w:val="005A5013"/>
    <w:rsid w:val="005C0282"/>
    <w:rsid w:val="005C3627"/>
    <w:rsid w:val="005E622E"/>
    <w:rsid w:val="00605C35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2DF8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15EB"/>
    <w:rsid w:val="00B7202D"/>
    <w:rsid w:val="00BC121E"/>
    <w:rsid w:val="00BE6092"/>
    <w:rsid w:val="00BF69A4"/>
    <w:rsid w:val="00C33407"/>
    <w:rsid w:val="00C37CD2"/>
    <w:rsid w:val="00C527C7"/>
    <w:rsid w:val="00C56219"/>
    <w:rsid w:val="00C606B9"/>
    <w:rsid w:val="00C62EB2"/>
    <w:rsid w:val="00C65401"/>
    <w:rsid w:val="00C93F0A"/>
    <w:rsid w:val="00CA56A6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2025-11-03T12:40:00Z</cp:lastPrinted>
  <dcterms:created xsi:type="dcterms:W3CDTF">2025-11-03T12:40:00Z</dcterms:created>
  <dcterms:modified xsi:type="dcterms:W3CDTF">2025-11-03T12:40:00Z</dcterms:modified>
</cp:coreProperties>
</file>