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D3695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6D09D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09D8">
        <w:rPr>
          <w:rFonts w:ascii="Arial" w:hAnsi="Arial" w:cs="Arial"/>
        </w:rPr>
        <w:t>10 Wojskowy Szpital Kliniczny z Polikliniką Samodzielny Publiczny Zakład Opieki Zdrowotnej w Bydgoszczy</w:t>
      </w:r>
    </w:p>
    <w:p w:rsidR="005D05C3" w:rsidRPr="0012157F" w:rsidRDefault="006D09D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09D8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6D09D8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6D09D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D09D8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6D09D8">
        <w:rPr>
          <w:rFonts w:ascii="Arial" w:hAnsi="Arial" w:cs="Arial"/>
        </w:rPr>
        <w:t>Bydgoszcz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D09D8" w:rsidRPr="0012157F" w:rsidTr="003925FE">
        <w:tc>
          <w:tcPr>
            <w:tcW w:w="9104" w:type="dxa"/>
            <w:shd w:val="clear" w:color="auto" w:fill="D9D9D9"/>
          </w:tcPr>
          <w:p w:rsidR="006D09D8" w:rsidRPr="0012157F" w:rsidRDefault="006D09D8" w:rsidP="003925F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D09D8" w:rsidRPr="00094F76" w:rsidRDefault="006D09D8" w:rsidP="003925F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6D09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D09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D09D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6D09D8" w:rsidRPr="004B5FB1" w:rsidRDefault="006D09D8" w:rsidP="003925F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4328C4" w:rsidRDefault="006D09D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4328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Usługi w zakresie przeglądów, dozorach technicznych gaśnic, przeglądach, pomiarach hydrantów, badaniach węży w kompleksie Zamawiającego znajdującym się przy ul. Powstańców Warszawy 5 Bydgoszczy oraz w Domu Medyka przy 10.WSK z P SP ZOZ przy ul. Skromnej 5 w Bydgoszczy.</w:t>
            </w:r>
            <w:r w:rsidR="00ED79A4" w:rsidRPr="004328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D09D8" w:rsidRPr="00A2540E" w:rsidTr="003925FE">
        <w:tc>
          <w:tcPr>
            <w:tcW w:w="2269" w:type="dxa"/>
            <w:shd w:val="clear" w:color="auto" w:fill="auto"/>
          </w:tcPr>
          <w:p w:rsidR="006D09D8" w:rsidRPr="00A2540E" w:rsidRDefault="006D09D8" w:rsidP="003925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D09D8" w:rsidRPr="004328C4" w:rsidRDefault="006D09D8" w:rsidP="003925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4328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131/2025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6D09D8" w:rsidRPr="006D09D8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="00697361">
        <w:rPr>
          <w:rFonts w:ascii="Arial" w:hAnsi="Arial" w:cs="Arial"/>
          <w:sz w:val="24"/>
          <w:szCs w:val="24"/>
        </w:rPr>
        <w:t>pkt</w:t>
      </w:r>
      <w:proofErr w:type="spellEnd"/>
      <w:r w:rsidR="00697361">
        <w:rPr>
          <w:rFonts w:ascii="Arial" w:hAnsi="Arial" w:cs="Arial"/>
          <w:sz w:val="24"/>
          <w:szCs w:val="24"/>
        </w:rPr>
        <w:t xml:space="preserve">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Dz.U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 xml:space="preserve">. z 2024r. poz. 507 z 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>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6D09D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D09D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F26" w:rsidRDefault="005E1F26" w:rsidP="0038231F">
      <w:pPr>
        <w:spacing w:after="0" w:line="240" w:lineRule="auto"/>
      </w:pPr>
      <w:r>
        <w:separator/>
      </w:r>
    </w:p>
  </w:endnote>
  <w:endnote w:type="continuationSeparator" w:id="1">
    <w:p w:rsidR="005E1F26" w:rsidRDefault="005E1F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D8" w:rsidRDefault="006D09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DA1B4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A1B4F">
      <w:rPr>
        <w:b/>
        <w:bCs/>
        <w:sz w:val="24"/>
        <w:szCs w:val="24"/>
      </w:rPr>
      <w:fldChar w:fldCharType="separate"/>
    </w:r>
    <w:r w:rsidR="007D3695">
      <w:rPr>
        <w:b/>
        <w:bCs/>
        <w:noProof/>
      </w:rPr>
      <w:t>2</w:t>
    </w:r>
    <w:r w:rsidR="00DA1B4F">
      <w:rPr>
        <w:b/>
        <w:bCs/>
        <w:sz w:val="24"/>
        <w:szCs w:val="24"/>
      </w:rPr>
      <w:fldChar w:fldCharType="end"/>
    </w:r>
    <w:r>
      <w:t xml:space="preserve"> z </w:t>
    </w:r>
    <w:r w:rsidR="00DA1B4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A1B4F">
      <w:rPr>
        <w:b/>
        <w:bCs/>
        <w:sz w:val="24"/>
        <w:szCs w:val="24"/>
      </w:rPr>
      <w:fldChar w:fldCharType="separate"/>
    </w:r>
    <w:r w:rsidR="007D3695">
      <w:rPr>
        <w:b/>
        <w:bCs/>
        <w:noProof/>
      </w:rPr>
      <w:t>2</w:t>
    </w:r>
    <w:r w:rsidR="00DA1B4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D8" w:rsidRDefault="006D09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F26" w:rsidRDefault="005E1F26" w:rsidP="0038231F">
      <w:pPr>
        <w:spacing w:after="0" w:line="240" w:lineRule="auto"/>
      </w:pPr>
      <w:r>
        <w:separator/>
      </w:r>
    </w:p>
  </w:footnote>
  <w:footnote w:type="continuationSeparator" w:id="1">
    <w:p w:rsidR="005E1F26" w:rsidRDefault="005E1F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D8" w:rsidRDefault="006D09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D8" w:rsidRDefault="006D09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D8" w:rsidRDefault="006D09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09D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28C4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1F26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9D8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3695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1B4F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B4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2025-10-31T06:09:00Z</dcterms:created>
  <dcterms:modified xsi:type="dcterms:W3CDTF">2025-11-03T12:39:00Z</dcterms:modified>
</cp:coreProperties>
</file>