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F811F" w14:textId="77777777" w:rsidR="00986737" w:rsidRPr="005E398D" w:rsidRDefault="00004CC4" w:rsidP="005E398D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5E398D">
        <w:rPr>
          <w:sz w:val="24"/>
          <w:szCs w:val="24"/>
        </w:rPr>
        <w:t>Poznań</w:t>
      </w:r>
      <w:r w:rsidR="00986737" w:rsidRPr="005E398D">
        <w:rPr>
          <w:sz w:val="24"/>
          <w:szCs w:val="24"/>
        </w:rPr>
        <w:t xml:space="preserve"> dnia: </w:t>
      </w:r>
      <w:r w:rsidRPr="005E398D">
        <w:rPr>
          <w:sz w:val="24"/>
          <w:szCs w:val="24"/>
        </w:rPr>
        <w:t>2025-11-05</w:t>
      </w:r>
    </w:p>
    <w:p w14:paraId="588944F2" w14:textId="77777777" w:rsidR="00004CC4" w:rsidRPr="005E398D" w:rsidRDefault="00004CC4" w:rsidP="005E398D">
      <w:pPr>
        <w:spacing w:line="276" w:lineRule="auto"/>
        <w:rPr>
          <w:b/>
          <w:bCs/>
          <w:sz w:val="24"/>
          <w:szCs w:val="24"/>
        </w:rPr>
      </w:pPr>
      <w:r w:rsidRPr="005E398D">
        <w:rPr>
          <w:b/>
          <w:bCs/>
          <w:sz w:val="24"/>
          <w:szCs w:val="24"/>
        </w:rPr>
        <w:t>Szpital Wojewódzki w Poznaniu</w:t>
      </w:r>
    </w:p>
    <w:p w14:paraId="2526EB15" w14:textId="77777777" w:rsidR="00986737" w:rsidRPr="005E398D" w:rsidRDefault="00004CC4" w:rsidP="005E398D">
      <w:pPr>
        <w:spacing w:line="276" w:lineRule="auto"/>
        <w:rPr>
          <w:b/>
          <w:bCs/>
          <w:sz w:val="24"/>
          <w:szCs w:val="24"/>
        </w:rPr>
      </w:pPr>
      <w:r w:rsidRPr="005E398D">
        <w:rPr>
          <w:b/>
          <w:bCs/>
          <w:sz w:val="24"/>
          <w:szCs w:val="24"/>
        </w:rPr>
        <w:t>Dział Zamówień Publicznych</w:t>
      </w:r>
    </w:p>
    <w:p w14:paraId="61153F12" w14:textId="77777777" w:rsidR="00986737" w:rsidRPr="005E398D" w:rsidRDefault="00004CC4" w:rsidP="005E398D">
      <w:pPr>
        <w:spacing w:line="276" w:lineRule="auto"/>
        <w:rPr>
          <w:sz w:val="24"/>
          <w:szCs w:val="24"/>
        </w:rPr>
      </w:pPr>
      <w:r w:rsidRPr="005E398D">
        <w:rPr>
          <w:sz w:val="24"/>
          <w:szCs w:val="24"/>
        </w:rPr>
        <w:t>Juraszów</w:t>
      </w:r>
      <w:r w:rsidR="00986737" w:rsidRPr="005E398D">
        <w:rPr>
          <w:sz w:val="24"/>
          <w:szCs w:val="24"/>
        </w:rPr>
        <w:t xml:space="preserve"> </w:t>
      </w:r>
      <w:r w:rsidRPr="005E398D">
        <w:rPr>
          <w:sz w:val="24"/>
          <w:szCs w:val="24"/>
        </w:rPr>
        <w:t>7/19</w:t>
      </w:r>
    </w:p>
    <w:p w14:paraId="04668EFD" w14:textId="34E14E09" w:rsidR="00986737" w:rsidRPr="005E398D" w:rsidRDefault="00004CC4" w:rsidP="005E398D">
      <w:pPr>
        <w:spacing w:line="276" w:lineRule="auto"/>
        <w:rPr>
          <w:sz w:val="24"/>
          <w:szCs w:val="24"/>
        </w:rPr>
      </w:pPr>
      <w:r w:rsidRPr="005E398D">
        <w:rPr>
          <w:sz w:val="24"/>
          <w:szCs w:val="24"/>
        </w:rPr>
        <w:t>60-479</w:t>
      </w:r>
      <w:r w:rsidR="00986737" w:rsidRPr="005E398D">
        <w:rPr>
          <w:sz w:val="24"/>
          <w:szCs w:val="24"/>
        </w:rPr>
        <w:t xml:space="preserve"> </w:t>
      </w:r>
      <w:r w:rsidRPr="005E398D">
        <w:rPr>
          <w:sz w:val="24"/>
          <w:szCs w:val="24"/>
        </w:rPr>
        <w:t>Poznań</w:t>
      </w:r>
      <w:r w:rsidR="005E398D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5E398D" w14:paraId="1DB5084D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D88370E" w14:textId="77777777" w:rsidR="00986737" w:rsidRPr="005E398D" w:rsidRDefault="00986737" w:rsidP="005E398D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5E398D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450C4152" w14:textId="77777777" w:rsidR="00986737" w:rsidRPr="005E398D" w:rsidRDefault="00986737" w:rsidP="005E398D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5E398D">
        <w:rPr>
          <w:sz w:val="24"/>
          <w:szCs w:val="24"/>
        </w:rPr>
        <w:tab/>
        <w:t xml:space="preserve"> </w:t>
      </w:r>
    </w:p>
    <w:p w14:paraId="0232CE58" w14:textId="77777777" w:rsidR="00986737" w:rsidRPr="005E398D" w:rsidRDefault="00986737" w:rsidP="005E398D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5E398D">
        <w:rPr>
          <w:rFonts w:eastAsia="Calibri"/>
          <w:sz w:val="24"/>
          <w:szCs w:val="24"/>
          <w:lang w:eastAsia="en-US"/>
        </w:rPr>
        <w:t xml:space="preserve">Dotyczy </w:t>
      </w:r>
      <w:r w:rsidRPr="005E398D">
        <w:rPr>
          <w:sz w:val="24"/>
          <w:szCs w:val="24"/>
        </w:rPr>
        <w:t>postępowania o udzielenie zamówienia publicznego</w:t>
      </w:r>
      <w:r w:rsidRPr="005E398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E398D" w14:paraId="33E932EE" w14:textId="77777777" w:rsidTr="005A632E">
        <w:tc>
          <w:tcPr>
            <w:tcW w:w="2269" w:type="dxa"/>
          </w:tcPr>
          <w:p w14:paraId="7222BA7E" w14:textId="77777777" w:rsidR="00986737" w:rsidRPr="005E398D" w:rsidRDefault="00986737" w:rsidP="005E398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9595A47" w14:textId="77777777" w:rsidR="00986737" w:rsidRPr="005E398D" w:rsidRDefault="00004CC4" w:rsidP="005E398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E398D">
              <w:rPr>
                <w:bCs/>
                <w:sz w:val="24"/>
                <w:szCs w:val="24"/>
              </w:rPr>
              <w:t>Zakup lampy szczelinowej i wyświetlacza optotypów w ramach realizacji zadania  - cztery zdania: Zakup niezbędnego sprzętu medycznego i wyposażenia na potrzeby udzielanych świadczeń zdrowotnych z zakresu ortopedii, okulistyki i laryngologii dla Szpitala Wojewódzkiego oraz zakup i dostawa lampy szczelinowej do Poradni Okulistycznej</w:t>
            </w:r>
            <w:r w:rsidR="00986737" w:rsidRPr="005E398D">
              <w:rPr>
                <w:bCs/>
                <w:sz w:val="24"/>
                <w:szCs w:val="24"/>
              </w:rPr>
              <w:t>.</w:t>
            </w:r>
          </w:p>
        </w:tc>
      </w:tr>
      <w:tr w:rsidR="00004CC4" w:rsidRPr="005E398D" w14:paraId="729582AF" w14:textId="77777777" w:rsidTr="00923B84">
        <w:tc>
          <w:tcPr>
            <w:tcW w:w="2269" w:type="dxa"/>
          </w:tcPr>
          <w:p w14:paraId="1453A5D6" w14:textId="77777777" w:rsidR="00004CC4" w:rsidRPr="005E398D" w:rsidRDefault="00004CC4" w:rsidP="005E398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80DC042" w14:textId="77777777" w:rsidR="00004CC4" w:rsidRPr="005E398D" w:rsidRDefault="00004CC4" w:rsidP="005E398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E398D">
              <w:rPr>
                <w:bCs/>
                <w:sz w:val="24"/>
                <w:szCs w:val="24"/>
              </w:rPr>
              <w:t>SZW/DZP/126/2025</w:t>
            </w:r>
          </w:p>
        </w:tc>
      </w:tr>
    </w:tbl>
    <w:p w14:paraId="6CC36430" w14:textId="77777777" w:rsidR="00A80738" w:rsidRPr="005E398D" w:rsidRDefault="00A80738" w:rsidP="005E398D">
      <w:pPr>
        <w:pStyle w:val="Nagwek"/>
        <w:tabs>
          <w:tab w:val="clear" w:pos="4536"/>
          <w:tab w:val="clear" w:pos="9072"/>
        </w:tabs>
        <w:spacing w:after="360" w:line="276" w:lineRule="auto"/>
        <w:rPr>
          <w:bCs/>
          <w:spacing w:val="20"/>
          <w:sz w:val="24"/>
          <w:szCs w:val="24"/>
        </w:rPr>
      </w:pPr>
    </w:p>
    <w:p w14:paraId="1EE785F1" w14:textId="77777777" w:rsidR="00D665F5" w:rsidRDefault="00D665F5" w:rsidP="005E398D">
      <w:pPr>
        <w:spacing w:before="120" w:line="276" w:lineRule="auto"/>
        <w:jc w:val="both"/>
        <w:rPr>
          <w:sz w:val="24"/>
          <w:szCs w:val="24"/>
        </w:rPr>
      </w:pPr>
      <w:r w:rsidRPr="005E398D">
        <w:rPr>
          <w:sz w:val="24"/>
          <w:szCs w:val="24"/>
        </w:rPr>
        <w:t>Zamawiający, działając na podstawie art. 22</w:t>
      </w:r>
      <w:r w:rsidR="00FC7F5E" w:rsidRPr="005E398D">
        <w:rPr>
          <w:sz w:val="24"/>
          <w:szCs w:val="24"/>
        </w:rPr>
        <w:t>2</w:t>
      </w:r>
      <w:r w:rsidRPr="005E398D">
        <w:rPr>
          <w:sz w:val="24"/>
          <w:szCs w:val="24"/>
        </w:rPr>
        <w:t xml:space="preserve"> ust. 5 </w:t>
      </w:r>
      <w:r w:rsidRPr="005E398D">
        <w:rPr>
          <w:bCs/>
          <w:sz w:val="24"/>
          <w:szCs w:val="24"/>
        </w:rPr>
        <w:t>ustawy z dnia 11 września 2019 r. Prawo zamówień publicznych</w:t>
      </w:r>
      <w:r w:rsidRPr="005E398D">
        <w:rPr>
          <w:sz w:val="24"/>
          <w:szCs w:val="24"/>
        </w:rPr>
        <w:t xml:space="preserve"> </w:t>
      </w:r>
      <w:r w:rsidR="00004CC4" w:rsidRPr="005E398D">
        <w:rPr>
          <w:sz w:val="24"/>
          <w:szCs w:val="24"/>
        </w:rPr>
        <w:t xml:space="preserve">(t.j. Dz. U. z 2024 r. poz. 1320 z </w:t>
      </w:r>
      <w:proofErr w:type="spellStart"/>
      <w:r w:rsidR="00004CC4" w:rsidRPr="005E398D">
        <w:rPr>
          <w:sz w:val="24"/>
          <w:szCs w:val="24"/>
        </w:rPr>
        <w:t>późn</w:t>
      </w:r>
      <w:proofErr w:type="spellEnd"/>
      <w:r w:rsidR="00004CC4" w:rsidRPr="005E398D">
        <w:rPr>
          <w:sz w:val="24"/>
          <w:szCs w:val="24"/>
        </w:rPr>
        <w:t>. zm.)</w:t>
      </w:r>
      <w:r w:rsidR="00490DC0" w:rsidRPr="005E398D">
        <w:rPr>
          <w:sz w:val="24"/>
          <w:szCs w:val="24"/>
        </w:rPr>
        <w:t xml:space="preserve"> </w:t>
      </w:r>
      <w:r w:rsidRPr="005E398D">
        <w:rPr>
          <w:sz w:val="24"/>
          <w:szCs w:val="24"/>
        </w:rPr>
        <w:t>udostępnia</w:t>
      </w:r>
      <w:r w:rsidR="00F95C33" w:rsidRPr="005E398D">
        <w:rPr>
          <w:sz w:val="24"/>
          <w:szCs w:val="24"/>
        </w:rPr>
        <w:t xml:space="preserve"> </w:t>
      </w:r>
      <w:r w:rsidR="004C7E9B" w:rsidRPr="005E398D">
        <w:rPr>
          <w:sz w:val="24"/>
          <w:szCs w:val="24"/>
        </w:rPr>
        <w:t>informacj</w:t>
      </w:r>
      <w:r w:rsidR="00577BC6" w:rsidRPr="005E398D">
        <w:rPr>
          <w:sz w:val="24"/>
          <w:szCs w:val="24"/>
        </w:rPr>
        <w:t>ę</w:t>
      </w:r>
      <w:r w:rsidR="00035488" w:rsidRPr="005E398D">
        <w:rPr>
          <w:sz w:val="24"/>
          <w:szCs w:val="24"/>
        </w:rPr>
        <w:t xml:space="preserve"> z otwarcia ofert</w:t>
      </w:r>
      <w:r w:rsidR="00577BC6" w:rsidRPr="005E398D">
        <w:rPr>
          <w:sz w:val="24"/>
          <w:szCs w:val="24"/>
        </w:rPr>
        <w:t>.</w:t>
      </w:r>
    </w:p>
    <w:p w14:paraId="14F7F066" w14:textId="77777777" w:rsidR="005E398D" w:rsidRPr="005E398D" w:rsidRDefault="005E398D" w:rsidP="00780F4A">
      <w:pPr>
        <w:jc w:val="both"/>
        <w:rPr>
          <w:i/>
          <w:iCs/>
          <w:sz w:val="24"/>
          <w:szCs w:val="24"/>
        </w:rPr>
      </w:pPr>
      <w:r w:rsidRPr="005E398D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E75503E" w14:textId="38F5AF5E" w:rsidR="005E398D" w:rsidRPr="005E398D" w:rsidRDefault="005E398D" w:rsidP="00780F4A">
      <w:pPr>
        <w:jc w:val="both"/>
        <w:rPr>
          <w:i/>
          <w:iCs/>
          <w:sz w:val="24"/>
          <w:szCs w:val="24"/>
        </w:rPr>
      </w:pPr>
      <w:r w:rsidRPr="005E398D">
        <w:rPr>
          <w:i/>
          <w:iCs/>
          <w:sz w:val="24"/>
          <w:szCs w:val="24"/>
        </w:rPr>
        <w:t>Zadanie 1 -</w:t>
      </w:r>
      <w:r w:rsidR="00780F4A">
        <w:rPr>
          <w:i/>
          <w:iCs/>
          <w:sz w:val="24"/>
          <w:szCs w:val="24"/>
        </w:rPr>
        <w:t xml:space="preserve"> </w:t>
      </w:r>
      <w:r w:rsidRPr="005E398D">
        <w:rPr>
          <w:i/>
          <w:iCs/>
          <w:sz w:val="24"/>
          <w:szCs w:val="24"/>
        </w:rPr>
        <w:t>20 000,00 zł brutto</w:t>
      </w:r>
    </w:p>
    <w:p w14:paraId="01678870" w14:textId="2A69428C" w:rsidR="005E398D" w:rsidRPr="005E398D" w:rsidRDefault="005E398D" w:rsidP="00780F4A">
      <w:pPr>
        <w:jc w:val="both"/>
        <w:rPr>
          <w:i/>
          <w:iCs/>
          <w:sz w:val="24"/>
          <w:szCs w:val="24"/>
        </w:rPr>
      </w:pPr>
      <w:r w:rsidRPr="005E398D">
        <w:rPr>
          <w:i/>
          <w:iCs/>
          <w:sz w:val="24"/>
          <w:szCs w:val="24"/>
        </w:rPr>
        <w:t>Zadanie 2 -</w:t>
      </w:r>
      <w:r w:rsidR="00780F4A">
        <w:rPr>
          <w:i/>
          <w:iCs/>
          <w:sz w:val="24"/>
          <w:szCs w:val="24"/>
        </w:rPr>
        <w:t xml:space="preserve"> </w:t>
      </w:r>
      <w:r w:rsidRPr="005E398D">
        <w:rPr>
          <w:i/>
          <w:iCs/>
          <w:sz w:val="24"/>
          <w:szCs w:val="24"/>
        </w:rPr>
        <w:t>6 000,00 zł brutto</w:t>
      </w:r>
    </w:p>
    <w:p w14:paraId="53C6B4C1" w14:textId="232AB886" w:rsidR="005E398D" w:rsidRPr="005E398D" w:rsidRDefault="005E398D" w:rsidP="00780F4A">
      <w:pPr>
        <w:jc w:val="both"/>
        <w:rPr>
          <w:i/>
          <w:iCs/>
          <w:sz w:val="24"/>
          <w:szCs w:val="24"/>
        </w:rPr>
      </w:pPr>
      <w:r w:rsidRPr="005E398D">
        <w:rPr>
          <w:i/>
          <w:iCs/>
          <w:sz w:val="24"/>
          <w:szCs w:val="24"/>
        </w:rPr>
        <w:t>Zadanie 3 -</w:t>
      </w:r>
      <w:r w:rsidR="00780F4A">
        <w:rPr>
          <w:i/>
          <w:iCs/>
          <w:sz w:val="24"/>
          <w:szCs w:val="24"/>
        </w:rPr>
        <w:t xml:space="preserve"> </w:t>
      </w:r>
      <w:r w:rsidRPr="005E398D">
        <w:rPr>
          <w:i/>
          <w:iCs/>
          <w:sz w:val="24"/>
          <w:szCs w:val="24"/>
        </w:rPr>
        <w:t>52 000,00 zł brutto</w:t>
      </w:r>
    </w:p>
    <w:p w14:paraId="330A35CF" w14:textId="77777777" w:rsidR="00A80738" w:rsidRPr="005E398D" w:rsidRDefault="00D665F5" w:rsidP="005E398D">
      <w:pPr>
        <w:spacing w:before="120" w:after="60" w:line="276" w:lineRule="auto"/>
        <w:jc w:val="both"/>
        <w:rPr>
          <w:sz w:val="24"/>
          <w:szCs w:val="24"/>
        </w:rPr>
      </w:pPr>
      <w:r w:rsidRPr="005E398D">
        <w:rPr>
          <w:sz w:val="24"/>
          <w:szCs w:val="24"/>
        </w:rPr>
        <w:t>Podczas otwarcia ofert, mającego miejsce</w:t>
      </w:r>
      <w:r w:rsidR="00FF4AB1" w:rsidRPr="005E398D">
        <w:rPr>
          <w:sz w:val="24"/>
          <w:szCs w:val="24"/>
        </w:rPr>
        <w:t xml:space="preserve"> w dniu </w:t>
      </w:r>
      <w:r w:rsidR="00004CC4" w:rsidRPr="005E398D">
        <w:rPr>
          <w:sz w:val="24"/>
          <w:szCs w:val="24"/>
        </w:rPr>
        <w:t>05/11/2025</w:t>
      </w:r>
      <w:r w:rsidR="00FF4AB1" w:rsidRPr="005E398D">
        <w:rPr>
          <w:sz w:val="24"/>
          <w:szCs w:val="24"/>
        </w:rPr>
        <w:t xml:space="preserve"> o godz. </w:t>
      </w:r>
      <w:r w:rsidR="00004CC4" w:rsidRPr="005E398D">
        <w:rPr>
          <w:sz w:val="24"/>
          <w:szCs w:val="24"/>
        </w:rPr>
        <w:t>10:00</w:t>
      </w:r>
      <w:r w:rsidRPr="005E398D">
        <w:rPr>
          <w:sz w:val="24"/>
          <w:szCs w:val="24"/>
        </w:rPr>
        <w:t>, otwarte zostały oferty następujących wykonawców:</w:t>
      </w:r>
    </w:p>
    <w:tbl>
      <w:tblPr>
        <w:tblW w:w="96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993"/>
        <w:gridCol w:w="2835"/>
        <w:gridCol w:w="2409"/>
        <w:gridCol w:w="2409"/>
      </w:tblGrid>
      <w:tr w:rsidR="005E398D" w:rsidRPr="005E398D" w14:paraId="1FF198CA" w14:textId="44A21D36" w:rsidTr="00E56BC2">
        <w:tc>
          <w:tcPr>
            <w:tcW w:w="1021" w:type="dxa"/>
            <w:shd w:val="clear" w:color="auto" w:fill="F2F2F2"/>
            <w:vAlign w:val="center"/>
          </w:tcPr>
          <w:p w14:paraId="29BF1613" w14:textId="77777777" w:rsidR="005E398D" w:rsidRPr="005E398D" w:rsidRDefault="005E398D" w:rsidP="005E398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Oferta nr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22BEA282" w14:textId="77777777" w:rsidR="005E398D" w:rsidRPr="005E398D" w:rsidRDefault="005E398D" w:rsidP="005E398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Część nr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66D1345" w14:textId="77777777" w:rsidR="005E398D" w:rsidRPr="005E398D" w:rsidRDefault="005E398D" w:rsidP="005E398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05A01831" w14:textId="77777777" w:rsidR="005E398D" w:rsidRDefault="005E398D" w:rsidP="005E398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</w:t>
            </w:r>
          </w:p>
          <w:p w14:paraId="218900D4" w14:textId="4E03BB6F" w:rsidR="005E398D" w:rsidRPr="005E398D" w:rsidRDefault="005E398D" w:rsidP="005E398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2C3B9BA8" w14:textId="77777777" w:rsidR="005E398D" w:rsidRDefault="005E398D" w:rsidP="005E398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Okres gwarancji </w:t>
            </w:r>
          </w:p>
          <w:p w14:paraId="1A4782B3" w14:textId="6D985736" w:rsidR="005E398D" w:rsidRPr="005E398D" w:rsidRDefault="005E398D" w:rsidP="005E398D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5E398D" w:rsidRPr="005E398D" w14:paraId="49521399" w14:textId="446DDDF3" w:rsidTr="00E56BC2">
        <w:tc>
          <w:tcPr>
            <w:tcW w:w="1021" w:type="dxa"/>
            <w:vAlign w:val="center"/>
          </w:tcPr>
          <w:p w14:paraId="127F33B5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34EF74AE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14:paraId="615C0D74" w14:textId="42710C9E" w:rsidR="005E398D" w:rsidRPr="005E398D" w:rsidRDefault="005E398D" w:rsidP="00780F4A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5E398D">
              <w:rPr>
                <w:sz w:val="24"/>
                <w:szCs w:val="24"/>
              </w:rPr>
              <w:t>Topcon</w:t>
            </w:r>
            <w:proofErr w:type="spellEnd"/>
            <w:r w:rsidRPr="005E398D">
              <w:rPr>
                <w:sz w:val="24"/>
                <w:szCs w:val="24"/>
              </w:rPr>
              <w:t xml:space="preserve"> Polska </w:t>
            </w:r>
            <w:r>
              <w:rPr>
                <w:sz w:val="24"/>
                <w:szCs w:val="24"/>
              </w:rPr>
              <w:t xml:space="preserve">Sp. z o.o. </w:t>
            </w:r>
          </w:p>
          <w:p w14:paraId="237CF79B" w14:textId="2B0C8222" w:rsidR="005E398D" w:rsidRPr="005E398D" w:rsidRDefault="005E398D" w:rsidP="00780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E398D">
              <w:rPr>
                <w:sz w:val="24"/>
                <w:szCs w:val="24"/>
              </w:rPr>
              <w:t xml:space="preserve">Warszawska 23 </w:t>
            </w:r>
          </w:p>
          <w:p w14:paraId="0C33AE55" w14:textId="77777777" w:rsidR="005E398D" w:rsidRPr="005E398D" w:rsidRDefault="005E398D" w:rsidP="00780F4A">
            <w:pPr>
              <w:spacing w:after="80"/>
              <w:jc w:val="both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42-470 Siewierz</w:t>
            </w:r>
          </w:p>
        </w:tc>
        <w:tc>
          <w:tcPr>
            <w:tcW w:w="2409" w:type="dxa"/>
            <w:vAlign w:val="center"/>
          </w:tcPr>
          <w:p w14:paraId="35B3AF1F" w14:textId="501A14E1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21 450.00 zł</w:t>
            </w:r>
          </w:p>
        </w:tc>
        <w:tc>
          <w:tcPr>
            <w:tcW w:w="2409" w:type="dxa"/>
            <w:vAlign w:val="center"/>
          </w:tcPr>
          <w:p w14:paraId="45E893B6" w14:textId="3EE26408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miesiące</w:t>
            </w:r>
          </w:p>
        </w:tc>
      </w:tr>
      <w:tr w:rsidR="005E398D" w:rsidRPr="005E398D" w14:paraId="4C1C095F" w14:textId="06777E32" w:rsidTr="005E398D">
        <w:tc>
          <w:tcPr>
            <w:tcW w:w="1021" w:type="dxa"/>
            <w:vAlign w:val="center"/>
          </w:tcPr>
          <w:p w14:paraId="6CC6BE87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1F883B1A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</w:tcPr>
          <w:p w14:paraId="11979D0E" w14:textId="77777777" w:rsidR="005E398D" w:rsidRPr="005E398D" w:rsidRDefault="005E398D" w:rsidP="00780F4A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5E398D">
              <w:rPr>
                <w:sz w:val="24"/>
                <w:szCs w:val="24"/>
              </w:rPr>
              <w:t>Topcon</w:t>
            </w:r>
            <w:proofErr w:type="spellEnd"/>
            <w:r w:rsidRPr="005E398D">
              <w:rPr>
                <w:sz w:val="24"/>
                <w:szCs w:val="24"/>
              </w:rPr>
              <w:t xml:space="preserve"> Polska Sp. z o.o. </w:t>
            </w:r>
          </w:p>
          <w:p w14:paraId="0070E753" w14:textId="77777777" w:rsidR="005E398D" w:rsidRPr="005E398D" w:rsidRDefault="005E398D" w:rsidP="00780F4A">
            <w:pPr>
              <w:spacing w:before="80" w:after="40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 xml:space="preserve">ul. Warszawska 23 </w:t>
            </w:r>
          </w:p>
          <w:p w14:paraId="01917319" w14:textId="06670857" w:rsidR="005E398D" w:rsidRPr="005E398D" w:rsidRDefault="005E398D" w:rsidP="00780F4A">
            <w:pPr>
              <w:spacing w:after="80"/>
              <w:jc w:val="both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42-470 Siewierz</w:t>
            </w:r>
          </w:p>
        </w:tc>
        <w:tc>
          <w:tcPr>
            <w:tcW w:w="2409" w:type="dxa"/>
            <w:vAlign w:val="center"/>
          </w:tcPr>
          <w:p w14:paraId="43F94014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48 650.01 zł</w:t>
            </w:r>
          </w:p>
        </w:tc>
        <w:tc>
          <w:tcPr>
            <w:tcW w:w="2409" w:type="dxa"/>
          </w:tcPr>
          <w:p w14:paraId="44CDA84D" w14:textId="77777777" w:rsidR="00317A07" w:rsidRDefault="00317A07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</w:p>
          <w:p w14:paraId="3130E5CF" w14:textId="49971A02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 miesięcy </w:t>
            </w:r>
          </w:p>
        </w:tc>
      </w:tr>
      <w:tr w:rsidR="005E398D" w:rsidRPr="005E398D" w14:paraId="7D956354" w14:textId="3BECFF08" w:rsidTr="00B7323A">
        <w:tc>
          <w:tcPr>
            <w:tcW w:w="1021" w:type="dxa"/>
            <w:vAlign w:val="center"/>
          </w:tcPr>
          <w:p w14:paraId="6AA0591A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993" w:type="dxa"/>
            <w:vAlign w:val="center"/>
          </w:tcPr>
          <w:p w14:paraId="24872140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6F134FD1" w14:textId="529032F7" w:rsidR="005E398D" w:rsidRPr="005E398D" w:rsidRDefault="005E398D" w:rsidP="00780F4A">
            <w:pPr>
              <w:spacing w:before="80" w:after="40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 xml:space="preserve">MDT </w:t>
            </w:r>
            <w:r>
              <w:rPr>
                <w:sz w:val="24"/>
                <w:szCs w:val="24"/>
              </w:rPr>
              <w:t>S</w:t>
            </w:r>
            <w:r w:rsidRPr="005E398D">
              <w:rPr>
                <w:sz w:val="24"/>
                <w:szCs w:val="24"/>
              </w:rPr>
              <w:t>p. z o.o.</w:t>
            </w:r>
          </w:p>
          <w:p w14:paraId="52E9EE46" w14:textId="333AAA07" w:rsidR="005E398D" w:rsidRPr="005E398D" w:rsidRDefault="005E398D" w:rsidP="00780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Pr="005E398D">
              <w:rPr>
                <w:sz w:val="24"/>
                <w:szCs w:val="24"/>
              </w:rPr>
              <w:t xml:space="preserve">Skośna 12A </w:t>
            </w:r>
          </w:p>
          <w:p w14:paraId="7366DC40" w14:textId="593D240F" w:rsidR="005E398D" w:rsidRPr="005E398D" w:rsidRDefault="005E398D" w:rsidP="00780F4A">
            <w:pPr>
              <w:spacing w:after="80"/>
              <w:jc w:val="both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30-383 K</w:t>
            </w:r>
            <w:r>
              <w:rPr>
                <w:sz w:val="24"/>
                <w:szCs w:val="24"/>
              </w:rPr>
              <w:t>raków</w:t>
            </w:r>
          </w:p>
        </w:tc>
        <w:tc>
          <w:tcPr>
            <w:tcW w:w="2409" w:type="dxa"/>
            <w:vAlign w:val="center"/>
          </w:tcPr>
          <w:p w14:paraId="4C1C87DF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7 200.00 zł</w:t>
            </w:r>
          </w:p>
        </w:tc>
        <w:tc>
          <w:tcPr>
            <w:tcW w:w="2409" w:type="dxa"/>
            <w:vAlign w:val="center"/>
          </w:tcPr>
          <w:p w14:paraId="0E009EAA" w14:textId="6B8871D0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miesięcy</w:t>
            </w:r>
          </w:p>
        </w:tc>
      </w:tr>
      <w:tr w:rsidR="005E398D" w:rsidRPr="005E398D" w14:paraId="46A16F61" w14:textId="48D3A18B" w:rsidTr="00780F4A">
        <w:trPr>
          <w:trHeight w:val="935"/>
        </w:trPr>
        <w:tc>
          <w:tcPr>
            <w:tcW w:w="1021" w:type="dxa"/>
            <w:vAlign w:val="center"/>
          </w:tcPr>
          <w:p w14:paraId="67108E3E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012DBCC4" w14:textId="2EE3D3DA" w:rsidR="005E398D" w:rsidRPr="005E398D" w:rsidRDefault="00780F4A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14:paraId="52AF4F51" w14:textId="2467183D" w:rsidR="005E398D" w:rsidRPr="005E398D" w:rsidRDefault="005E398D" w:rsidP="00780F4A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5E398D">
              <w:rPr>
                <w:sz w:val="24"/>
                <w:szCs w:val="24"/>
              </w:rPr>
              <w:t>Optotech</w:t>
            </w:r>
            <w:proofErr w:type="spellEnd"/>
            <w:r w:rsidRPr="005E398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Sp. z o.o. Sp.k. </w:t>
            </w:r>
          </w:p>
          <w:p w14:paraId="2A82C566" w14:textId="3DB13FEA" w:rsidR="005E398D" w:rsidRPr="005E398D" w:rsidRDefault="005E398D" w:rsidP="00780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proofErr w:type="spellStart"/>
            <w:r w:rsidRPr="005E398D">
              <w:rPr>
                <w:sz w:val="24"/>
                <w:szCs w:val="24"/>
              </w:rPr>
              <w:t>Wimmera</w:t>
            </w:r>
            <w:proofErr w:type="spellEnd"/>
            <w:r w:rsidRPr="005E398D">
              <w:rPr>
                <w:sz w:val="24"/>
                <w:szCs w:val="24"/>
              </w:rPr>
              <w:t xml:space="preserve"> 67E </w:t>
            </w:r>
          </w:p>
          <w:p w14:paraId="75DB995E" w14:textId="77777777" w:rsidR="005E398D" w:rsidRPr="005E398D" w:rsidRDefault="005E398D" w:rsidP="00780F4A">
            <w:pPr>
              <w:spacing w:after="80"/>
              <w:jc w:val="both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32-005 Niepołomice</w:t>
            </w:r>
          </w:p>
        </w:tc>
        <w:tc>
          <w:tcPr>
            <w:tcW w:w="2409" w:type="dxa"/>
            <w:vAlign w:val="center"/>
          </w:tcPr>
          <w:p w14:paraId="049797A6" w14:textId="77777777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5E398D">
              <w:rPr>
                <w:sz w:val="24"/>
                <w:szCs w:val="24"/>
              </w:rPr>
              <w:t>9 180.00 zł</w:t>
            </w:r>
          </w:p>
        </w:tc>
        <w:tc>
          <w:tcPr>
            <w:tcW w:w="2409" w:type="dxa"/>
          </w:tcPr>
          <w:p w14:paraId="5CF9B91F" w14:textId="77777777" w:rsid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</w:p>
          <w:p w14:paraId="0184649D" w14:textId="7FAF7F43" w:rsid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miesięcy</w:t>
            </w:r>
          </w:p>
          <w:p w14:paraId="79E93DC4" w14:textId="4F14793B" w:rsidR="005E398D" w:rsidRPr="005E398D" w:rsidRDefault="005E398D" w:rsidP="005E398D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</w:p>
        </w:tc>
      </w:tr>
      <w:bookmarkEnd w:id="0"/>
    </w:tbl>
    <w:p w14:paraId="4398936C" w14:textId="77777777" w:rsidR="008A7102" w:rsidRDefault="008A7102" w:rsidP="008A7102">
      <w:pPr>
        <w:ind w:left="4248"/>
        <w:jc w:val="center"/>
        <w:rPr>
          <w:i/>
          <w:sz w:val="22"/>
          <w:szCs w:val="22"/>
        </w:rPr>
      </w:pPr>
    </w:p>
    <w:p w14:paraId="29A8CA8A" w14:textId="77777777" w:rsidR="008A7102" w:rsidRDefault="008A7102" w:rsidP="008A7102">
      <w:pPr>
        <w:ind w:left="4248"/>
        <w:jc w:val="center"/>
        <w:rPr>
          <w:i/>
          <w:sz w:val="22"/>
          <w:szCs w:val="22"/>
        </w:rPr>
      </w:pPr>
    </w:p>
    <w:p w14:paraId="5DF9FA24" w14:textId="4F5C795D" w:rsidR="008A7102" w:rsidRDefault="008A7102" w:rsidP="008A710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9FE2E70" w14:textId="77777777" w:rsidR="008A7102" w:rsidRDefault="008A7102" w:rsidP="008A710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Z-ca Dyrektora </w:t>
      </w:r>
    </w:p>
    <w:p w14:paraId="07486618" w14:textId="77777777" w:rsidR="008A7102" w:rsidRDefault="008A7102" w:rsidP="008A710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7F814D4E" w14:textId="77777777" w:rsidR="008A7102" w:rsidRDefault="008A7102" w:rsidP="008A7102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7AC97F07" w14:textId="427B722E" w:rsidR="00C236D3" w:rsidRPr="005E398D" w:rsidRDefault="00C236D3" w:rsidP="005E398D">
      <w:pPr>
        <w:spacing w:line="276" w:lineRule="auto"/>
        <w:jc w:val="right"/>
        <w:rPr>
          <w:sz w:val="22"/>
          <w:szCs w:val="22"/>
        </w:rPr>
      </w:pPr>
    </w:p>
    <w:sectPr w:rsidR="00C236D3" w:rsidRPr="005E398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FDEEAB" w14:textId="77777777" w:rsidR="00914E04" w:rsidRDefault="00914E04">
      <w:r>
        <w:separator/>
      </w:r>
    </w:p>
  </w:endnote>
  <w:endnote w:type="continuationSeparator" w:id="0">
    <w:p w14:paraId="2C5EBB3F" w14:textId="77777777" w:rsidR="00914E04" w:rsidRDefault="00914E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0B09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3D4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38C93" w14:textId="37095B8D" w:rsidR="00986737" w:rsidRPr="00986737" w:rsidRDefault="0076031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33B05EC" wp14:editId="166B8CE8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93757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4B4CEC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E56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32FF15" w14:textId="77777777" w:rsidR="009F189D" w:rsidRDefault="009F189D">
    <w:pPr>
      <w:pStyle w:val="Stopka"/>
      <w:tabs>
        <w:tab w:val="clear" w:pos="4536"/>
      </w:tabs>
      <w:jc w:val="center"/>
    </w:pPr>
  </w:p>
  <w:p w14:paraId="7470A1B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F05634" w14:textId="77777777" w:rsidR="00914E04" w:rsidRDefault="00914E04">
      <w:r>
        <w:separator/>
      </w:r>
    </w:p>
  </w:footnote>
  <w:footnote w:type="continuationSeparator" w:id="0">
    <w:p w14:paraId="07B5D4A4" w14:textId="77777777" w:rsidR="00914E04" w:rsidRDefault="00914E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B346A" w14:textId="77777777" w:rsidR="00004CC4" w:rsidRDefault="00004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3D3D9" w14:textId="77777777" w:rsidR="00004CC4" w:rsidRDefault="00004C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592EB" w14:textId="77777777" w:rsidR="00004CC4" w:rsidRDefault="00004C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E04"/>
    <w:rsid w:val="00004CC4"/>
    <w:rsid w:val="00007727"/>
    <w:rsid w:val="00017720"/>
    <w:rsid w:val="00035488"/>
    <w:rsid w:val="000D145F"/>
    <w:rsid w:val="000D7F25"/>
    <w:rsid w:val="000E00E5"/>
    <w:rsid w:val="00173B20"/>
    <w:rsid w:val="001C69FF"/>
    <w:rsid w:val="0023318D"/>
    <w:rsid w:val="00317A07"/>
    <w:rsid w:val="003D72FD"/>
    <w:rsid w:val="00423179"/>
    <w:rsid w:val="00490DC0"/>
    <w:rsid w:val="00493F8C"/>
    <w:rsid w:val="004C7E9B"/>
    <w:rsid w:val="00533436"/>
    <w:rsid w:val="005429B1"/>
    <w:rsid w:val="005614F2"/>
    <w:rsid w:val="00577BC6"/>
    <w:rsid w:val="005A632E"/>
    <w:rsid w:val="005E398D"/>
    <w:rsid w:val="0069085C"/>
    <w:rsid w:val="006B27ED"/>
    <w:rsid w:val="00760316"/>
    <w:rsid w:val="00780F4A"/>
    <w:rsid w:val="00843263"/>
    <w:rsid w:val="00861E75"/>
    <w:rsid w:val="008A7102"/>
    <w:rsid w:val="00914E04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717A"/>
    <w:rsid w:val="00D665F5"/>
    <w:rsid w:val="00D7128F"/>
    <w:rsid w:val="00DF60B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25E474"/>
  <w15:chartTrackingRefBased/>
  <w15:docId w15:val="{F3FA0523-B5A0-4A34-B005-34B50259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255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7</cp:revision>
  <dcterms:created xsi:type="dcterms:W3CDTF">2025-11-05T10:19:00Z</dcterms:created>
  <dcterms:modified xsi:type="dcterms:W3CDTF">2025-11-05T12:15:00Z</dcterms:modified>
</cp:coreProperties>
</file>