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B7F73" w14:textId="77777777" w:rsidR="00CF7835" w:rsidRPr="00E97B87" w:rsidRDefault="00DD787D" w:rsidP="00E97B87">
      <w:pPr>
        <w:spacing w:after="600"/>
        <w:jc w:val="right"/>
        <w:rPr>
          <w:sz w:val="24"/>
          <w:szCs w:val="24"/>
        </w:rPr>
      </w:pPr>
      <w:r w:rsidRPr="00E97B87">
        <w:rPr>
          <w:sz w:val="24"/>
          <w:szCs w:val="24"/>
        </w:rPr>
        <w:t>Poznań</w:t>
      </w:r>
      <w:r w:rsidR="00CF7835" w:rsidRPr="00E97B87">
        <w:rPr>
          <w:sz w:val="24"/>
          <w:szCs w:val="24"/>
        </w:rPr>
        <w:t xml:space="preserve"> dnia: </w:t>
      </w:r>
      <w:r w:rsidRPr="00E97B87">
        <w:rPr>
          <w:sz w:val="24"/>
          <w:szCs w:val="24"/>
        </w:rPr>
        <w:t>2025-11-05</w:t>
      </w:r>
    </w:p>
    <w:p w14:paraId="7785358B" w14:textId="77777777" w:rsidR="00DD787D" w:rsidRPr="00E97B87" w:rsidRDefault="00DD787D" w:rsidP="00E97B87">
      <w:pPr>
        <w:rPr>
          <w:b/>
          <w:bCs/>
          <w:sz w:val="24"/>
          <w:szCs w:val="24"/>
        </w:rPr>
      </w:pPr>
      <w:r w:rsidRPr="00E97B87">
        <w:rPr>
          <w:b/>
          <w:bCs/>
          <w:sz w:val="24"/>
          <w:szCs w:val="24"/>
        </w:rPr>
        <w:t>Szpital Wojewódzki w Poznaniu</w:t>
      </w:r>
    </w:p>
    <w:p w14:paraId="4C63FC5F" w14:textId="77777777" w:rsidR="00CF7835" w:rsidRPr="00E97B87" w:rsidRDefault="00DD787D" w:rsidP="00E97B87">
      <w:pPr>
        <w:rPr>
          <w:b/>
          <w:bCs/>
          <w:sz w:val="24"/>
          <w:szCs w:val="24"/>
        </w:rPr>
      </w:pPr>
      <w:r w:rsidRPr="00E97B87">
        <w:rPr>
          <w:b/>
          <w:bCs/>
          <w:sz w:val="24"/>
          <w:szCs w:val="24"/>
        </w:rPr>
        <w:t>Dział Zamówień Publicznych</w:t>
      </w:r>
    </w:p>
    <w:p w14:paraId="32D5B17D" w14:textId="77777777" w:rsidR="00CF7835" w:rsidRPr="00E97B87" w:rsidRDefault="00DD787D" w:rsidP="00E97B87">
      <w:pPr>
        <w:rPr>
          <w:sz w:val="24"/>
          <w:szCs w:val="24"/>
        </w:rPr>
      </w:pPr>
      <w:r w:rsidRPr="00E97B87">
        <w:rPr>
          <w:sz w:val="24"/>
          <w:szCs w:val="24"/>
        </w:rPr>
        <w:t>Juraszów</w:t>
      </w:r>
      <w:r w:rsidR="00CF7835" w:rsidRPr="00E97B87">
        <w:rPr>
          <w:sz w:val="24"/>
          <w:szCs w:val="24"/>
        </w:rPr>
        <w:t xml:space="preserve"> </w:t>
      </w:r>
      <w:r w:rsidRPr="00E97B87">
        <w:rPr>
          <w:sz w:val="24"/>
          <w:szCs w:val="24"/>
        </w:rPr>
        <w:t>7/19</w:t>
      </w:r>
    </w:p>
    <w:p w14:paraId="5D950051" w14:textId="002B1FD5" w:rsidR="00CF7835" w:rsidRPr="00E97B87" w:rsidRDefault="00DD787D" w:rsidP="00E97B87">
      <w:pPr>
        <w:rPr>
          <w:sz w:val="24"/>
          <w:szCs w:val="24"/>
        </w:rPr>
      </w:pPr>
      <w:r w:rsidRPr="00E97B87">
        <w:rPr>
          <w:sz w:val="24"/>
          <w:szCs w:val="24"/>
        </w:rPr>
        <w:t>60-479</w:t>
      </w:r>
      <w:r w:rsidR="00CF7835" w:rsidRPr="00E97B87">
        <w:rPr>
          <w:sz w:val="24"/>
          <w:szCs w:val="24"/>
        </w:rPr>
        <w:t xml:space="preserve"> </w:t>
      </w:r>
      <w:r w:rsidRPr="00E97B87">
        <w:rPr>
          <w:sz w:val="24"/>
          <w:szCs w:val="24"/>
        </w:rPr>
        <w:t>Poznań</w:t>
      </w:r>
      <w:r w:rsidR="00E97B87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E97B87" w14:paraId="243A256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3A00B6" w14:textId="77777777" w:rsidR="00CF7835" w:rsidRPr="00E97B87" w:rsidRDefault="00CF7835" w:rsidP="00E97B87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E97B87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43EEB741" w14:textId="5E65F6AC" w:rsidR="00CF7835" w:rsidRPr="00E97B87" w:rsidRDefault="00E97B87" w:rsidP="00E97B87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CF7835" w:rsidRPr="00E97B87">
        <w:rPr>
          <w:rFonts w:eastAsia="Calibri"/>
          <w:sz w:val="24"/>
          <w:szCs w:val="24"/>
          <w:lang w:eastAsia="en-US"/>
        </w:rPr>
        <w:t xml:space="preserve">Dotyczy </w:t>
      </w:r>
      <w:r w:rsidR="00CF7835" w:rsidRPr="00E97B87">
        <w:rPr>
          <w:sz w:val="24"/>
          <w:szCs w:val="24"/>
        </w:rPr>
        <w:t>postępowania o udzielenie zamówienia publicznego</w:t>
      </w:r>
      <w:r w:rsidR="00CF7835" w:rsidRPr="00E97B8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E97B87" w14:paraId="29528AFE" w14:textId="77777777" w:rsidTr="000C1C6D">
        <w:tc>
          <w:tcPr>
            <w:tcW w:w="2269" w:type="dxa"/>
          </w:tcPr>
          <w:p w14:paraId="37F92230" w14:textId="77777777" w:rsidR="00CF7835" w:rsidRPr="00E97B87" w:rsidRDefault="00CF7835" w:rsidP="00E97B8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E97B8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BA162A7" w14:textId="77777777" w:rsidR="00CF7835" w:rsidRPr="00E97B87" w:rsidRDefault="00DD787D" w:rsidP="00E97B87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E97B87">
              <w:rPr>
                <w:bCs/>
                <w:sz w:val="24"/>
                <w:szCs w:val="24"/>
              </w:rPr>
              <w:t>Zakup 7 kardiomonitorów wraz z centralą monitorującą w ramach realizacji zadania: Zakup niezbędnego sprzętu medycznego i wyposażenia na potrzeby Oddziału  Chirurgii Ogólnej i Chirurgii Onkologicznej Szpitala Wojewódzkiego w Poznaniu</w:t>
            </w:r>
            <w:r w:rsidR="00CF7835" w:rsidRPr="00E97B87">
              <w:rPr>
                <w:bCs/>
                <w:sz w:val="24"/>
                <w:szCs w:val="24"/>
              </w:rPr>
              <w:t>.</w:t>
            </w:r>
          </w:p>
        </w:tc>
      </w:tr>
      <w:tr w:rsidR="00DD787D" w:rsidRPr="00E97B87" w14:paraId="698086A3" w14:textId="77777777" w:rsidTr="006B24FB">
        <w:tc>
          <w:tcPr>
            <w:tcW w:w="2269" w:type="dxa"/>
          </w:tcPr>
          <w:p w14:paraId="5EAB0285" w14:textId="77777777" w:rsidR="00DD787D" w:rsidRPr="00E97B87" w:rsidRDefault="00DD787D" w:rsidP="00E97B8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E97B8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18C96C2" w14:textId="77777777" w:rsidR="00DD787D" w:rsidRPr="00E97B87" w:rsidRDefault="00DD787D" w:rsidP="00E97B87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E97B87">
              <w:rPr>
                <w:bCs/>
                <w:sz w:val="24"/>
                <w:szCs w:val="24"/>
              </w:rPr>
              <w:t>SZW/DZP/136/2025</w:t>
            </w:r>
          </w:p>
        </w:tc>
      </w:tr>
    </w:tbl>
    <w:p w14:paraId="02BA0637" w14:textId="77777777" w:rsidR="00D665F5" w:rsidRDefault="00D665F5" w:rsidP="00E97B87">
      <w:pPr>
        <w:jc w:val="both"/>
        <w:rPr>
          <w:sz w:val="24"/>
          <w:szCs w:val="24"/>
        </w:rPr>
      </w:pPr>
      <w:r w:rsidRPr="00E97B87">
        <w:rPr>
          <w:sz w:val="24"/>
          <w:szCs w:val="24"/>
        </w:rPr>
        <w:t>Zamawiający, działając na podstawie art. 22</w:t>
      </w:r>
      <w:r w:rsidR="00601802" w:rsidRPr="00E97B87">
        <w:rPr>
          <w:sz w:val="24"/>
          <w:szCs w:val="24"/>
        </w:rPr>
        <w:t>2</w:t>
      </w:r>
      <w:r w:rsidRPr="00E97B87">
        <w:rPr>
          <w:sz w:val="24"/>
          <w:szCs w:val="24"/>
        </w:rPr>
        <w:t xml:space="preserve"> ust. 5 </w:t>
      </w:r>
      <w:r w:rsidRPr="00E97B87">
        <w:rPr>
          <w:bCs/>
          <w:sz w:val="24"/>
          <w:szCs w:val="24"/>
        </w:rPr>
        <w:t>ustawy z dnia 11 września 2019r. Prawo zamówień publicznych</w:t>
      </w:r>
      <w:r w:rsidRPr="00E97B87">
        <w:rPr>
          <w:sz w:val="24"/>
          <w:szCs w:val="24"/>
        </w:rPr>
        <w:t xml:space="preserve"> </w:t>
      </w:r>
      <w:r w:rsidR="00DD787D" w:rsidRPr="00E97B87">
        <w:rPr>
          <w:sz w:val="24"/>
          <w:szCs w:val="24"/>
        </w:rPr>
        <w:t>(t.j. Dz. U. z 2024 r. poz. 1320 z późn. zm.)</w:t>
      </w:r>
      <w:r w:rsidR="00490DC0" w:rsidRPr="00E97B87">
        <w:rPr>
          <w:sz w:val="24"/>
          <w:szCs w:val="24"/>
        </w:rPr>
        <w:t xml:space="preserve"> </w:t>
      </w:r>
      <w:r w:rsidRPr="00E97B87">
        <w:rPr>
          <w:sz w:val="24"/>
          <w:szCs w:val="24"/>
        </w:rPr>
        <w:t>udostępnia</w:t>
      </w:r>
      <w:r w:rsidR="00F95C33" w:rsidRPr="00E97B87">
        <w:rPr>
          <w:sz w:val="24"/>
          <w:szCs w:val="24"/>
        </w:rPr>
        <w:t xml:space="preserve"> </w:t>
      </w:r>
      <w:r w:rsidR="004C7E9B" w:rsidRPr="00E97B87">
        <w:rPr>
          <w:sz w:val="24"/>
          <w:szCs w:val="24"/>
        </w:rPr>
        <w:t>informacj</w:t>
      </w:r>
      <w:r w:rsidR="00577BC6" w:rsidRPr="00E97B87">
        <w:rPr>
          <w:sz w:val="24"/>
          <w:szCs w:val="24"/>
        </w:rPr>
        <w:t>ę</w:t>
      </w:r>
      <w:r w:rsidR="00035488" w:rsidRPr="00E97B87">
        <w:rPr>
          <w:sz w:val="24"/>
          <w:szCs w:val="24"/>
        </w:rPr>
        <w:t xml:space="preserve"> z otwarcia ofert</w:t>
      </w:r>
      <w:r w:rsidR="00577BC6" w:rsidRPr="00E97B87">
        <w:rPr>
          <w:sz w:val="24"/>
          <w:szCs w:val="24"/>
        </w:rPr>
        <w:t>.</w:t>
      </w:r>
    </w:p>
    <w:p w14:paraId="0BC72776" w14:textId="2101BD6C" w:rsidR="00E97B87" w:rsidRPr="00E97B87" w:rsidRDefault="00E97B87" w:rsidP="00E97B87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/>
      </w:r>
      <w:r w:rsidRPr="00E97B87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241858C" w14:textId="5ACCAA81" w:rsidR="00E97B87" w:rsidRPr="00E97B87" w:rsidRDefault="00E97B87" w:rsidP="00E97B87">
      <w:pPr>
        <w:jc w:val="both"/>
        <w:rPr>
          <w:i/>
          <w:iCs/>
          <w:sz w:val="24"/>
          <w:szCs w:val="24"/>
        </w:rPr>
      </w:pPr>
      <w:r w:rsidRPr="00E97B87">
        <w:rPr>
          <w:i/>
          <w:iCs/>
          <w:sz w:val="24"/>
          <w:szCs w:val="24"/>
        </w:rPr>
        <w:t>220</w:t>
      </w:r>
      <w:r>
        <w:rPr>
          <w:i/>
          <w:iCs/>
          <w:sz w:val="24"/>
          <w:szCs w:val="24"/>
        </w:rPr>
        <w:t xml:space="preserve"> </w:t>
      </w:r>
      <w:r w:rsidRPr="00E97B87">
        <w:rPr>
          <w:i/>
          <w:iCs/>
          <w:sz w:val="24"/>
          <w:szCs w:val="24"/>
        </w:rPr>
        <w:t>000,00 zł brutto</w:t>
      </w:r>
    </w:p>
    <w:p w14:paraId="358D2E25" w14:textId="77777777" w:rsidR="00A80738" w:rsidRPr="00E97B87" w:rsidRDefault="00D665F5" w:rsidP="00E97B87">
      <w:pPr>
        <w:spacing w:before="120" w:after="120"/>
        <w:jc w:val="both"/>
        <w:rPr>
          <w:sz w:val="24"/>
          <w:szCs w:val="24"/>
        </w:rPr>
      </w:pPr>
      <w:r w:rsidRPr="00E97B87">
        <w:rPr>
          <w:sz w:val="24"/>
          <w:szCs w:val="24"/>
        </w:rPr>
        <w:t>Podczas otwarcia ofert, mającego miejsce</w:t>
      </w:r>
      <w:r w:rsidR="00FF4AB1" w:rsidRPr="00E97B87">
        <w:rPr>
          <w:sz w:val="24"/>
          <w:szCs w:val="24"/>
        </w:rPr>
        <w:t xml:space="preserve"> w dniu </w:t>
      </w:r>
      <w:r w:rsidR="00DD787D" w:rsidRPr="00E97B87">
        <w:rPr>
          <w:sz w:val="24"/>
          <w:szCs w:val="24"/>
        </w:rPr>
        <w:t>05/11/2025</w:t>
      </w:r>
      <w:r w:rsidR="00FF4AB1" w:rsidRPr="00E97B87">
        <w:rPr>
          <w:sz w:val="24"/>
          <w:szCs w:val="24"/>
        </w:rPr>
        <w:t xml:space="preserve"> o godz. </w:t>
      </w:r>
      <w:r w:rsidR="00DD787D" w:rsidRPr="00E97B87">
        <w:rPr>
          <w:sz w:val="24"/>
          <w:szCs w:val="24"/>
        </w:rPr>
        <w:t>11:00</w:t>
      </w:r>
      <w:r w:rsidRPr="00E97B87">
        <w:rPr>
          <w:sz w:val="24"/>
          <w:szCs w:val="24"/>
        </w:rPr>
        <w:t>, otwarte zostały oferty następujących wykonawców: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6"/>
        <w:gridCol w:w="3904"/>
        <w:gridCol w:w="2449"/>
        <w:gridCol w:w="1804"/>
      </w:tblGrid>
      <w:tr w:rsidR="00E97B87" w:rsidRPr="00E97B87" w14:paraId="12E8F0FA" w14:textId="23553270" w:rsidTr="00065AB2">
        <w:trPr>
          <w:trHeight w:val="521"/>
        </w:trPr>
        <w:tc>
          <w:tcPr>
            <w:tcW w:w="1086" w:type="dxa"/>
            <w:shd w:val="clear" w:color="auto" w:fill="F2F2F2"/>
            <w:vAlign w:val="center"/>
          </w:tcPr>
          <w:p w14:paraId="043003D6" w14:textId="77777777" w:rsidR="00E97B87" w:rsidRPr="00E97B87" w:rsidRDefault="00E97B87" w:rsidP="00E97B8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Oferta nr</w:t>
            </w:r>
          </w:p>
        </w:tc>
        <w:tc>
          <w:tcPr>
            <w:tcW w:w="3904" w:type="dxa"/>
            <w:shd w:val="clear" w:color="auto" w:fill="F2F2F2"/>
            <w:vAlign w:val="center"/>
          </w:tcPr>
          <w:p w14:paraId="410FCA4F" w14:textId="77777777" w:rsidR="00E97B87" w:rsidRPr="00E97B87" w:rsidRDefault="00E97B87" w:rsidP="00E97B8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449" w:type="dxa"/>
            <w:shd w:val="clear" w:color="auto" w:fill="F2F2F2"/>
            <w:vAlign w:val="center"/>
          </w:tcPr>
          <w:p w14:paraId="72853C8F" w14:textId="77777777" w:rsidR="00E97B87" w:rsidRPr="00E97B87" w:rsidRDefault="00E97B87" w:rsidP="00E97B8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 xml:space="preserve">Cena oferty brutto </w:t>
            </w:r>
          </w:p>
          <w:p w14:paraId="15D120ED" w14:textId="26BE6DC1" w:rsidR="00E97B87" w:rsidRPr="00E97B87" w:rsidRDefault="00E97B87" w:rsidP="00E97B8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(K-1)</w:t>
            </w:r>
          </w:p>
        </w:tc>
        <w:tc>
          <w:tcPr>
            <w:tcW w:w="1804" w:type="dxa"/>
            <w:shd w:val="clear" w:color="auto" w:fill="F2F2F2"/>
            <w:vAlign w:val="center"/>
          </w:tcPr>
          <w:p w14:paraId="42E99FA6" w14:textId="77777777" w:rsidR="00E97B87" w:rsidRPr="00E97B87" w:rsidRDefault="00E97B87" w:rsidP="00E97B8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 xml:space="preserve">Okres gwarancji </w:t>
            </w:r>
          </w:p>
          <w:p w14:paraId="2D2689B4" w14:textId="305F692A" w:rsidR="00E97B87" w:rsidRPr="00E97B87" w:rsidRDefault="00E97B87" w:rsidP="00E97B8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(K-2)</w:t>
            </w:r>
          </w:p>
        </w:tc>
      </w:tr>
      <w:tr w:rsidR="00E97B87" w:rsidRPr="00E97B87" w14:paraId="5390F9F6" w14:textId="4BA57563" w:rsidTr="00065AB2">
        <w:trPr>
          <w:trHeight w:val="760"/>
        </w:trPr>
        <w:tc>
          <w:tcPr>
            <w:tcW w:w="1086" w:type="dxa"/>
            <w:vAlign w:val="center"/>
          </w:tcPr>
          <w:p w14:paraId="0D71683C" w14:textId="77777777" w:rsidR="00E97B87" w:rsidRPr="00E97B87" w:rsidRDefault="00E97B87" w:rsidP="00E97B8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1</w:t>
            </w:r>
          </w:p>
        </w:tc>
        <w:tc>
          <w:tcPr>
            <w:tcW w:w="3904" w:type="dxa"/>
          </w:tcPr>
          <w:p w14:paraId="52B88F3A" w14:textId="77777777" w:rsidR="00E97B87" w:rsidRPr="00E97B87" w:rsidRDefault="00E97B87" w:rsidP="00E97B87">
            <w:pPr>
              <w:spacing w:before="80" w:after="40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CIRRO Sp. z o.o.</w:t>
            </w:r>
          </w:p>
          <w:p w14:paraId="0D5B7E36" w14:textId="660F4A91" w:rsidR="00E97B87" w:rsidRPr="00E97B87" w:rsidRDefault="00E97B87" w:rsidP="00E97B87">
            <w:pPr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 xml:space="preserve">ul. Elewatorska 58 </w:t>
            </w:r>
          </w:p>
          <w:p w14:paraId="0A05A4CD" w14:textId="77777777" w:rsidR="00E97B87" w:rsidRPr="00E97B87" w:rsidRDefault="00E97B87" w:rsidP="00E97B87">
            <w:pPr>
              <w:spacing w:after="80"/>
              <w:jc w:val="both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15-620 Białystok</w:t>
            </w:r>
          </w:p>
        </w:tc>
        <w:tc>
          <w:tcPr>
            <w:tcW w:w="2449" w:type="dxa"/>
            <w:vAlign w:val="center"/>
          </w:tcPr>
          <w:p w14:paraId="15901561" w14:textId="77777777" w:rsidR="00E97B87" w:rsidRPr="00E97B87" w:rsidRDefault="00E97B87" w:rsidP="00E97B8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308 880.00 zł</w:t>
            </w:r>
          </w:p>
        </w:tc>
        <w:tc>
          <w:tcPr>
            <w:tcW w:w="1804" w:type="dxa"/>
            <w:vAlign w:val="center"/>
          </w:tcPr>
          <w:p w14:paraId="7DD5F1A8" w14:textId="6072A247" w:rsidR="00E97B87" w:rsidRPr="00E97B87" w:rsidRDefault="00E97B87" w:rsidP="00E97B8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48 miesięcy</w:t>
            </w:r>
          </w:p>
        </w:tc>
      </w:tr>
      <w:tr w:rsidR="00E97B87" w:rsidRPr="00E97B87" w14:paraId="5557F9C0" w14:textId="6A74FE5D" w:rsidTr="00065AB2">
        <w:trPr>
          <w:trHeight w:val="774"/>
        </w:trPr>
        <w:tc>
          <w:tcPr>
            <w:tcW w:w="1086" w:type="dxa"/>
            <w:vAlign w:val="center"/>
          </w:tcPr>
          <w:p w14:paraId="7BD23665" w14:textId="77777777" w:rsidR="00E97B87" w:rsidRPr="00E97B87" w:rsidRDefault="00E97B87" w:rsidP="00E97B8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2</w:t>
            </w:r>
          </w:p>
        </w:tc>
        <w:tc>
          <w:tcPr>
            <w:tcW w:w="3904" w:type="dxa"/>
          </w:tcPr>
          <w:p w14:paraId="4A7DAD56" w14:textId="77777777" w:rsidR="00E97B87" w:rsidRPr="00E97B87" w:rsidRDefault="00E97B87" w:rsidP="00E97B87">
            <w:pPr>
              <w:spacing w:before="80" w:after="40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Dräger Polska Sp. z o.o.</w:t>
            </w:r>
          </w:p>
          <w:p w14:paraId="526FA4C4" w14:textId="0DCE31DC" w:rsidR="00E97B87" w:rsidRPr="00E97B87" w:rsidRDefault="00E97B87" w:rsidP="00E97B87">
            <w:pPr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 xml:space="preserve">ul. Posag 7 Panien 1 </w:t>
            </w:r>
          </w:p>
          <w:p w14:paraId="2010DBF5" w14:textId="77777777" w:rsidR="00E97B87" w:rsidRPr="00E97B87" w:rsidRDefault="00E97B87" w:rsidP="00E97B87">
            <w:pPr>
              <w:spacing w:after="80"/>
              <w:jc w:val="both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02-495 Warszawa</w:t>
            </w:r>
          </w:p>
        </w:tc>
        <w:tc>
          <w:tcPr>
            <w:tcW w:w="2449" w:type="dxa"/>
            <w:vAlign w:val="center"/>
          </w:tcPr>
          <w:p w14:paraId="41D2F6EF" w14:textId="77777777" w:rsidR="00E97B87" w:rsidRPr="00E97B87" w:rsidRDefault="00E97B87" w:rsidP="00E97B8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197 646.48 zł</w:t>
            </w:r>
          </w:p>
        </w:tc>
        <w:tc>
          <w:tcPr>
            <w:tcW w:w="1804" w:type="dxa"/>
            <w:vAlign w:val="center"/>
          </w:tcPr>
          <w:p w14:paraId="300832E0" w14:textId="1524C007" w:rsidR="00E97B87" w:rsidRPr="00E97B87" w:rsidRDefault="00E97B87" w:rsidP="00E97B8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48 miesięcy</w:t>
            </w:r>
          </w:p>
        </w:tc>
      </w:tr>
      <w:tr w:rsidR="00E97B87" w:rsidRPr="00E97B87" w14:paraId="53A6A22F" w14:textId="68B4D527" w:rsidTr="00065AB2">
        <w:trPr>
          <w:trHeight w:val="1032"/>
        </w:trPr>
        <w:tc>
          <w:tcPr>
            <w:tcW w:w="1086" w:type="dxa"/>
            <w:vAlign w:val="center"/>
          </w:tcPr>
          <w:p w14:paraId="2B152D2B" w14:textId="77777777" w:rsidR="00E97B87" w:rsidRPr="00E97B87" w:rsidRDefault="00E97B87" w:rsidP="00E97B8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3</w:t>
            </w:r>
          </w:p>
        </w:tc>
        <w:tc>
          <w:tcPr>
            <w:tcW w:w="3904" w:type="dxa"/>
          </w:tcPr>
          <w:p w14:paraId="66728C1B" w14:textId="77777777" w:rsidR="00E97B87" w:rsidRPr="00E97B87" w:rsidRDefault="00E97B87" w:rsidP="00E97B87">
            <w:pPr>
              <w:spacing w:before="80" w:after="40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GE Medical Systems Polska Sp. z o.o.</w:t>
            </w:r>
          </w:p>
          <w:p w14:paraId="5375DE92" w14:textId="37018D45" w:rsidR="00E97B87" w:rsidRPr="00E97B87" w:rsidRDefault="00E97B87" w:rsidP="00E97B87">
            <w:pPr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 xml:space="preserve">ul. Wołoska 9 </w:t>
            </w:r>
          </w:p>
          <w:p w14:paraId="6BE85D0E" w14:textId="77777777" w:rsidR="00E97B87" w:rsidRPr="00E97B87" w:rsidRDefault="00E97B87" w:rsidP="00E97B87">
            <w:pPr>
              <w:spacing w:after="80"/>
              <w:jc w:val="both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02-583 Warszawa</w:t>
            </w:r>
          </w:p>
        </w:tc>
        <w:tc>
          <w:tcPr>
            <w:tcW w:w="2449" w:type="dxa"/>
            <w:vAlign w:val="center"/>
          </w:tcPr>
          <w:p w14:paraId="4C46D001" w14:textId="77777777" w:rsidR="00E97B87" w:rsidRPr="00E97B87" w:rsidRDefault="00E97B87" w:rsidP="00E97B8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280 800.00 zł</w:t>
            </w:r>
          </w:p>
        </w:tc>
        <w:tc>
          <w:tcPr>
            <w:tcW w:w="1804" w:type="dxa"/>
            <w:vAlign w:val="center"/>
          </w:tcPr>
          <w:p w14:paraId="6DAC2D7D" w14:textId="38BDD3D3" w:rsidR="00E97B87" w:rsidRPr="00E97B87" w:rsidRDefault="00E97B87" w:rsidP="00E97B8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36 miesięcy</w:t>
            </w:r>
          </w:p>
        </w:tc>
      </w:tr>
      <w:tr w:rsidR="00E97B87" w:rsidRPr="00E97B87" w14:paraId="6ABC6243" w14:textId="5BCA6B04" w:rsidTr="00065AB2">
        <w:trPr>
          <w:trHeight w:val="888"/>
        </w:trPr>
        <w:tc>
          <w:tcPr>
            <w:tcW w:w="1086" w:type="dxa"/>
            <w:vAlign w:val="center"/>
          </w:tcPr>
          <w:p w14:paraId="3AA8CD86" w14:textId="77777777" w:rsidR="00E97B87" w:rsidRPr="00E97B87" w:rsidRDefault="00E97B87" w:rsidP="00E97B8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4</w:t>
            </w:r>
          </w:p>
        </w:tc>
        <w:tc>
          <w:tcPr>
            <w:tcW w:w="3904" w:type="dxa"/>
          </w:tcPr>
          <w:p w14:paraId="78E16F75" w14:textId="77777777" w:rsidR="00E97B87" w:rsidRPr="00E97B87" w:rsidRDefault="00E97B87" w:rsidP="00E97B87">
            <w:pPr>
              <w:spacing w:before="80" w:after="40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Viridian Polska Sp. z o. o.</w:t>
            </w:r>
          </w:p>
          <w:p w14:paraId="7B7DDD47" w14:textId="77777777" w:rsidR="00E97B87" w:rsidRPr="00E97B87" w:rsidRDefault="00E97B87" w:rsidP="00E97B87">
            <w:pPr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 xml:space="preserve">ul. Morgowa 4 </w:t>
            </w:r>
          </w:p>
          <w:p w14:paraId="269EDDB6" w14:textId="51956290" w:rsidR="00E97B87" w:rsidRPr="00E97B87" w:rsidRDefault="00E97B87" w:rsidP="00E97B87">
            <w:pPr>
              <w:spacing w:after="80"/>
              <w:jc w:val="both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04-224 Warszawa</w:t>
            </w:r>
          </w:p>
        </w:tc>
        <w:tc>
          <w:tcPr>
            <w:tcW w:w="2449" w:type="dxa"/>
            <w:vAlign w:val="center"/>
          </w:tcPr>
          <w:p w14:paraId="37AC5EC4" w14:textId="77777777" w:rsidR="00E97B87" w:rsidRPr="00E97B87" w:rsidRDefault="00E97B87" w:rsidP="00E97B8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253 800.00 zł</w:t>
            </w:r>
          </w:p>
        </w:tc>
        <w:tc>
          <w:tcPr>
            <w:tcW w:w="1804" w:type="dxa"/>
            <w:vAlign w:val="center"/>
          </w:tcPr>
          <w:p w14:paraId="7782409B" w14:textId="405C8AD0" w:rsidR="00E97B87" w:rsidRPr="00E97B87" w:rsidRDefault="00E97B87" w:rsidP="00E97B8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97B87">
              <w:rPr>
                <w:sz w:val="22"/>
                <w:szCs w:val="22"/>
              </w:rPr>
              <w:t>48 miesięcy</w:t>
            </w:r>
          </w:p>
        </w:tc>
      </w:tr>
    </w:tbl>
    <w:p w14:paraId="7DEFFDEC" w14:textId="77777777" w:rsidR="00080820" w:rsidRDefault="00080820" w:rsidP="00080820">
      <w:pPr>
        <w:ind w:left="4248"/>
        <w:jc w:val="center"/>
        <w:rPr>
          <w:i/>
          <w:sz w:val="22"/>
          <w:szCs w:val="22"/>
        </w:rPr>
      </w:pPr>
    </w:p>
    <w:p w14:paraId="7B0D25F3" w14:textId="4C734A23" w:rsidR="00080820" w:rsidRDefault="00080820" w:rsidP="00080820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275D017" w14:textId="77777777" w:rsidR="00080820" w:rsidRDefault="00080820" w:rsidP="00080820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Z-ca Dyrektora </w:t>
      </w:r>
    </w:p>
    <w:p w14:paraId="3CBCE317" w14:textId="77777777" w:rsidR="00080820" w:rsidRDefault="00080820" w:rsidP="00080820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3560AFF0" w14:textId="77777777" w:rsidR="00080820" w:rsidRDefault="00080820" w:rsidP="00080820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7DFE2788" w14:textId="261172D7" w:rsidR="00A80738" w:rsidRPr="00E97B87" w:rsidRDefault="00A80738" w:rsidP="00080820">
      <w:pPr>
        <w:pStyle w:val="Tekstpodstawowy"/>
        <w:spacing w:after="480" w:line="240" w:lineRule="auto"/>
        <w:ind w:left="4531" w:firstLine="425"/>
        <w:jc w:val="center"/>
        <w:rPr>
          <w:i/>
          <w:szCs w:val="24"/>
        </w:rPr>
      </w:pPr>
    </w:p>
    <w:sectPr w:rsidR="00A80738" w:rsidRPr="00E97B87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B9008" w14:textId="77777777" w:rsidR="0092147B" w:rsidRDefault="0092147B">
      <w:r>
        <w:separator/>
      </w:r>
    </w:p>
  </w:endnote>
  <w:endnote w:type="continuationSeparator" w:id="0">
    <w:p w14:paraId="113C5FDB" w14:textId="77777777" w:rsidR="0092147B" w:rsidRDefault="00921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B8F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ED5E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32799" w14:textId="3382BC8F" w:rsidR="00960CEB" w:rsidRPr="00986737" w:rsidRDefault="00E03B33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54B415D" wp14:editId="1EAED08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9FAD0D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FD2E4D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D67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C864EB" w14:textId="77777777" w:rsidR="009F189D" w:rsidRDefault="009F189D">
    <w:pPr>
      <w:pStyle w:val="Stopka"/>
      <w:tabs>
        <w:tab w:val="clear" w:pos="4536"/>
      </w:tabs>
      <w:jc w:val="center"/>
    </w:pPr>
  </w:p>
  <w:p w14:paraId="68D498D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F119B" w14:textId="77777777" w:rsidR="0092147B" w:rsidRDefault="0092147B">
      <w:r>
        <w:separator/>
      </w:r>
    </w:p>
  </w:footnote>
  <w:footnote w:type="continuationSeparator" w:id="0">
    <w:p w14:paraId="1CC67457" w14:textId="77777777" w:rsidR="0092147B" w:rsidRDefault="00921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E3524" w14:textId="77777777" w:rsidR="00DD787D" w:rsidRDefault="00DD78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C1855" w14:textId="77777777" w:rsidR="00DD787D" w:rsidRDefault="00DD78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9C176" w14:textId="77777777" w:rsidR="00DD787D" w:rsidRDefault="00DD78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47B"/>
    <w:rsid w:val="00007727"/>
    <w:rsid w:val="00017720"/>
    <w:rsid w:val="00035488"/>
    <w:rsid w:val="00065AB2"/>
    <w:rsid w:val="00080820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2147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D787D"/>
    <w:rsid w:val="00E03B33"/>
    <w:rsid w:val="00E50CEC"/>
    <w:rsid w:val="00E97B87"/>
    <w:rsid w:val="00EA3476"/>
    <w:rsid w:val="00F37BB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C88CDB"/>
  <w15:chartTrackingRefBased/>
  <w15:docId w15:val="{EDEE4BCA-20D6-46B2-A135-7D51C8342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223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cp:lastPrinted>2025-11-05T11:30:00Z</cp:lastPrinted>
  <dcterms:created xsi:type="dcterms:W3CDTF">2025-11-05T11:25:00Z</dcterms:created>
  <dcterms:modified xsi:type="dcterms:W3CDTF">2025-11-05T12:16:00Z</dcterms:modified>
</cp:coreProperties>
</file>