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31F42" w14:textId="77777777" w:rsidR="00BC121E" w:rsidRPr="00FE5E5C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FE5E5C"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SWZ</w:t>
      </w:r>
    </w:p>
    <w:p w14:paraId="229308D6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DC6B5C2" w14:textId="77777777" w:rsidR="00BC121E" w:rsidRPr="00D569B3" w:rsidRDefault="00D569B3" w:rsidP="00D569B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D569B3">
        <w:rPr>
          <w:rFonts w:ascii="Arial" w:hAnsi="Arial" w:cs="Arial"/>
          <w:b/>
          <w:sz w:val="20"/>
          <w:szCs w:val="20"/>
        </w:rPr>
        <w:t>Wykonawca: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C14101">
        <w:rPr>
          <w:rFonts w:ascii="Arial" w:hAnsi="Arial" w:cs="Arial"/>
        </w:rPr>
        <w:t>……………………………………</w:t>
      </w:r>
      <w:r>
        <w:rPr>
          <w:rFonts w:ascii="Arial" w:hAnsi="Arial" w:cs="Arial"/>
        </w:rPr>
        <w:t>……………</w:t>
      </w:r>
      <w:r w:rsidR="00BC121E" w:rsidRPr="00C14101">
        <w:rPr>
          <w:rFonts w:ascii="Arial" w:hAnsi="Arial" w:cs="Arial"/>
        </w:rPr>
        <w:t>…………………………………………</w:t>
      </w:r>
    </w:p>
    <w:p w14:paraId="4B37C046" w14:textId="77777777" w:rsidR="00BC121E" w:rsidRPr="00D569B3" w:rsidRDefault="00D569B3" w:rsidP="00D569B3">
      <w:pPr>
        <w:spacing w:after="0" w:line="240" w:lineRule="auto"/>
        <w:ind w:right="1557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</w:t>
      </w:r>
      <w:r w:rsidR="00BC121E" w:rsidRPr="00D569B3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34D80D61" w14:textId="77777777" w:rsidR="00BC121E" w:rsidRPr="00FE5E5C" w:rsidRDefault="00BC121E" w:rsidP="00BC121E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FE5E5C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5F8614CF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35D9297C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7193D2E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836BA1" w:rsidRPr="00C14101" w14:paraId="5FAD0160" w14:textId="77777777" w:rsidTr="0044218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4D0452" w14:textId="77777777" w:rsidR="00836BA1" w:rsidRPr="00FE5E5C" w:rsidRDefault="00836BA1" w:rsidP="0044218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7BABAC3B" w14:textId="4EFF2654" w:rsidR="00836BA1" w:rsidRPr="00C14101" w:rsidRDefault="00836BA1" w:rsidP="00442181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(t.j. Dz. U. z 202</w:t>
            </w:r>
            <w:r w:rsidR="00D3547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poz. </w:t>
            </w:r>
            <w:r w:rsidR="00D3547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132</w:t>
            </w: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0) (dalej jako: ustawa Pzp), dotyczące</w:t>
            </w:r>
            <w:r w:rsidRPr="00C14101">
              <w:rPr>
                <w:rFonts w:ascii="Arial" w:eastAsia="Times New Roman" w:hAnsi="Arial" w:cs="Arial"/>
                <w:lang w:eastAsia="pl-PL"/>
              </w:rPr>
              <w:t>:</w:t>
            </w:r>
          </w:p>
          <w:p w14:paraId="03FB4999" w14:textId="77777777" w:rsidR="00836BA1" w:rsidRPr="00FE5E5C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5A43374A" w14:textId="77777777" w:rsidR="00836BA1" w:rsidRPr="00C14101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B1AA482" w14:textId="77777777" w:rsidR="00BC121E" w:rsidRPr="00FE5E5C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publicznego, pn.:</w:t>
      </w:r>
    </w:p>
    <w:p w14:paraId="1825C088" w14:textId="3F7E7AF1" w:rsidR="00BC121E" w:rsidRPr="00FE5E5C" w:rsidRDefault="00836BA1" w:rsidP="00FE5E5C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69B3">
        <w:rPr>
          <w:rFonts w:ascii="Arial" w:eastAsia="Times New Roman" w:hAnsi="Arial" w:cs="Arial"/>
          <w:b/>
          <w:lang w:eastAsia="pl-PL"/>
        </w:rPr>
        <w:t xml:space="preserve">Zakup i dostawa wszczepialnych i niewszczepialnych wyrobów medycznych dla potrzeb Oddziału Urazowo-Ortopedycznego </w:t>
      </w:r>
      <w:r w:rsidR="00601AC9">
        <w:rPr>
          <w:rFonts w:ascii="Arial" w:eastAsia="Times New Roman" w:hAnsi="Arial" w:cs="Arial"/>
          <w:b/>
          <w:lang w:eastAsia="pl-PL"/>
        </w:rPr>
        <w:t>I</w:t>
      </w:r>
      <w:r w:rsidR="00582365" w:rsidRPr="00582365">
        <w:rPr>
          <w:rFonts w:ascii="Arial" w:eastAsia="Times New Roman" w:hAnsi="Arial" w:cs="Arial"/>
          <w:b/>
          <w:lang w:eastAsia="pl-PL"/>
        </w:rPr>
        <w:t>I</w:t>
      </w:r>
      <w:r w:rsidR="00C46333">
        <w:rPr>
          <w:rFonts w:ascii="Arial" w:eastAsia="Times New Roman" w:hAnsi="Arial" w:cs="Arial"/>
          <w:b/>
          <w:lang w:eastAsia="pl-PL"/>
        </w:rPr>
        <w:t>I</w:t>
      </w:r>
      <w:r w:rsidR="00FE5E5C" w:rsidRPr="00D569B3">
        <w:rPr>
          <w:rFonts w:ascii="Arial" w:eastAsia="Times New Roman" w:hAnsi="Arial" w:cs="Arial"/>
          <w:b/>
          <w:lang w:eastAsia="pl-PL"/>
        </w:rPr>
        <w:t xml:space="preserve"> - </w:t>
      </w:r>
      <w:r w:rsidR="00BC121E" w:rsidRPr="00D569B3">
        <w:rPr>
          <w:rFonts w:ascii="Arial" w:eastAsia="Times New Roman" w:hAnsi="Arial" w:cs="Arial"/>
          <w:lang w:eastAsia="pl-PL"/>
        </w:rPr>
        <w:t xml:space="preserve">Znak Sprawy: </w:t>
      </w:r>
      <w:r w:rsidRPr="00D569B3">
        <w:rPr>
          <w:rFonts w:ascii="Arial" w:eastAsia="Times New Roman" w:hAnsi="Arial" w:cs="Arial"/>
          <w:b/>
          <w:lang w:eastAsia="pl-PL"/>
        </w:rPr>
        <w:t>ZP</w:t>
      </w:r>
      <w:r w:rsidR="00582365">
        <w:rPr>
          <w:rFonts w:ascii="Arial" w:eastAsia="Times New Roman" w:hAnsi="Arial" w:cs="Arial"/>
          <w:b/>
          <w:lang w:eastAsia="pl-PL"/>
        </w:rPr>
        <w:t>/</w:t>
      </w:r>
      <w:r w:rsidR="00601AC9">
        <w:rPr>
          <w:rFonts w:ascii="Arial" w:eastAsia="Times New Roman" w:hAnsi="Arial" w:cs="Arial"/>
          <w:b/>
          <w:lang w:eastAsia="pl-PL"/>
        </w:rPr>
        <w:t>55</w:t>
      </w:r>
      <w:r w:rsidR="00582365">
        <w:rPr>
          <w:rFonts w:ascii="Arial" w:eastAsia="Times New Roman" w:hAnsi="Arial" w:cs="Arial"/>
          <w:b/>
          <w:lang w:eastAsia="pl-PL"/>
        </w:rPr>
        <w:t>/</w:t>
      </w:r>
      <w:r w:rsidRPr="00D569B3">
        <w:rPr>
          <w:rFonts w:ascii="Arial" w:eastAsia="Times New Roman" w:hAnsi="Arial" w:cs="Arial"/>
          <w:b/>
          <w:lang w:eastAsia="pl-PL"/>
        </w:rPr>
        <w:t>202</w:t>
      </w:r>
      <w:r w:rsidR="00E27C6F">
        <w:rPr>
          <w:rFonts w:ascii="Arial" w:eastAsia="Times New Roman" w:hAnsi="Arial" w:cs="Arial"/>
          <w:b/>
          <w:lang w:eastAsia="pl-PL"/>
        </w:rPr>
        <w:t>5</w:t>
      </w:r>
    </w:p>
    <w:p w14:paraId="7B57E8CF" w14:textId="77777777" w:rsidR="00BC121E" w:rsidRPr="00FE5E5C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="00836BA1"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Szpital Miejski Specjalistyczny im. Gabriela Narutowicza w Krakowie</w:t>
      </w:r>
      <w:r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,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 oświadczam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, że:</w:t>
      </w:r>
    </w:p>
    <w:p w14:paraId="768B515F" w14:textId="387FE0A3" w:rsidR="00BC121E" w:rsidRPr="00FE5E5C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1440" w:dyaOrig="1440" w14:anchorId="628E36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konsumentów (t.j. Dz. U. z 202</w:t>
      </w:r>
      <w:r w:rsidR="00D35474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 poz. </w:t>
      </w:r>
      <w:r w:rsidR="00D35474">
        <w:rPr>
          <w:rFonts w:ascii="Arial" w:eastAsia="Times New Roman" w:hAnsi="Arial" w:cs="Arial"/>
          <w:sz w:val="20"/>
          <w:szCs w:val="20"/>
          <w:lang w:eastAsia="pl-PL"/>
        </w:rPr>
        <w:t>1616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</w:t>
      </w:r>
      <w:r w:rsidR="00067B62" w:rsidRPr="00FE5E5C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9BD933C" w14:textId="1A15F1D3" w:rsidR="00BC121E" w:rsidRPr="00FE5E5C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1440" w:dyaOrig="1440" w14:anchorId="04D91F62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konsumentów (t.j. Dz. U. z 202</w:t>
      </w:r>
      <w:r w:rsidR="00D35474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 poz. </w:t>
      </w:r>
      <w:r w:rsidR="00D35474">
        <w:rPr>
          <w:rFonts w:ascii="Arial" w:eastAsia="Times New Roman" w:hAnsi="Arial" w:cs="Arial"/>
          <w:sz w:val="20"/>
          <w:szCs w:val="20"/>
          <w:lang w:eastAsia="pl-PL"/>
        </w:rPr>
        <w:t>1616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postępowaniu.</w:t>
      </w:r>
    </w:p>
    <w:p w14:paraId="58C64A06" w14:textId="77777777" w:rsidR="00BF69A4" w:rsidRPr="00FE5E5C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5"/>
        <w:gridCol w:w="5514"/>
      </w:tblGrid>
      <w:tr w:rsidR="00BC121E" w:rsidRPr="00FE5E5C" w14:paraId="3AC0E6D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2B13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5F13C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6B9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FE5E5C" w14:paraId="0265223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55FB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ADA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4A17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C121E" w:rsidRPr="00FE5E5C" w14:paraId="38B100D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E1A86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8DA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92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797A7C90" w14:textId="77777777" w:rsidR="00BC121E" w:rsidRPr="00FE5E5C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u w:val="single"/>
          <w:lang w:eastAsia="pl-PL"/>
        </w:rPr>
        <w:t>Uwaga</w:t>
      </w:r>
    </w:p>
    <w:p w14:paraId="6B09AA8E" w14:textId="77777777" w:rsidR="00BC121E" w:rsidRPr="00FE5E5C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CE0E85E" w14:textId="77777777" w:rsidR="00067B62" w:rsidRPr="00FE5E5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*</w:t>
      </w:r>
      <w:r w:rsidRPr="00FE5E5C">
        <w:rPr>
          <w:rFonts w:ascii="Arial" w:eastAsia="Times New Roman" w:hAnsi="Arial" w:cs="Arial"/>
          <w:color w:val="0070C0"/>
          <w:sz w:val="16"/>
          <w:szCs w:val="16"/>
          <w:vertAlign w:val="subscript"/>
          <w:lang w:eastAsia="pl-PL"/>
        </w:rPr>
        <w:t xml:space="preserve"> </w:t>
      </w: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5DD913A" w14:textId="77777777" w:rsidTr="00620E37">
        <w:tc>
          <w:tcPr>
            <w:tcW w:w="2660" w:type="dxa"/>
          </w:tcPr>
          <w:p w14:paraId="0B3F55D0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7CBC330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7F0BCBDF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</w:tcPr>
          <w:p w14:paraId="0299162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5F2F46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496523C" w14:textId="77777777" w:rsidR="00BC121E" w:rsidRPr="00C14101" w:rsidRDefault="00836BA1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00193837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BAE1F" w14:textId="77777777" w:rsidR="00F86F10" w:rsidRDefault="00F86F10">
      <w:r>
        <w:separator/>
      </w:r>
    </w:p>
  </w:endnote>
  <w:endnote w:type="continuationSeparator" w:id="0">
    <w:p w14:paraId="1257B86F" w14:textId="77777777" w:rsidR="00F86F10" w:rsidRDefault="00F86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7CF9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C4466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154C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DEF2D51" w14:textId="4F048685" w:rsidR="009A4CD3" w:rsidRDefault="00F1376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F60083E" wp14:editId="1D1BCFE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4843564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4D897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BAA4509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B794B" w14:textId="77777777" w:rsidR="00836BA1" w:rsidRDefault="00836B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838DC" w14:textId="77777777" w:rsidR="00F86F10" w:rsidRDefault="00F86F10">
      <w:r>
        <w:separator/>
      </w:r>
    </w:p>
  </w:footnote>
  <w:footnote w:type="continuationSeparator" w:id="0">
    <w:p w14:paraId="2857D386" w14:textId="77777777" w:rsidR="00F86F10" w:rsidRDefault="00F86F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5B6A8" w14:textId="77777777" w:rsidR="00836BA1" w:rsidRDefault="00836B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00E5B" w14:textId="77777777" w:rsidR="00836BA1" w:rsidRDefault="00836B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B5969" w14:textId="77777777" w:rsidR="00836BA1" w:rsidRDefault="00836B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92355010">
    <w:abstractNumId w:val="13"/>
  </w:num>
  <w:num w:numId="2" w16cid:durableId="172763295">
    <w:abstractNumId w:val="0"/>
  </w:num>
  <w:num w:numId="3" w16cid:durableId="1456560377">
    <w:abstractNumId w:val="11"/>
  </w:num>
  <w:num w:numId="4" w16cid:durableId="205486573">
    <w:abstractNumId w:val="8"/>
  </w:num>
  <w:num w:numId="5" w16cid:durableId="712390383">
    <w:abstractNumId w:val="7"/>
  </w:num>
  <w:num w:numId="6" w16cid:durableId="682978265">
    <w:abstractNumId w:val="1"/>
  </w:num>
  <w:num w:numId="7" w16cid:durableId="1278754248">
    <w:abstractNumId w:val="6"/>
  </w:num>
  <w:num w:numId="8" w16cid:durableId="1892231643">
    <w:abstractNumId w:val="3"/>
  </w:num>
  <w:num w:numId="9" w16cid:durableId="1095856714">
    <w:abstractNumId w:val="2"/>
  </w:num>
  <w:num w:numId="10" w16cid:durableId="729421541">
    <w:abstractNumId w:val="5"/>
  </w:num>
  <w:num w:numId="11" w16cid:durableId="106975543">
    <w:abstractNumId w:val="10"/>
  </w:num>
  <w:num w:numId="12" w16cid:durableId="203030662">
    <w:abstractNumId w:val="4"/>
  </w:num>
  <w:num w:numId="13" w16cid:durableId="706880354">
    <w:abstractNumId w:val="9"/>
  </w:num>
  <w:num w:numId="14" w16cid:durableId="3849585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F10"/>
    <w:rsid w:val="0000184A"/>
    <w:rsid w:val="00012997"/>
    <w:rsid w:val="000621A2"/>
    <w:rsid w:val="00067B62"/>
    <w:rsid w:val="000719DC"/>
    <w:rsid w:val="00075CEC"/>
    <w:rsid w:val="000A59B3"/>
    <w:rsid w:val="000E0467"/>
    <w:rsid w:val="00106AC7"/>
    <w:rsid w:val="00111985"/>
    <w:rsid w:val="001347C3"/>
    <w:rsid w:val="00147532"/>
    <w:rsid w:val="001614BA"/>
    <w:rsid w:val="00174258"/>
    <w:rsid w:val="00204613"/>
    <w:rsid w:val="00233AC3"/>
    <w:rsid w:val="00283561"/>
    <w:rsid w:val="002B1E07"/>
    <w:rsid w:val="002C2DE7"/>
    <w:rsid w:val="002D160C"/>
    <w:rsid w:val="002D3BDF"/>
    <w:rsid w:val="002E71FA"/>
    <w:rsid w:val="002F1615"/>
    <w:rsid w:val="003024A8"/>
    <w:rsid w:val="0030744C"/>
    <w:rsid w:val="00307E5F"/>
    <w:rsid w:val="00312A4F"/>
    <w:rsid w:val="00336EEB"/>
    <w:rsid w:val="00360BC3"/>
    <w:rsid w:val="00370F19"/>
    <w:rsid w:val="003A5846"/>
    <w:rsid w:val="003D4495"/>
    <w:rsid w:val="003E5D20"/>
    <w:rsid w:val="003F6927"/>
    <w:rsid w:val="0040749F"/>
    <w:rsid w:val="00415097"/>
    <w:rsid w:val="00417D1C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2365"/>
    <w:rsid w:val="00583ED5"/>
    <w:rsid w:val="00597DD0"/>
    <w:rsid w:val="005A5013"/>
    <w:rsid w:val="005C0282"/>
    <w:rsid w:val="005C3627"/>
    <w:rsid w:val="005E622E"/>
    <w:rsid w:val="00601AC9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05AAE"/>
    <w:rsid w:val="00736B31"/>
    <w:rsid w:val="00747C6F"/>
    <w:rsid w:val="00752D51"/>
    <w:rsid w:val="00753DC1"/>
    <w:rsid w:val="00754DC1"/>
    <w:rsid w:val="007757D3"/>
    <w:rsid w:val="00775E2B"/>
    <w:rsid w:val="007823E9"/>
    <w:rsid w:val="007951AD"/>
    <w:rsid w:val="007D36CE"/>
    <w:rsid w:val="008032C1"/>
    <w:rsid w:val="00836BA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C75F2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31600"/>
    <w:rsid w:val="00B45ED4"/>
    <w:rsid w:val="00B54FB4"/>
    <w:rsid w:val="00B60B59"/>
    <w:rsid w:val="00BB63FB"/>
    <w:rsid w:val="00BB6BBB"/>
    <w:rsid w:val="00BC121E"/>
    <w:rsid w:val="00BE6092"/>
    <w:rsid w:val="00BF69A4"/>
    <w:rsid w:val="00C33407"/>
    <w:rsid w:val="00C37CD2"/>
    <w:rsid w:val="00C46333"/>
    <w:rsid w:val="00C527C7"/>
    <w:rsid w:val="00C606B9"/>
    <w:rsid w:val="00C65401"/>
    <w:rsid w:val="00CB6204"/>
    <w:rsid w:val="00CC0AAC"/>
    <w:rsid w:val="00CC527A"/>
    <w:rsid w:val="00D35474"/>
    <w:rsid w:val="00D42228"/>
    <w:rsid w:val="00D569B3"/>
    <w:rsid w:val="00D74F94"/>
    <w:rsid w:val="00DD482A"/>
    <w:rsid w:val="00DE0396"/>
    <w:rsid w:val="00DE0405"/>
    <w:rsid w:val="00DE252B"/>
    <w:rsid w:val="00E10D00"/>
    <w:rsid w:val="00E27C6F"/>
    <w:rsid w:val="00E37A20"/>
    <w:rsid w:val="00E91439"/>
    <w:rsid w:val="00EB5766"/>
    <w:rsid w:val="00EC667E"/>
    <w:rsid w:val="00ED6227"/>
    <w:rsid w:val="00F13766"/>
    <w:rsid w:val="00F46593"/>
    <w:rsid w:val="00F568D6"/>
    <w:rsid w:val="00F70072"/>
    <w:rsid w:val="00F86F10"/>
    <w:rsid w:val="00FE5E5C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6B702198"/>
  <w15:chartTrackingRefBased/>
  <w15:docId w15:val="{36960CFE-A71C-4B5D-BB2D-C3BA0076C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783D5-86D1-4D68-A62A-BC4A3F72D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228</Words>
  <Characters>1737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3</cp:revision>
  <cp:lastPrinted>2025-07-11T06:57:00Z</cp:lastPrinted>
  <dcterms:created xsi:type="dcterms:W3CDTF">2025-10-24T11:37:00Z</dcterms:created>
  <dcterms:modified xsi:type="dcterms:W3CDTF">2025-10-24T11:37:00Z</dcterms:modified>
</cp:coreProperties>
</file>