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341DF" w14:textId="77777777" w:rsidR="009432A1" w:rsidRPr="00E1506B" w:rsidRDefault="000B26CE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1506B">
        <w:rPr>
          <w:rFonts w:ascii="Arial Narrow" w:hAnsi="Arial Narrow" w:cs="Arial"/>
          <w:sz w:val="24"/>
          <w:szCs w:val="24"/>
        </w:rPr>
        <w:t>Bydgoszcz</w:t>
      </w:r>
      <w:r w:rsidR="009432A1" w:rsidRPr="00E1506B">
        <w:rPr>
          <w:rFonts w:ascii="Arial Narrow" w:hAnsi="Arial Narrow" w:cs="Arial"/>
          <w:sz w:val="24"/>
          <w:szCs w:val="24"/>
        </w:rPr>
        <w:t xml:space="preserve"> dnia: </w:t>
      </w:r>
      <w:r w:rsidRPr="00E1506B">
        <w:rPr>
          <w:rFonts w:ascii="Arial Narrow" w:hAnsi="Arial Narrow" w:cs="Arial"/>
          <w:sz w:val="24"/>
          <w:szCs w:val="24"/>
        </w:rPr>
        <w:t>2025-11-07</w:t>
      </w:r>
    </w:p>
    <w:p w14:paraId="0642CFCC" w14:textId="4801374F" w:rsidR="009432A1" w:rsidRPr="00E1506B" w:rsidRDefault="000B26CE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1506B">
        <w:rPr>
          <w:rFonts w:ascii="Arial Narrow" w:hAnsi="Arial Narrow" w:cs="Arial"/>
          <w:b/>
          <w:bCs/>
          <w:sz w:val="24"/>
          <w:szCs w:val="24"/>
        </w:rPr>
        <w:t>10</w:t>
      </w:r>
      <w:r w:rsidR="00E1506B" w:rsidRPr="00E1506B">
        <w:rPr>
          <w:rFonts w:ascii="Arial Narrow" w:hAnsi="Arial Narrow" w:cs="Arial"/>
          <w:b/>
          <w:bCs/>
          <w:sz w:val="24"/>
          <w:szCs w:val="24"/>
        </w:rPr>
        <w:t>.</w:t>
      </w:r>
      <w:r w:rsidRPr="00E1506B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4C2A7909" w14:textId="77777777" w:rsidR="009432A1" w:rsidRPr="00E1506B" w:rsidRDefault="000B26CE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1506B">
        <w:rPr>
          <w:rFonts w:ascii="Arial Narrow" w:hAnsi="Arial Narrow" w:cs="Arial"/>
          <w:sz w:val="24"/>
          <w:szCs w:val="24"/>
        </w:rPr>
        <w:t>Powstańców Warszawy</w:t>
      </w:r>
      <w:r w:rsidR="009432A1" w:rsidRPr="00E1506B">
        <w:rPr>
          <w:rFonts w:ascii="Arial Narrow" w:hAnsi="Arial Narrow" w:cs="Arial"/>
          <w:sz w:val="24"/>
          <w:szCs w:val="24"/>
        </w:rPr>
        <w:t xml:space="preserve"> </w:t>
      </w:r>
      <w:r w:rsidRPr="00E1506B">
        <w:rPr>
          <w:rFonts w:ascii="Arial Narrow" w:hAnsi="Arial Narrow" w:cs="Arial"/>
          <w:sz w:val="24"/>
          <w:szCs w:val="24"/>
        </w:rPr>
        <w:t>5</w:t>
      </w:r>
    </w:p>
    <w:p w14:paraId="14722364" w14:textId="77777777" w:rsidR="009432A1" w:rsidRPr="00E1506B" w:rsidRDefault="000B26CE" w:rsidP="009432A1">
      <w:pPr>
        <w:rPr>
          <w:rFonts w:ascii="Arial Narrow" w:hAnsi="Arial Narrow" w:cs="Arial"/>
          <w:sz w:val="24"/>
          <w:szCs w:val="24"/>
        </w:rPr>
      </w:pPr>
      <w:r w:rsidRPr="00E1506B">
        <w:rPr>
          <w:rFonts w:ascii="Arial Narrow" w:hAnsi="Arial Narrow" w:cs="Arial"/>
          <w:sz w:val="24"/>
          <w:szCs w:val="24"/>
        </w:rPr>
        <w:t>85-681</w:t>
      </w:r>
      <w:r w:rsidR="009432A1" w:rsidRPr="00E1506B">
        <w:rPr>
          <w:rFonts w:ascii="Arial Narrow" w:hAnsi="Arial Narrow" w:cs="Arial"/>
          <w:sz w:val="24"/>
          <w:szCs w:val="24"/>
        </w:rPr>
        <w:t xml:space="preserve"> </w:t>
      </w:r>
      <w:r w:rsidRPr="00E1506B">
        <w:rPr>
          <w:rFonts w:ascii="Arial Narrow" w:hAnsi="Arial Narrow" w:cs="Arial"/>
          <w:sz w:val="24"/>
          <w:szCs w:val="24"/>
        </w:rPr>
        <w:t>Bydgoszcz</w:t>
      </w:r>
    </w:p>
    <w:p w14:paraId="79C473FD" w14:textId="77777777" w:rsidR="009432A1" w:rsidRPr="00E1506B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E1506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A2A7C0" w14:textId="77777777" w:rsidR="009432A1" w:rsidRPr="00E1506B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1506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1506B" w14:paraId="0AEA0F2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0A2785" w14:textId="77777777" w:rsidR="009432A1" w:rsidRPr="00E1506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1506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F9B110D" w14:textId="77777777" w:rsidR="009432A1" w:rsidRPr="00E1506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1506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053B5BD" w14:textId="77777777" w:rsidR="00A80738" w:rsidRPr="00E1506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1506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66FEF73" w14:textId="77777777" w:rsidR="009432A1" w:rsidRPr="00E1506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1506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1506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1506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1506B" w14:paraId="6E290472" w14:textId="77777777" w:rsidTr="00A652DF">
        <w:tc>
          <w:tcPr>
            <w:tcW w:w="2269" w:type="dxa"/>
          </w:tcPr>
          <w:p w14:paraId="7F41D5CE" w14:textId="77777777" w:rsidR="009432A1" w:rsidRPr="00E1506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506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BB44789" w14:textId="77777777" w:rsidR="009432A1" w:rsidRPr="00E1506B" w:rsidRDefault="000B26C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506B">
              <w:rPr>
                <w:rFonts w:ascii="Arial Narrow" w:hAnsi="Arial Narrow" w:cs="Arial"/>
                <w:b/>
                <w:sz w:val="24"/>
                <w:szCs w:val="24"/>
              </w:rPr>
              <w:t>Dostawy sukcesywne ryb i śledzi</w:t>
            </w:r>
            <w:r w:rsidR="009432A1" w:rsidRPr="00E1506B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0B26CE" w:rsidRPr="00E1506B" w14:paraId="54A6CDB4" w14:textId="77777777" w:rsidTr="00174CB2">
        <w:tc>
          <w:tcPr>
            <w:tcW w:w="2269" w:type="dxa"/>
          </w:tcPr>
          <w:p w14:paraId="369C73AA" w14:textId="77777777" w:rsidR="000B26CE" w:rsidRPr="00E1506B" w:rsidRDefault="000B26CE" w:rsidP="00174C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506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B0E0A1D" w14:textId="77777777" w:rsidR="000B26CE" w:rsidRPr="00E1506B" w:rsidRDefault="000B26CE" w:rsidP="00174C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506B">
              <w:rPr>
                <w:rFonts w:ascii="Arial Narrow" w:hAnsi="Arial Narrow" w:cs="Arial"/>
                <w:b/>
                <w:sz w:val="24"/>
                <w:szCs w:val="24"/>
              </w:rPr>
              <w:t>127/2025</w:t>
            </w:r>
          </w:p>
        </w:tc>
      </w:tr>
    </w:tbl>
    <w:p w14:paraId="1E2E640F" w14:textId="77777777" w:rsidR="00890B92" w:rsidRPr="00E1506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506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1506B">
        <w:rPr>
          <w:rFonts w:ascii="Arial Narrow" w:hAnsi="Arial Narrow" w:cs="Arial"/>
          <w:sz w:val="24"/>
          <w:szCs w:val="24"/>
        </w:rPr>
        <w:t>22</w:t>
      </w:r>
      <w:r w:rsidR="0043158A" w:rsidRPr="00E1506B">
        <w:rPr>
          <w:rFonts w:ascii="Arial Narrow" w:hAnsi="Arial Narrow" w:cs="Arial"/>
          <w:sz w:val="24"/>
          <w:szCs w:val="24"/>
        </w:rPr>
        <w:t>2</w:t>
      </w:r>
      <w:r w:rsidRPr="00E1506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1506B">
        <w:rPr>
          <w:rFonts w:ascii="Arial Narrow" w:hAnsi="Arial Narrow" w:cs="Arial"/>
          <w:sz w:val="24"/>
          <w:szCs w:val="24"/>
        </w:rPr>
        <w:t>4</w:t>
      </w:r>
      <w:r w:rsidRPr="00E1506B">
        <w:rPr>
          <w:rFonts w:ascii="Arial Narrow" w:hAnsi="Arial Narrow" w:cs="Arial"/>
          <w:sz w:val="24"/>
          <w:szCs w:val="24"/>
        </w:rPr>
        <w:t xml:space="preserve"> </w:t>
      </w:r>
      <w:r w:rsidR="00890B92" w:rsidRPr="00E1506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1506B">
        <w:rPr>
          <w:rFonts w:ascii="Arial Narrow" w:hAnsi="Arial Narrow" w:cs="Arial"/>
          <w:sz w:val="24"/>
          <w:szCs w:val="24"/>
        </w:rPr>
        <w:t xml:space="preserve"> </w:t>
      </w:r>
      <w:r w:rsidR="000B26CE" w:rsidRPr="00E1506B">
        <w:rPr>
          <w:rFonts w:ascii="Arial Narrow" w:hAnsi="Arial Narrow" w:cs="Arial"/>
          <w:sz w:val="24"/>
          <w:szCs w:val="24"/>
        </w:rPr>
        <w:t>(</w:t>
      </w:r>
      <w:proofErr w:type="spellStart"/>
      <w:r w:rsidR="000B26CE" w:rsidRPr="00E1506B">
        <w:rPr>
          <w:rFonts w:ascii="Arial Narrow" w:hAnsi="Arial Narrow" w:cs="Arial"/>
          <w:sz w:val="24"/>
          <w:szCs w:val="24"/>
        </w:rPr>
        <w:t>t.j</w:t>
      </w:r>
      <w:proofErr w:type="spellEnd"/>
      <w:r w:rsidR="000B26CE" w:rsidRPr="00E1506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1506B">
        <w:rPr>
          <w:rFonts w:ascii="Arial Narrow" w:hAnsi="Arial Narrow" w:cs="Arial"/>
          <w:sz w:val="24"/>
          <w:szCs w:val="24"/>
        </w:rPr>
        <w:t xml:space="preserve"> </w:t>
      </w:r>
      <w:r w:rsidR="00890B92" w:rsidRPr="00E1506B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4C15BFA" w14:textId="1C1E7BC1" w:rsidR="0069085C" w:rsidRPr="00E1506B" w:rsidRDefault="00E1506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4"/>
          <w:szCs w:val="24"/>
        </w:rPr>
        <w:tab/>
      </w:r>
      <w:r w:rsidR="000B26CE" w:rsidRPr="00E1506B">
        <w:rPr>
          <w:rFonts w:ascii="Arial Narrow" w:hAnsi="Arial Narrow" w:cs="Arial"/>
          <w:b/>
          <w:sz w:val="24"/>
          <w:szCs w:val="24"/>
        </w:rPr>
        <w:t>102 577.41</w:t>
      </w:r>
      <w:r w:rsidR="00890B92" w:rsidRPr="00E1506B">
        <w:rPr>
          <w:rFonts w:ascii="Arial Narrow" w:hAnsi="Arial Narrow" w:cs="Arial"/>
          <w:sz w:val="24"/>
          <w:szCs w:val="24"/>
        </w:rPr>
        <w:t xml:space="preserve"> zł brutto.</w:t>
      </w:r>
    </w:p>
    <w:p w14:paraId="38F27F6E" w14:textId="77777777" w:rsidR="00890B92" w:rsidRPr="00E1506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A0F714F" w14:textId="77777777" w:rsidR="00890B92" w:rsidRPr="00E1506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D7AAF14" w14:textId="77777777" w:rsidR="00890B92" w:rsidRPr="00E1506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69B61C3" w14:textId="320358BC" w:rsidR="00A80738" w:rsidRPr="00E1506B" w:rsidRDefault="00E1506B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1506B">
        <w:rPr>
          <w:rFonts w:ascii="Arial Narrow" w:hAnsi="Arial Narrow" w:cs="Arial"/>
          <w:i/>
          <w:szCs w:val="24"/>
        </w:rPr>
        <w:t>ZAMAWIAJĄCY</w:t>
      </w:r>
    </w:p>
    <w:p w14:paraId="6A762094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6D75292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56B819A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02CF797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9376630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BBC9D47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6C642D9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22DD05C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EFA5478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A50488A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103358A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C592E7D" w14:textId="77777777" w:rsidR="00E1506B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408846" w14:textId="27BC6DCE" w:rsidR="00E1506B" w:rsidRPr="00906D68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proofErr w:type="gramStart"/>
      <w:r>
        <w:rPr>
          <w:rFonts w:ascii="Arial Narrow" w:hAnsi="Arial Narrow"/>
          <w:i/>
          <w:iCs/>
          <w:sz w:val="16"/>
          <w:szCs w:val="16"/>
        </w:rPr>
        <w:t xml:space="preserve">1 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  <w:proofErr w:type="gramEnd"/>
    </w:p>
    <w:p w14:paraId="1FB8AD37" w14:textId="77777777" w:rsidR="00E1506B" w:rsidRPr="00906D68" w:rsidRDefault="00E1506B" w:rsidP="00E150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0AD9CAE9" w14:textId="77777777" w:rsidR="00E1506B" w:rsidRPr="00906D68" w:rsidRDefault="00E1506B" w:rsidP="00E1506B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42026B54" w14:textId="28108080" w:rsidR="00C236D3" w:rsidRPr="00E1506B" w:rsidRDefault="00E1506B" w:rsidP="00E1506B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7.11.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E1506B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41214" w14:textId="77777777" w:rsidR="00D03E0A" w:rsidRDefault="00D03E0A">
      <w:r>
        <w:separator/>
      </w:r>
    </w:p>
  </w:endnote>
  <w:endnote w:type="continuationSeparator" w:id="0">
    <w:p w14:paraId="77149E91" w14:textId="77777777" w:rsidR="00D03E0A" w:rsidRDefault="00D0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B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9F6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E08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20C33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F9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97710" w14:textId="77777777" w:rsidR="009F189D" w:rsidRDefault="009F189D">
    <w:pPr>
      <w:pStyle w:val="Stopka"/>
      <w:tabs>
        <w:tab w:val="clear" w:pos="4536"/>
      </w:tabs>
      <w:jc w:val="center"/>
    </w:pPr>
  </w:p>
  <w:p w14:paraId="674964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1C9A2" w14:textId="77777777" w:rsidR="00D03E0A" w:rsidRDefault="00D03E0A">
      <w:r>
        <w:separator/>
      </w:r>
    </w:p>
  </w:footnote>
  <w:footnote w:type="continuationSeparator" w:id="0">
    <w:p w14:paraId="58EB7224" w14:textId="77777777" w:rsidR="00D03E0A" w:rsidRDefault="00D03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AD363" w14:textId="77777777" w:rsidR="000B26CE" w:rsidRDefault="000B26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87010" w14:textId="77777777" w:rsidR="000B26CE" w:rsidRDefault="000B26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B718F" w14:textId="77777777" w:rsidR="000B26CE" w:rsidRDefault="000B26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E0A"/>
    <w:rsid w:val="00007727"/>
    <w:rsid w:val="00017720"/>
    <w:rsid w:val="00035488"/>
    <w:rsid w:val="000B26CE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03E0A"/>
    <w:rsid w:val="00D7128F"/>
    <w:rsid w:val="00E150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98439"/>
  <w15:chartTrackingRefBased/>
  <w15:docId w15:val="{B36C76B7-B79D-4924-9F6F-689D934B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506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1506B"/>
    <w:rPr>
      <w:b/>
      <w:bCs/>
    </w:rPr>
  </w:style>
  <w:style w:type="character" w:styleId="Hipercze">
    <w:name w:val="Hyperlink"/>
    <w:uiPriority w:val="99"/>
    <w:unhideWhenUsed/>
    <w:rsid w:val="00E15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2025-11-07T05:50:00Z</cp:lastPrinted>
  <dcterms:created xsi:type="dcterms:W3CDTF">2025-11-07T05:48:00Z</dcterms:created>
  <dcterms:modified xsi:type="dcterms:W3CDTF">2025-11-07T05:50:00Z</dcterms:modified>
</cp:coreProperties>
</file>