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EC7A6" w14:textId="3FE8D3FE" w:rsidR="00CF7835" w:rsidRPr="00A1352D" w:rsidRDefault="00BF7D30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1352D">
        <w:rPr>
          <w:rFonts w:ascii="Arial Narrow" w:hAnsi="Arial Narrow" w:cs="Arial"/>
          <w:sz w:val="22"/>
          <w:szCs w:val="22"/>
        </w:rPr>
        <w:t>Bydgoszcz</w:t>
      </w:r>
      <w:r w:rsidR="00CF7835" w:rsidRPr="00A1352D">
        <w:rPr>
          <w:rFonts w:ascii="Arial Narrow" w:hAnsi="Arial Narrow" w:cs="Arial"/>
          <w:sz w:val="22"/>
          <w:szCs w:val="22"/>
        </w:rPr>
        <w:t xml:space="preserve"> dnia: </w:t>
      </w:r>
      <w:r w:rsidRPr="00A1352D">
        <w:rPr>
          <w:rFonts w:ascii="Arial Narrow" w:hAnsi="Arial Narrow" w:cs="Arial"/>
          <w:sz w:val="22"/>
          <w:szCs w:val="22"/>
        </w:rPr>
        <w:t>2025-11-07</w:t>
      </w:r>
    </w:p>
    <w:p w14:paraId="711DD509" w14:textId="6493CB69" w:rsidR="00CF7835" w:rsidRPr="00A1352D" w:rsidRDefault="00BF7D30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1352D">
        <w:rPr>
          <w:rFonts w:ascii="Arial Narrow" w:hAnsi="Arial Narrow" w:cs="Arial"/>
          <w:b/>
          <w:bCs/>
          <w:sz w:val="22"/>
          <w:szCs w:val="22"/>
        </w:rPr>
        <w:t>10</w:t>
      </w:r>
      <w:r w:rsidR="00A1352D">
        <w:rPr>
          <w:rFonts w:ascii="Arial Narrow" w:hAnsi="Arial Narrow" w:cs="Arial"/>
          <w:b/>
          <w:bCs/>
          <w:sz w:val="22"/>
          <w:szCs w:val="22"/>
        </w:rPr>
        <w:t>.</w:t>
      </w:r>
      <w:r w:rsidRPr="00A1352D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2082C125" w14:textId="24AA6348" w:rsidR="00CF7835" w:rsidRPr="00A1352D" w:rsidRDefault="00BF7D30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1352D">
        <w:rPr>
          <w:rFonts w:ascii="Arial Narrow" w:hAnsi="Arial Narrow" w:cs="Arial"/>
          <w:sz w:val="22"/>
          <w:szCs w:val="22"/>
        </w:rPr>
        <w:t>Powstańców Warszawy</w:t>
      </w:r>
      <w:r w:rsidR="00CF7835" w:rsidRPr="00A1352D">
        <w:rPr>
          <w:rFonts w:ascii="Arial Narrow" w:hAnsi="Arial Narrow" w:cs="Arial"/>
          <w:sz w:val="22"/>
          <w:szCs w:val="22"/>
        </w:rPr>
        <w:t xml:space="preserve"> </w:t>
      </w:r>
      <w:r w:rsidRPr="00A1352D">
        <w:rPr>
          <w:rFonts w:ascii="Arial Narrow" w:hAnsi="Arial Narrow" w:cs="Arial"/>
          <w:sz w:val="22"/>
          <w:szCs w:val="22"/>
        </w:rPr>
        <w:t>5</w:t>
      </w:r>
    </w:p>
    <w:p w14:paraId="53385A1E" w14:textId="309A91F9" w:rsidR="00CF7835" w:rsidRPr="00A1352D" w:rsidRDefault="00BF7D30" w:rsidP="00CF7835">
      <w:pPr>
        <w:rPr>
          <w:rFonts w:ascii="Arial Narrow" w:hAnsi="Arial Narrow" w:cs="Arial"/>
          <w:sz w:val="22"/>
          <w:szCs w:val="22"/>
        </w:rPr>
      </w:pPr>
      <w:r w:rsidRPr="00A1352D">
        <w:rPr>
          <w:rFonts w:ascii="Arial Narrow" w:hAnsi="Arial Narrow" w:cs="Arial"/>
          <w:sz w:val="22"/>
          <w:szCs w:val="22"/>
        </w:rPr>
        <w:t>85-681</w:t>
      </w:r>
      <w:r w:rsidR="00CF7835" w:rsidRPr="00A1352D">
        <w:rPr>
          <w:rFonts w:ascii="Arial Narrow" w:hAnsi="Arial Narrow" w:cs="Arial"/>
          <w:sz w:val="22"/>
          <w:szCs w:val="22"/>
        </w:rPr>
        <w:t xml:space="preserve"> </w:t>
      </w:r>
      <w:r w:rsidRPr="00A1352D">
        <w:rPr>
          <w:rFonts w:ascii="Arial Narrow" w:hAnsi="Arial Narrow" w:cs="Arial"/>
          <w:sz w:val="22"/>
          <w:szCs w:val="22"/>
        </w:rPr>
        <w:t>Bydgoszcz</w:t>
      </w:r>
    </w:p>
    <w:p w14:paraId="33E61B26" w14:textId="77777777" w:rsidR="00CF7835" w:rsidRPr="00A1352D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A1352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DAC4A03" w14:textId="77777777" w:rsidR="00CF7835" w:rsidRPr="00A1352D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A1352D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1352D" w14:paraId="1A1EB5B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A01A52" w14:textId="77777777" w:rsidR="00CF7835" w:rsidRPr="00A1352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A1352D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72D5BE3" w14:textId="77777777" w:rsidR="00CF7835" w:rsidRPr="00A1352D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1352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22ACE5D" w14:textId="77777777" w:rsidR="00CF7835" w:rsidRPr="00A1352D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1352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1352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1352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1352D" w14:paraId="27956A62" w14:textId="77777777" w:rsidTr="000C1C6D">
        <w:tc>
          <w:tcPr>
            <w:tcW w:w="2269" w:type="dxa"/>
          </w:tcPr>
          <w:p w14:paraId="0F3B706C" w14:textId="77777777" w:rsidR="00CF7835" w:rsidRPr="00A1352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654A045" w14:textId="628380F6" w:rsidR="00CF7835" w:rsidRPr="00A1352D" w:rsidRDefault="00BF7D3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b/>
                <w:sz w:val="22"/>
                <w:szCs w:val="22"/>
              </w:rPr>
              <w:t>Dostawy sukcesywne ryb i śledzi</w:t>
            </w:r>
            <w:r w:rsidR="00CF7835" w:rsidRPr="00A1352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BF7D30" w:rsidRPr="00A1352D" w14:paraId="2225FEF7" w14:textId="77777777" w:rsidTr="00174CB2">
        <w:tc>
          <w:tcPr>
            <w:tcW w:w="2269" w:type="dxa"/>
          </w:tcPr>
          <w:p w14:paraId="2A1EFA0F" w14:textId="77777777" w:rsidR="00BF7D30" w:rsidRPr="00A1352D" w:rsidRDefault="00BF7D30" w:rsidP="00174C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16BDDBB" w14:textId="77777777" w:rsidR="00BF7D30" w:rsidRPr="00A1352D" w:rsidRDefault="00BF7D30" w:rsidP="00174C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b/>
                <w:sz w:val="22"/>
                <w:szCs w:val="22"/>
              </w:rPr>
              <w:t>127/2025</w:t>
            </w:r>
          </w:p>
        </w:tc>
      </w:tr>
    </w:tbl>
    <w:p w14:paraId="26B30DC5" w14:textId="50EA65ED" w:rsidR="00D665F5" w:rsidRPr="00A1352D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A1352D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A1352D">
        <w:rPr>
          <w:rFonts w:ascii="Arial Narrow" w:hAnsi="Arial Narrow" w:cs="Arial"/>
          <w:sz w:val="22"/>
          <w:szCs w:val="22"/>
        </w:rPr>
        <w:t>2</w:t>
      </w:r>
      <w:r w:rsidRPr="00A1352D">
        <w:rPr>
          <w:rFonts w:ascii="Arial Narrow" w:hAnsi="Arial Narrow" w:cs="Arial"/>
          <w:sz w:val="22"/>
          <w:szCs w:val="22"/>
        </w:rPr>
        <w:t xml:space="preserve"> ust. 5 </w:t>
      </w:r>
      <w:r w:rsidRPr="00A1352D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A1352D">
        <w:rPr>
          <w:rFonts w:ascii="Arial Narrow" w:hAnsi="Arial Narrow" w:cs="Arial"/>
          <w:sz w:val="22"/>
          <w:szCs w:val="22"/>
        </w:rPr>
        <w:t xml:space="preserve"> </w:t>
      </w:r>
      <w:r w:rsidR="00BF7D30" w:rsidRPr="00A1352D">
        <w:rPr>
          <w:rFonts w:ascii="Arial Narrow" w:hAnsi="Arial Narrow" w:cs="Arial"/>
          <w:sz w:val="22"/>
          <w:szCs w:val="22"/>
        </w:rPr>
        <w:t>(</w:t>
      </w:r>
      <w:proofErr w:type="spellStart"/>
      <w:r w:rsidR="00BF7D30" w:rsidRPr="00A1352D">
        <w:rPr>
          <w:rFonts w:ascii="Arial Narrow" w:hAnsi="Arial Narrow" w:cs="Arial"/>
          <w:sz w:val="22"/>
          <w:szCs w:val="22"/>
        </w:rPr>
        <w:t>t.j</w:t>
      </w:r>
      <w:proofErr w:type="spellEnd"/>
      <w:r w:rsidR="00BF7D30" w:rsidRPr="00A1352D">
        <w:rPr>
          <w:rFonts w:ascii="Arial Narrow" w:hAnsi="Arial Narrow" w:cs="Arial"/>
          <w:sz w:val="22"/>
          <w:szCs w:val="22"/>
        </w:rPr>
        <w:t>. Dz. U. z 2024 poz. 1320)</w:t>
      </w:r>
      <w:r w:rsidR="00490DC0" w:rsidRPr="00A1352D">
        <w:rPr>
          <w:rFonts w:ascii="Arial Narrow" w:hAnsi="Arial Narrow" w:cs="Arial"/>
          <w:sz w:val="22"/>
          <w:szCs w:val="22"/>
        </w:rPr>
        <w:t xml:space="preserve"> </w:t>
      </w:r>
      <w:r w:rsidRPr="00A1352D">
        <w:rPr>
          <w:rFonts w:ascii="Arial Narrow" w:hAnsi="Arial Narrow" w:cs="Arial"/>
          <w:sz w:val="22"/>
          <w:szCs w:val="22"/>
        </w:rPr>
        <w:t>udostępnia</w:t>
      </w:r>
      <w:r w:rsidR="00F95C33" w:rsidRPr="00A1352D">
        <w:rPr>
          <w:rFonts w:ascii="Arial Narrow" w:hAnsi="Arial Narrow" w:cs="Arial"/>
          <w:sz w:val="22"/>
          <w:szCs w:val="22"/>
        </w:rPr>
        <w:t xml:space="preserve"> </w:t>
      </w:r>
      <w:r w:rsidR="004C7E9B" w:rsidRPr="00A1352D">
        <w:rPr>
          <w:rFonts w:ascii="Arial Narrow" w:hAnsi="Arial Narrow" w:cs="Arial"/>
          <w:sz w:val="22"/>
          <w:szCs w:val="22"/>
        </w:rPr>
        <w:t>informacj</w:t>
      </w:r>
      <w:r w:rsidR="00577BC6" w:rsidRPr="00A1352D">
        <w:rPr>
          <w:rFonts w:ascii="Arial Narrow" w:hAnsi="Arial Narrow" w:cs="Arial"/>
          <w:sz w:val="22"/>
          <w:szCs w:val="22"/>
        </w:rPr>
        <w:t>ę</w:t>
      </w:r>
      <w:r w:rsidR="00035488" w:rsidRPr="00A1352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1352D">
        <w:rPr>
          <w:rFonts w:ascii="Arial Narrow" w:hAnsi="Arial Narrow" w:cs="Arial"/>
          <w:sz w:val="22"/>
          <w:szCs w:val="22"/>
        </w:rPr>
        <w:t>.</w:t>
      </w:r>
    </w:p>
    <w:p w14:paraId="3E23FAD9" w14:textId="73C2278F" w:rsidR="00A80738" w:rsidRPr="00A1352D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1352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1352D">
        <w:rPr>
          <w:rFonts w:ascii="Arial Narrow" w:hAnsi="Arial Narrow" w:cs="Arial"/>
          <w:sz w:val="22"/>
          <w:szCs w:val="22"/>
        </w:rPr>
        <w:t xml:space="preserve"> w dniu </w:t>
      </w:r>
      <w:r w:rsidR="00BF7D30" w:rsidRPr="00A1352D">
        <w:rPr>
          <w:rFonts w:ascii="Arial Narrow" w:hAnsi="Arial Narrow" w:cs="Arial"/>
          <w:sz w:val="22"/>
          <w:szCs w:val="22"/>
        </w:rPr>
        <w:t>07/11/2025</w:t>
      </w:r>
      <w:r w:rsidR="00FF4AB1" w:rsidRPr="00A1352D">
        <w:rPr>
          <w:rFonts w:ascii="Arial Narrow" w:hAnsi="Arial Narrow" w:cs="Arial"/>
          <w:sz w:val="22"/>
          <w:szCs w:val="22"/>
        </w:rPr>
        <w:t xml:space="preserve"> o godz. </w:t>
      </w:r>
      <w:r w:rsidR="00BF7D30" w:rsidRPr="00A1352D">
        <w:rPr>
          <w:rFonts w:ascii="Arial Narrow" w:hAnsi="Arial Narrow" w:cs="Arial"/>
          <w:sz w:val="22"/>
          <w:szCs w:val="22"/>
        </w:rPr>
        <w:t>08:15</w:t>
      </w:r>
      <w:r w:rsidRPr="00A1352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1352D" w14:paraId="749EFB96" w14:textId="77777777" w:rsidTr="000C1C6D">
        <w:tc>
          <w:tcPr>
            <w:tcW w:w="1276" w:type="dxa"/>
            <w:shd w:val="clear" w:color="auto" w:fill="F2F2F2"/>
            <w:vAlign w:val="center"/>
          </w:tcPr>
          <w:p w14:paraId="055B227A" w14:textId="77777777" w:rsidR="00D665F5" w:rsidRPr="00A1352D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A1352D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44650A1" w14:textId="77777777" w:rsidR="00D665F5" w:rsidRPr="00A1352D" w:rsidRDefault="00D665F5" w:rsidP="00A1352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A135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88FEDB4" w14:textId="77777777" w:rsidR="00D665F5" w:rsidRPr="00A1352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BF7D30" w:rsidRPr="00A1352D" w14:paraId="60BA94D2" w14:textId="77777777" w:rsidTr="00174CB2">
        <w:tc>
          <w:tcPr>
            <w:tcW w:w="1276" w:type="dxa"/>
            <w:vAlign w:val="center"/>
          </w:tcPr>
          <w:p w14:paraId="1226AA99" w14:textId="77777777" w:rsidR="00BF7D30" w:rsidRPr="00A1352D" w:rsidRDefault="00BF7D30" w:rsidP="00174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706B61DB" w14:textId="77777777" w:rsidR="00BF7D30" w:rsidRPr="00A1352D" w:rsidRDefault="00BF7D30" w:rsidP="00A1352D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Przedsiębiorstwo Wielobranżowe K.M Białas spółka jawna</w:t>
            </w:r>
          </w:p>
          <w:p w14:paraId="62960A30" w14:textId="5E92E8DD" w:rsidR="00BF7D30" w:rsidRPr="00A1352D" w:rsidRDefault="00BF7D30" w:rsidP="00A1352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Smoleńska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>25</w:t>
            </w:r>
          </w:p>
          <w:p w14:paraId="3111C88D" w14:textId="77777777" w:rsidR="00BF7D30" w:rsidRPr="00A1352D" w:rsidRDefault="00BF7D30" w:rsidP="00A1352D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85-871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vAlign w:val="center"/>
          </w:tcPr>
          <w:p w14:paraId="12479F65" w14:textId="77777777" w:rsidR="00BF7D30" w:rsidRPr="00A1352D" w:rsidRDefault="00BF7D30" w:rsidP="00174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75 726.00 zł</w:t>
            </w:r>
          </w:p>
        </w:tc>
      </w:tr>
      <w:tr w:rsidR="00BF7D30" w:rsidRPr="00A1352D" w14:paraId="326EB4C4" w14:textId="77777777" w:rsidTr="00174CB2">
        <w:tc>
          <w:tcPr>
            <w:tcW w:w="1276" w:type="dxa"/>
            <w:vAlign w:val="center"/>
          </w:tcPr>
          <w:p w14:paraId="70EC1FCB" w14:textId="77777777" w:rsidR="00BF7D30" w:rsidRPr="00A1352D" w:rsidRDefault="00BF7D30" w:rsidP="00174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14:paraId="2D8C90FB" w14:textId="77777777" w:rsidR="00BF7D30" w:rsidRPr="00A1352D" w:rsidRDefault="00BF7D30" w:rsidP="00A1352D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"ABER" SP. Z O.O.</w:t>
            </w:r>
          </w:p>
          <w:p w14:paraId="04A2A5C2" w14:textId="44FC5B9F" w:rsidR="00BF7D30" w:rsidRPr="00A1352D" w:rsidRDefault="00BF7D30" w:rsidP="00A1352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OGRODOWA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>58</w:t>
            </w:r>
          </w:p>
          <w:p w14:paraId="6EBDBC45" w14:textId="77777777" w:rsidR="00BF7D30" w:rsidRPr="00A1352D" w:rsidRDefault="00BF7D30" w:rsidP="00A1352D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00-876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352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14:paraId="7FEC9720" w14:textId="77777777" w:rsidR="00BF7D30" w:rsidRPr="00A1352D" w:rsidRDefault="00BF7D30" w:rsidP="00174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52D">
              <w:rPr>
                <w:rFonts w:ascii="Arial Narrow" w:hAnsi="Arial Narrow" w:cs="Arial"/>
                <w:sz w:val="22"/>
                <w:szCs w:val="22"/>
              </w:rPr>
              <w:t>68 719.56 zł</w:t>
            </w:r>
          </w:p>
        </w:tc>
      </w:tr>
    </w:tbl>
    <w:p w14:paraId="5C198CB5" w14:textId="77777777" w:rsidR="0069085C" w:rsidRPr="00A1352D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B37DCDC" w14:textId="77777777" w:rsidR="00577BC6" w:rsidRPr="00A1352D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920CD5A" w14:textId="1FEEC40F" w:rsidR="00A80738" w:rsidRPr="00A1352D" w:rsidRDefault="00A1352D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1352D">
        <w:rPr>
          <w:rFonts w:ascii="Arial Narrow" w:hAnsi="Arial Narrow" w:cs="Arial"/>
          <w:i/>
          <w:sz w:val="22"/>
          <w:szCs w:val="22"/>
        </w:rPr>
        <w:t>ZAMAWIAJĄCY</w:t>
      </w:r>
    </w:p>
    <w:p w14:paraId="4A166651" w14:textId="77777777" w:rsidR="00A1352D" w:rsidRDefault="00A1352D" w:rsidP="00A135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DA0CA88" w14:textId="77777777" w:rsidR="00A1352D" w:rsidRDefault="00A1352D" w:rsidP="00A135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15FC1AD" w14:textId="77777777" w:rsidR="00A1352D" w:rsidRDefault="00A1352D" w:rsidP="00A135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A9AF329" w14:textId="77777777" w:rsidR="00A1352D" w:rsidRDefault="00A1352D" w:rsidP="00A135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66ACE37" w14:textId="7195CB08" w:rsidR="00A1352D" w:rsidRPr="00906D68" w:rsidRDefault="00A1352D" w:rsidP="00A135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7A75FBE7" w14:textId="77777777" w:rsidR="00A1352D" w:rsidRPr="00906D68" w:rsidRDefault="00A1352D" w:rsidP="00A135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1B4DCABA" w14:textId="77777777" w:rsidR="00A1352D" w:rsidRPr="00906D68" w:rsidRDefault="00A1352D" w:rsidP="00A135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4A72989D" w14:textId="00E39C26" w:rsidR="00C236D3" w:rsidRPr="00A1352D" w:rsidRDefault="00A1352D" w:rsidP="00A1352D">
      <w:pPr>
        <w:rPr>
          <w:rFonts w:ascii="Arial Narrow" w:hAnsi="Arial Narrow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7.11.</w:t>
      </w:r>
      <w:r w:rsidRPr="00906D68">
        <w:rPr>
          <w:rFonts w:ascii="Arial Narrow" w:hAnsi="Arial Narrow"/>
          <w:i/>
          <w:sz w:val="16"/>
          <w:szCs w:val="16"/>
        </w:rPr>
        <w:t>2025 r</w:t>
      </w:r>
    </w:p>
    <w:sectPr w:rsidR="00C236D3" w:rsidRPr="00A1352D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3F278" w14:textId="77777777" w:rsidR="00FB5020" w:rsidRDefault="00FB5020">
      <w:r>
        <w:separator/>
      </w:r>
    </w:p>
  </w:endnote>
  <w:endnote w:type="continuationSeparator" w:id="0">
    <w:p w14:paraId="3CC60CCC" w14:textId="77777777" w:rsidR="00FB5020" w:rsidRDefault="00FB5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75C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8147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3A9D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CFF58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CC7228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370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8089D0" w14:textId="77777777" w:rsidR="009F189D" w:rsidRDefault="009F189D">
    <w:pPr>
      <w:pStyle w:val="Stopka"/>
      <w:tabs>
        <w:tab w:val="clear" w:pos="4536"/>
      </w:tabs>
      <w:jc w:val="center"/>
    </w:pPr>
  </w:p>
  <w:p w14:paraId="3933A7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F3BFB" w14:textId="77777777" w:rsidR="00FB5020" w:rsidRDefault="00FB5020">
      <w:r>
        <w:separator/>
      </w:r>
    </w:p>
  </w:footnote>
  <w:footnote w:type="continuationSeparator" w:id="0">
    <w:p w14:paraId="375C5DD6" w14:textId="77777777" w:rsidR="00FB5020" w:rsidRDefault="00FB5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BF612" w14:textId="77777777" w:rsidR="00BF7D30" w:rsidRDefault="00BF7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C1FC1" w14:textId="77777777" w:rsidR="00BF7D30" w:rsidRDefault="00BF7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8B30A" w14:textId="77777777" w:rsidR="00BF7D30" w:rsidRDefault="00BF7D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02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1352D"/>
    <w:rsid w:val="00A80738"/>
    <w:rsid w:val="00BF7D30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B502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8D1DC4"/>
  <w15:chartTrackingRefBased/>
  <w15:docId w15:val="{72B3210E-E7F7-400E-B423-1FB2A4C61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352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1352D"/>
    <w:rPr>
      <w:b/>
      <w:bCs/>
    </w:rPr>
  </w:style>
  <w:style w:type="character" w:styleId="Hipercze">
    <w:name w:val="Hyperlink"/>
    <w:uiPriority w:val="99"/>
    <w:unhideWhenUsed/>
    <w:rsid w:val="00A135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2025-11-07T07:33:00Z</cp:lastPrinted>
  <dcterms:created xsi:type="dcterms:W3CDTF">2025-11-07T07:32:00Z</dcterms:created>
  <dcterms:modified xsi:type="dcterms:W3CDTF">2025-11-07T07:33:00Z</dcterms:modified>
</cp:coreProperties>
</file>