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24B868F1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D5D84A" w14:textId="6751852C" w:rsidR="00B95C96" w:rsidRPr="00A2540E" w:rsidRDefault="009405D1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Odczynniki do elektroforezy, </w:t>
            </w:r>
            <w:proofErr w:type="spellStart"/>
            <w:r w:rsidRP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immunofiksacji</w:t>
            </w:r>
            <w:proofErr w:type="spellEnd"/>
            <w:r w:rsidRP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izoelektroogniskowania</w:t>
            </w:r>
            <w:proofErr w:type="spellEnd"/>
            <w:r w:rsidRP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do wykonywania badań z zakresu koagulologii wraz z dzierżawą analizatorów</w:t>
            </w:r>
          </w:p>
        </w:tc>
      </w:tr>
      <w:tr w:rsidR="007238E8" w:rsidRPr="00A2540E" w14:paraId="2A130A5E" w14:textId="77777777" w:rsidTr="00060768">
        <w:tc>
          <w:tcPr>
            <w:tcW w:w="2269" w:type="dxa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E1B1D" w14:textId="5E881B10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2128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</w:t>
            </w:r>
            <w:r w:rsidR="009405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</w:tcPr>
          <w:p w14:paraId="5AE6F04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8D712F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5E72" w14:textId="77777777" w:rsidR="009B48DF" w:rsidRDefault="009B48DF" w:rsidP="0038231F">
      <w:pPr>
        <w:spacing w:after="0" w:line="240" w:lineRule="auto"/>
      </w:pPr>
      <w:r>
        <w:separator/>
      </w:r>
    </w:p>
  </w:endnote>
  <w:endnote w:type="continuationSeparator" w:id="0">
    <w:p w14:paraId="32AE694D" w14:textId="77777777" w:rsidR="009B48DF" w:rsidRDefault="009B48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F17F" w14:textId="77777777" w:rsidR="009B48DF" w:rsidRDefault="009B48DF" w:rsidP="0038231F">
      <w:pPr>
        <w:spacing w:after="0" w:line="240" w:lineRule="auto"/>
      </w:pPr>
      <w:r>
        <w:separator/>
      </w:r>
    </w:p>
  </w:footnote>
  <w:footnote w:type="continuationSeparator" w:id="0">
    <w:p w14:paraId="0886238A" w14:textId="77777777" w:rsidR="009B48DF" w:rsidRDefault="009B48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28D1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1A5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669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25C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05D1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283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5</cp:revision>
  <cp:lastPrinted>2016-07-26T10:32:00Z</cp:lastPrinted>
  <dcterms:created xsi:type="dcterms:W3CDTF">2025-05-27T07:17:00Z</dcterms:created>
  <dcterms:modified xsi:type="dcterms:W3CDTF">2025-10-27T07:21:00Z</dcterms:modified>
</cp:coreProperties>
</file>