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AC5AA" w14:textId="77777777" w:rsidR="00B36EDA" w:rsidRPr="00E96721" w:rsidRDefault="004A2206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E96721">
        <w:rPr>
          <w:rFonts w:ascii="Arial Narrow" w:hAnsi="Arial Narrow" w:cs="Arial"/>
          <w:sz w:val="20"/>
          <w:szCs w:val="20"/>
        </w:rPr>
        <w:t>Bydgoszcz</w:t>
      </w:r>
      <w:r w:rsidR="00B36EDA" w:rsidRPr="00E96721">
        <w:rPr>
          <w:rFonts w:ascii="Arial Narrow" w:hAnsi="Arial Narrow" w:cs="Arial"/>
          <w:sz w:val="20"/>
          <w:szCs w:val="20"/>
        </w:rPr>
        <w:t xml:space="preserve"> dnia: </w:t>
      </w:r>
      <w:r w:rsidRPr="00E96721">
        <w:rPr>
          <w:rFonts w:ascii="Arial Narrow" w:hAnsi="Arial Narrow" w:cs="Arial"/>
          <w:sz w:val="20"/>
          <w:szCs w:val="20"/>
        </w:rPr>
        <w:t>2025-11-12</w:t>
      </w:r>
    </w:p>
    <w:p w14:paraId="5B9DF8AD" w14:textId="77777777" w:rsidR="00B36EDA" w:rsidRPr="00E96721" w:rsidRDefault="004A2206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E96721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5659F098" w14:textId="77777777" w:rsidR="00B36EDA" w:rsidRPr="00E96721" w:rsidRDefault="004A2206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E96721">
        <w:rPr>
          <w:rFonts w:ascii="Arial Narrow" w:hAnsi="Arial Narrow" w:cs="Arial"/>
          <w:sz w:val="20"/>
          <w:szCs w:val="20"/>
        </w:rPr>
        <w:t>Powstańców Warszawy</w:t>
      </w:r>
      <w:r w:rsidR="00B36EDA" w:rsidRPr="00E96721">
        <w:rPr>
          <w:rFonts w:ascii="Arial Narrow" w:hAnsi="Arial Narrow" w:cs="Arial"/>
          <w:sz w:val="20"/>
          <w:szCs w:val="20"/>
        </w:rPr>
        <w:t xml:space="preserve"> </w:t>
      </w:r>
      <w:r w:rsidRPr="00E96721">
        <w:rPr>
          <w:rFonts w:ascii="Arial Narrow" w:hAnsi="Arial Narrow" w:cs="Arial"/>
          <w:sz w:val="20"/>
          <w:szCs w:val="20"/>
        </w:rPr>
        <w:t>5</w:t>
      </w:r>
    </w:p>
    <w:p w14:paraId="536FD8B3" w14:textId="77777777" w:rsidR="00B36EDA" w:rsidRPr="00E96721" w:rsidRDefault="004A2206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E96721">
        <w:rPr>
          <w:rFonts w:ascii="Arial Narrow" w:hAnsi="Arial Narrow" w:cs="Arial"/>
          <w:sz w:val="20"/>
          <w:szCs w:val="20"/>
        </w:rPr>
        <w:t>85-681</w:t>
      </w:r>
      <w:r w:rsidR="00B36EDA" w:rsidRPr="00E96721">
        <w:rPr>
          <w:rFonts w:ascii="Arial Narrow" w:hAnsi="Arial Narrow" w:cs="Arial"/>
          <w:sz w:val="20"/>
          <w:szCs w:val="20"/>
        </w:rPr>
        <w:t xml:space="preserve"> </w:t>
      </w:r>
      <w:r w:rsidRPr="00E96721">
        <w:rPr>
          <w:rFonts w:ascii="Arial Narrow" w:hAnsi="Arial Narrow" w:cs="Arial"/>
          <w:sz w:val="20"/>
          <w:szCs w:val="20"/>
        </w:rPr>
        <w:t>Bydgoszcz</w:t>
      </w:r>
    </w:p>
    <w:p w14:paraId="04D930EF" w14:textId="77777777" w:rsidR="00B36EDA" w:rsidRPr="00E96721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E96721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B36F580" w14:textId="77777777" w:rsidR="00B36EDA" w:rsidRPr="00E9672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E96721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674FD94" w14:textId="77777777" w:rsidR="00B36EDA" w:rsidRPr="00E9672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96721" w14:paraId="46AA3277" w14:textId="77777777" w:rsidTr="00B36EDA">
        <w:tc>
          <w:tcPr>
            <w:tcW w:w="9923" w:type="dxa"/>
            <w:shd w:val="clear" w:color="auto" w:fill="F2F2F2"/>
            <w:hideMark/>
          </w:tcPr>
          <w:p w14:paraId="7130D494" w14:textId="6FCE28E1" w:rsidR="00B36EDA" w:rsidRPr="00E96721" w:rsidRDefault="00E9672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79582C58" w14:textId="77777777" w:rsidR="00B36EDA" w:rsidRPr="00E9672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E96721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A5EDADF" w14:textId="77777777" w:rsidR="00B36EDA" w:rsidRPr="00E96721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73FF561B" w14:textId="77777777" w:rsidR="00B36EDA" w:rsidRPr="00E9672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E96721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E96721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E96721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96721" w14:paraId="3B70D51F" w14:textId="77777777" w:rsidTr="00B36EDA">
        <w:tc>
          <w:tcPr>
            <w:tcW w:w="2269" w:type="dxa"/>
          </w:tcPr>
          <w:p w14:paraId="25973362" w14:textId="77777777" w:rsidR="00B36EDA" w:rsidRPr="00E9672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349B0DE5" w14:textId="77777777" w:rsidR="00B36EDA" w:rsidRPr="00E96721" w:rsidRDefault="004A220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4A2206" w:rsidRPr="00E96721" w14:paraId="73CD978E" w14:textId="77777777" w:rsidTr="00D47C7C">
        <w:tc>
          <w:tcPr>
            <w:tcW w:w="2269" w:type="dxa"/>
          </w:tcPr>
          <w:p w14:paraId="72ACD250" w14:textId="77777777" w:rsidR="004A2206" w:rsidRPr="00E96721" w:rsidRDefault="004A2206" w:rsidP="00D47C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6B0D2EE9" w14:textId="77777777" w:rsidR="004A2206" w:rsidRPr="00E96721" w:rsidRDefault="004A2206" w:rsidP="00D47C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111/2025</w:t>
            </w:r>
          </w:p>
        </w:tc>
      </w:tr>
    </w:tbl>
    <w:p w14:paraId="313C069E" w14:textId="77777777" w:rsidR="00B36EDA" w:rsidRPr="00E9672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66D6A1C1" w14:textId="77777777" w:rsidR="00B36EDA" w:rsidRPr="00E9672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E96721">
        <w:rPr>
          <w:rFonts w:ascii="Arial Narrow" w:hAnsi="Arial Narrow" w:cs="Arial"/>
          <w:sz w:val="20"/>
          <w:szCs w:val="20"/>
        </w:rPr>
        <w:t xml:space="preserve">Zamawiający, </w:t>
      </w:r>
      <w:r w:rsidR="004A2206" w:rsidRPr="00E96721">
        <w:rPr>
          <w:rFonts w:ascii="Arial Narrow" w:hAnsi="Arial Narrow" w:cs="Arial"/>
          <w:b/>
          <w:sz w:val="20"/>
          <w:szCs w:val="20"/>
        </w:rPr>
        <w:t>10WSzKzP SPZOZ</w:t>
      </w:r>
      <w:r w:rsidRPr="00E96721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4A2206" w:rsidRPr="00E96721">
        <w:rPr>
          <w:rFonts w:ascii="Arial Narrow" w:hAnsi="Arial Narrow" w:cs="Arial"/>
          <w:sz w:val="20"/>
          <w:szCs w:val="20"/>
        </w:rPr>
        <w:t>(</w:t>
      </w:r>
      <w:proofErr w:type="spellStart"/>
      <w:r w:rsidR="004A2206" w:rsidRPr="00E96721">
        <w:rPr>
          <w:rFonts w:ascii="Arial Narrow" w:hAnsi="Arial Narrow" w:cs="Arial"/>
          <w:sz w:val="20"/>
          <w:szCs w:val="20"/>
        </w:rPr>
        <w:t>t.j</w:t>
      </w:r>
      <w:proofErr w:type="spellEnd"/>
      <w:r w:rsidR="004A2206" w:rsidRPr="00E96721">
        <w:rPr>
          <w:rFonts w:ascii="Arial Narrow" w:hAnsi="Arial Narrow" w:cs="Arial"/>
          <w:sz w:val="20"/>
          <w:szCs w:val="20"/>
        </w:rPr>
        <w:t>. Dz. U. z 2024 poz. 1320)</w:t>
      </w:r>
      <w:r w:rsidRPr="00E96721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E96721">
        <w:rPr>
          <w:rFonts w:ascii="Arial Narrow" w:hAnsi="Arial Narrow" w:cs="Arial"/>
          <w:sz w:val="20"/>
          <w:szCs w:val="20"/>
        </w:rPr>
        <w:t>Pzp</w:t>
      </w:r>
      <w:proofErr w:type="spellEnd"/>
      <w:r w:rsidRPr="00E96721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A2206" w:rsidRPr="00E96721" w14:paraId="5F5E02AD" w14:textId="77777777" w:rsidTr="004A22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5875" w14:textId="77777777" w:rsidR="004A2206" w:rsidRPr="00E96721" w:rsidRDefault="004A2206" w:rsidP="00D47C7C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E96721">
              <w:rPr>
                <w:rFonts w:ascii="Arial Narrow" w:hAnsi="Arial Narrow" w:cs="Arial"/>
                <w:sz w:val="20"/>
                <w:szCs w:val="20"/>
              </w:rPr>
              <w:t>Stent</w:t>
            </w:r>
            <w:proofErr w:type="spellEnd"/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, szczoteczki cytologiczne, </w:t>
            </w:r>
            <w:proofErr w:type="spellStart"/>
            <w:r w:rsidRPr="00E96721">
              <w:rPr>
                <w:rFonts w:ascii="Arial Narrow" w:hAnsi="Arial Narrow" w:cs="Arial"/>
                <w:sz w:val="20"/>
                <w:szCs w:val="20"/>
              </w:rPr>
              <w:t>klipsownice</w:t>
            </w:r>
            <w:proofErr w:type="spellEnd"/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, ustniki, </w:t>
            </w:r>
            <w:proofErr w:type="spellStart"/>
            <w:r w:rsidRPr="00E96721">
              <w:rPr>
                <w:rFonts w:ascii="Arial Narrow" w:hAnsi="Arial Narrow" w:cs="Arial"/>
                <w:sz w:val="20"/>
                <w:szCs w:val="20"/>
              </w:rPr>
              <w:t>petle</w:t>
            </w:r>
            <w:proofErr w:type="spellEnd"/>
            <w:r w:rsidRPr="00E96721">
              <w:rPr>
                <w:rFonts w:ascii="Arial Narrow" w:hAnsi="Arial Narrow" w:cs="Arial"/>
                <w:sz w:val="20"/>
                <w:szCs w:val="20"/>
              </w:rPr>
              <w:t>, cewniki, igły i in.</w:t>
            </w:r>
          </w:p>
          <w:p w14:paraId="02365733" w14:textId="77777777" w:rsidR="004A2206" w:rsidRPr="00E96721" w:rsidRDefault="004A2206" w:rsidP="00D47C7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VARIMED Sp. z o.o.</w:t>
            </w:r>
          </w:p>
          <w:p w14:paraId="79BBF912" w14:textId="77777777" w:rsidR="004A2206" w:rsidRPr="00E96721" w:rsidRDefault="004A2206" w:rsidP="00D47C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TADEUSZA KOŚCIUSZKI 115/4U 115 /4U</w:t>
            </w:r>
          </w:p>
          <w:p w14:paraId="3B4F1490" w14:textId="77777777" w:rsidR="004A2206" w:rsidRPr="00E96721" w:rsidRDefault="004A2206" w:rsidP="00D47C7C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50-442 WROCŁAW</w:t>
            </w:r>
          </w:p>
          <w:p w14:paraId="63D4ADCE" w14:textId="77777777" w:rsidR="004A2206" w:rsidRPr="00E96721" w:rsidRDefault="004A2206" w:rsidP="00D47C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511 806.60 zł</w:t>
            </w: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96721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11C9B57" w14:textId="77777777" w:rsidR="004A2206" w:rsidRPr="00E96721" w:rsidRDefault="004A2206" w:rsidP="00D47C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96721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1803AD5" w14:textId="77777777" w:rsidR="004A2206" w:rsidRPr="00E96721" w:rsidRDefault="004A2206" w:rsidP="00D47C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E96721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A2206" w:rsidRPr="00E96721" w14:paraId="298EED89" w14:textId="77777777" w:rsidTr="004A22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98615" w14:textId="77777777" w:rsidR="004A2206" w:rsidRPr="00E96721" w:rsidRDefault="004A2206" w:rsidP="00D47C7C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E96721">
              <w:rPr>
                <w:rFonts w:ascii="Arial Narrow" w:hAnsi="Arial Narrow" w:cs="Arial"/>
                <w:sz w:val="20"/>
                <w:szCs w:val="20"/>
              </w:rPr>
              <w:t>Stenty</w:t>
            </w:r>
            <w:proofErr w:type="spellEnd"/>
            <w:r w:rsidRPr="00E96721">
              <w:rPr>
                <w:rFonts w:ascii="Arial Narrow" w:hAnsi="Arial Narrow" w:cs="Arial"/>
                <w:sz w:val="20"/>
                <w:szCs w:val="20"/>
              </w:rPr>
              <w:t>, prowadniki, zestawy do protezowania dróg żółciowych, igły aspiracyjne i in.</w:t>
            </w:r>
          </w:p>
          <w:p w14:paraId="00B9A84D" w14:textId="77777777" w:rsidR="004A2206" w:rsidRPr="00E96721" w:rsidRDefault="004A2206" w:rsidP="00D47C7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Sonologistic</w:t>
            </w:r>
            <w:proofErr w:type="spellEnd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 Sp. Kom.</w:t>
            </w:r>
          </w:p>
          <w:p w14:paraId="6D7A4F30" w14:textId="77777777" w:rsidR="004A2206" w:rsidRPr="00E96721" w:rsidRDefault="004A2206" w:rsidP="00D47C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 xml:space="preserve">Kresowa 7a </w:t>
            </w:r>
          </w:p>
          <w:p w14:paraId="083CCDA4" w14:textId="77777777" w:rsidR="004A2206" w:rsidRPr="00E96721" w:rsidRDefault="004A2206" w:rsidP="00D47C7C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22-400 Zamość</w:t>
            </w:r>
          </w:p>
          <w:p w14:paraId="1FA9CC7F" w14:textId="77777777" w:rsidR="004A2206" w:rsidRPr="00E96721" w:rsidRDefault="004A2206" w:rsidP="00D47C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85 471.20 zł</w:t>
            </w: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96721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016D54A" w14:textId="77777777" w:rsidR="004A2206" w:rsidRPr="00E96721" w:rsidRDefault="004A2206" w:rsidP="00D47C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96721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70157B8" w14:textId="77777777" w:rsidR="004A2206" w:rsidRPr="00E96721" w:rsidRDefault="004A2206" w:rsidP="00D47C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E96721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A2206" w:rsidRPr="00E96721" w14:paraId="6C449A72" w14:textId="77777777" w:rsidTr="004A22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B6361" w14:textId="77777777" w:rsidR="004A2206" w:rsidRPr="00E96721" w:rsidRDefault="004A2206" w:rsidP="00D47C7C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5</w:t>
            </w:r>
            <w:r w:rsidRPr="00E96721">
              <w:rPr>
                <w:rFonts w:ascii="Arial Narrow" w:hAnsi="Arial Narrow" w:cs="Arial"/>
                <w:sz w:val="20"/>
                <w:szCs w:val="20"/>
              </w:rPr>
              <w:t>: Jednorazowy zestaw do nebulizacji z ustnikiem</w:t>
            </w:r>
          </w:p>
          <w:p w14:paraId="60606C6F" w14:textId="77777777" w:rsidR="004A2206" w:rsidRPr="00E96721" w:rsidRDefault="004A2206" w:rsidP="00D47C7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Medicavera</w:t>
            </w:r>
            <w:proofErr w:type="spellEnd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 </w:t>
            </w:r>
            <w:proofErr w:type="spellStart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Dalhausen</w:t>
            </w:r>
            <w:proofErr w:type="spellEnd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Group</w:t>
            </w:r>
            <w:proofErr w:type="spellEnd"/>
          </w:p>
          <w:p w14:paraId="6E2CC340" w14:textId="77777777" w:rsidR="004A2206" w:rsidRPr="00E96721" w:rsidRDefault="004A2206" w:rsidP="00D47C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 xml:space="preserve">Majowa 2 </w:t>
            </w:r>
          </w:p>
          <w:p w14:paraId="464B61CA" w14:textId="77777777" w:rsidR="004A2206" w:rsidRPr="00E96721" w:rsidRDefault="004A2206" w:rsidP="00D47C7C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71-374 Szczecin</w:t>
            </w:r>
          </w:p>
          <w:p w14:paraId="54F35FD1" w14:textId="77777777" w:rsidR="004A2206" w:rsidRPr="00E96721" w:rsidRDefault="004A2206" w:rsidP="00D47C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850.50 zł</w:t>
            </w: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96721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7AFC22D" w14:textId="77777777" w:rsidR="004A2206" w:rsidRPr="00E96721" w:rsidRDefault="004A2206" w:rsidP="00D47C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96721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CB8E561" w14:textId="77777777" w:rsidR="004A2206" w:rsidRPr="00E96721" w:rsidRDefault="004A2206" w:rsidP="00D47C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E96721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A2206" w:rsidRPr="00E96721" w14:paraId="683F80B5" w14:textId="77777777" w:rsidTr="004A220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E9F2" w14:textId="77777777" w:rsidR="004A2206" w:rsidRPr="00E96721" w:rsidRDefault="004A2206" w:rsidP="00D47C7C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8</w:t>
            </w:r>
            <w:r w:rsidRPr="00E96721">
              <w:rPr>
                <w:rFonts w:ascii="Arial Narrow" w:hAnsi="Arial Narrow" w:cs="Arial"/>
                <w:sz w:val="20"/>
                <w:szCs w:val="20"/>
              </w:rPr>
              <w:t>: Łączniki</w:t>
            </w:r>
          </w:p>
          <w:p w14:paraId="754CBD5B" w14:textId="77777777" w:rsidR="004A2206" w:rsidRPr="00E96721" w:rsidRDefault="004A2206" w:rsidP="00D47C7C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Bialmed</w:t>
            </w:r>
            <w:proofErr w:type="spellEnd"/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1C094119" w14:textId="77777777" w:rsidR="004A2206" w:rsidRPr="00E96721" w:rsidRDefault="004A2206" w:rsidP="00D47C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 xml:space="preserve">Kazimierzowska 46/48/35 </w:t>
            </w:r>
          </w:p>
          <w:p w14:paraId="2A132B6F" w14:textId="77777777" w:rsidR="004A2206" w:rsidRPr="00E96721" w:rsidRDefault="004A2206" w:rsidP="00D47C7C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02-546 Warszawa</w:t>
            </w:r>
          </w:p>
          <w:p w14:paraId="3C760283" w14:textId="77777777" w:rsidR="004A2206" w:rsidRPr="00E96721" w:rsidRDefault="004A2206" w:rsidP="00D47C7C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E96721">
              <w:rPr>
                <w:rFonts w:ascii="Arial Narrow" w:hAnsi="Arial Narrow" w:cs="Arial"/>
                <w:b/>
                <w:sz w:val="20"/>
                <w:szCs w:val="20"/>
              </w:rPr>
              <w:t>247.57 zł</w:t>
            </w: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96721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64B367B" w14:textId="77777777" w:rsidR="004A2206" w:rsidRPr="00E96721" w:rsidRDefault="004A2206" w:rsidP="00D47C7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E96721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E75CCD2" w14:textId="77777777" w:rsidR="004A2206" w:rsidRPr="00E96721" w:rsidRDefault="004A2206" w:rsidP="00D47C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E96721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E96721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7399996" w14:textId="77777777" w:rsidR="00B36EDA" w:rsidRPr="00E9672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E96721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96721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96721" w14:paraId="22C19FA5" w14:textId="77777777" w:rsidTr="004A220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C5F6AC" w14:textId="77777777" w:rsidR="00B36EDA" w:rsidRPr="00E9672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94DC87" w14:textId="77777777" w:rsidR="00B36EDA" w:rsidRPr="00E9672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DD2227" w14:textId="77777777" w:rsidR="00B36EDA" w:rsidRPr="00E96721" w:rsidRDefault="00B36EDA" w:rsidP="00E70C5D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73F66D" w14:textId="77777777" w:rsidR="00B36EDA" w:rsidRPr="00E9672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96721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4A2206" w:rsidRPr="00E96721" w14:paraId="340DFBE4" w14:textId="77777777" w:rsidTr="004A220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53EE" w14:textId="77777777" w:rsidR="004A2206" w:rsidRPr="00E96721" w:rsidRDefault="004A2206" w:rsidP="00D47C7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 xml:space="preserve">1 - </w:t>
            </w:r>
            <w:proofErr w:type="spellStart"/>
            <w:r w:rsidRPr="00E96721">
              <w:rPr>
                <w:rFonts w:ascii="Arial Narrow" w:hAnsi="Arial Narrow" w:cs="Arial"/>
                <w:sz w:val="18"/>
                <w:szCs w:val="18"/>
              </w:rPr>
              <w:t>Stent</w:t>
            </w:r>
            <w:proofErr w:type="spellEnd"/>
            <w:r w:rsidRPr="00E96721">
              <w:rPr>
                <w:rFonts w:ascii="Arial Narrow" w:hAnsi="Arial Narrow" w:cs="Arial"/>
                <w:sz w:val="18"/>
                <w:szCs w:val="18"/>
              </w:rPr>
              <w:t xml:space="preserve">, szczoteczki cytologiczne, </w:t>
            </w:r>
            <w:proofErr w:type="spellStart"/>
            <w:r w:rsidRPr="00E96721">
              <w:rPr>
                <w:rFonts w:ascii="Arial Narrow" w:hAnsi="Arial Narrow" w:cs="Arial"/>
                <w:sz w:val="18"/>
                <w:szCs w:val="18"/>
              </w:rPr>
              <w:t>klipsownice</w:t>
            </w:r>
            <w:proofErr w:type="spellEnd"/>
            <w:r w:rsidRPr="00E96721">
              <w:rPr>
                <w:rFonts w:ascii="Arial Narrow" w:hAnsi="Arial Narrow" w:cs="Arial"/>
                <w:sz w:val="18"/>
                <w:szCs w:val="18"/>
              </w:rPr>
              <w:t xml:space="preserve">, ustniki, </w:t>
            </w:r>
            <w:proofErr w:type="spellStart"/>
            <w:r w:rsidRPr="00E96721">
              <w:rPr>
                <w:rFonts w:ascii="Arial Narrow" w:hAnsi="Arial Narrow" w:cs="Arial"/>
                <w:sz w:val="18"/>
                <w:szCs w:val="18"/>
              </w:rPr>
              <w:t>petle</w:t>
            </w:r>
            <w:proofErr w:type="spellEnd"/>
            <w:r w:rsidRPr="00E96721">
              <w:rPr>
                <w:rFonts w:ascii="Arial Narrow" w:hAnsi="Arial Narrow" w:cs="Arial"/>
                <w:sz w:val="18"/>
                <w:szCs w:val="18"/>
              </w:rPr>
              <w:t>, cewniki, igły i in.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ECD3E" w14:textId="77777777" w:rsidR="004A2206" w:rsidRPr="00E96721" w:rsidRDefault="004A2206" w:rsidP="00D47C7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>VARIMED Sp. z o.o.</w:t>
            </w:r>
          </w:p>
          <w:p w14:paraId="2F34A010" w14:textId="77777777" w:rsidR="004A2206" w:rsidRPr="00E96721" w:rsidRDefault="004A2206" w:rsidP="00D47C7C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TADEUSZA KOŚCIUSZKI 115/4U 115/4U</w:t>
            </w:r>
          </w:p>
          <w:p w14:paraId="10ED45CE" w14:textId="77777777" w:rsidR="004A2206" w:rsidRPr="00E96721" w:rsidRDefault="004A2206" w:rsidP="00D47C7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50-442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BA7F4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3873DB7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2 - Termin dostawy - 30.00</w:t>
            </w:r>
          </w:p>
          <w:p w14:paraId="56577BE8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58BB" w14:textId="77777777" w:rsidR="004A2206" w:rsidRPr="00E96721" w:rsidRDefault="004A2206" w:rsidP="00D47C7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4A2206" w:rsidRPr="00E96721" w14:paraId="0702A5D3" w14:textId="77777777" w:rsidTr="004A220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51A58" w14:textId="77777777" w:rsidR="004A2206" w:rsidRPr="00E96721" w:rsidRDefault="004A2206" w:rsidP="00D47C7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 xml:space="preserve">2 - </w:t>
            </w:r>
            <w:proofErr w:type="spellStart"/>
            <w:r w:rsidRPr="00E96721">
              <w:rPr>
                <w:rFonts w:ascii="Arial Narrow" w:hAnsi="Arial Narrow" w:cs="Arial"/>
                <w:sz w:val="18"/>
                <w:szCs w:val="18"/>
              </w:rPr>
              <w:t>Stenty</w:t>
            </w:r>
            <w:proofErr w:type="spellEnd"/>
            <w:r w:rsidRPr="00E96721">
              <w:rPr>
                <w:rFonts w:ascii="Arial Narrow" w:hAnsi="Arial Narrow" w:cs="Arial"/>
                <w:sz w:val="18"/>
                <w:szCs w:val="18"/>
              </w:rPr>
              <w:t>, prowadniki, zestawy do protezowania dróg żółciowych, igły aspiracyjne i in.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06481" w14:textId="77777777" w:rsidR="004A2206" w:rsidRPr="00E96721" w:rsidRDefault="004A2206" w:rsidP="00D47C7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>Sonologistic</w:t>
            </w:r>
            <w:proofErr w:type="spellEnd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Sp. Kom.</w:t>
            </w:r>
          </w:p>
          <w:p w14:paraId="6F2C8E17" w14:textId="77777777" w:rsidR="004A2206" w:rsidRPr="00E96721" w:rsidRDefault="004A2206" w:rsidP="00D47C7C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Kresowa 7a</w:t>
            </w:r>
          </w:p>
          <w:p w14:paraId="1B53F168" w14:textId="77777777" w:rsidR="004A2206" w:rsidRPr="00E96721" w:rsidRDefault="004A2206" w:rsidP="00D47C7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22-400 Zamość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EFBB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67D9C7AD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2 - Termin dostawy - 30.00</w:t>
            </w:r>
          </w:p>
          <w:p w14:paraId="28CE23AC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3F93" w14:textId="77777777" w:rsidR="004A2206" w:rsidRPr="00E96721" w:rsidRDefault="004A2206" w:rsidP="00D47C7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4A2206" w:rsidRPr="00E96721" w14:paraId="4B90ADEF" w14:textId="77777777" w:rsidTr="004A220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44B5" w14:textId="77777777" w:rsidR="004A2206" w:rsidRPr="00E96721" w:rsidRDefault="004A2206" w:rsidP="00D47C7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5 - Jednorazowy zestaw do nebulizacji z ustnikiem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877F2" w14:textId="77777777" w:rsidR="004A2206" w:rsidRPr="00E96721" w:rsidRDefault="004A2206" w:rsidP="00D47C7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Medicavera</w:t>
            </w:r>
            <w:proofErr w:type="spellEnd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 </w:t>
            </w:r>
            <w:proofErr w:type="spellStart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>Dalhausen</w:t>
            </w:r>
            <w:proofErr w:type="spellEnd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>Group</w:t>
            </w:r>
            <w:proofErr w:type="spellEnd"/>
          </w:p>
          <w:p w14:paraId="0E9E4E7E" w14:textId="77777777" w:rsidR="004A2206" w:rsidRPr="00E96721" w:rsidRDefault="004A2206" w:rsidP="00D47C7C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Majowa 2</w:t>
            </w:r>
          </w:p>
          <w:p w14:paraId="6A35E780" w14:textId="77777777" w:rsidR="004A2206" w:rsidRPr="00E96721" w:rsidRDefault="004A2206" w:rsidP="00D47C7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71-374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F0E64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3D7D397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2 - Termin dostawy - 30.00</w:t>
            </w:r>
          </w:p>
          <w:p w14:paraId="49DD29B6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60D80" w14:textId="77777777" w:rsidR="004A2206" w:rsidRPr="00E96721" w:rsidRDefault="004A2206" w:rsidP="00D47C7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4A2206" w:rsidRPr="00E96721" w14:paraId="3D3C9F4D" w14:textId="77777777" w:rsidTr="004A220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D79C7" w14:textId="77777777" w:rsidR="004A2206" w:rsidRPr="00E96721" w:rsidRDefault="004A2206" w:rsidP="00D47C7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8 - Łączniki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57380" w14:textId="77777777" w:rsidR="004A2206" w:rsidRPr="00E96721" w:rsidRDefault="004A2206" w:rsidP="00D47C7C">
            <w:pPr>
              <w:spacing w:line="276" w:lineRule="auto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>Bialmed</w:t>
            </w:r>
            <w:proofErr w:type="spellEnd"/>
            <w:r w:rsidRPr="00E96721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7F8CD5C8" w14:textId="77777777" w:rsidR="004A2206" w:rsidRPr="00E96721" w:rsidRDefault="004A2206" w:rsidP="00D47C7C">
            <w:pPr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Kazimierzowska 46/48/35</w:t>
            </w:r>
          </w:p>
          <w:p w14:paraId="58F2433B" w14:textId="77777777" w:rsidR="004A2206" w:rsidRPr="00E96721" w:rsidRDefault="004A2206" w:rsidP="00D47C7C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05B9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588A7B7F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2 - Termin dostawy - 30.00</w:t>
            </w:r>
          </w:p>
          <w:p w14:paraId="53B0A98D" w14:textId="77777777" w:rsidR="004A2206" w:rsidRPr="00E96721" w:rsidRDefault="004A2206" w:rsidP="00E70C5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>3 - Termin płatności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6E13" w14:textId="77777777" w:rsidR="004A2206" w:rsidRPr="00E96721" w:rsidRDefault="004A2206" w:rsidP="00D47C7C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E96721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59B822FD" w14:textId="04E174D0" w:rsidR="00B464D3" w:rsidRPr="00E96721" w:rsidRDefault="00E96721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E96721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3648209C" w14:textId="77777777" w:rsidR="00E70C5D" w:rsidRDefault="00E70C5D" w:rsidP="00154F2D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457DA16" w14:textId="77777777" w:rsidR="00E70C5D" w:rsidRDefault="00E70C5D" w:rsidP="00154F2D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C556783" w14:textId="77777777" w:rsidR="00E70C5D" w:rsidRDefault="00E70C5D" w:rsidP="00154F2D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1FA36059" w14:textId="77777777" w:rsidR="00E70C5D" w:rsidRDefault="00E70C5D" w:rsidP="00154F2D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7F7C688" w14:textId="77777777" w:rsidR="00E70C5D" w:rsidRDefault="00E70C5D" w:rsidP="00154F2D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59BBF44" w14:textId="59B3F62B" w:rsidR="00154F2D" w:rsidRPr="00E70C5D" w:rsidRDefault="00154F2D" w:rsidP="00154F2D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E70C5D">
        <w:rPr>
          <w:rFonts w:ascii="Arial Narrow" w:hAnsi="Arial Narrow" w:cs="Arial"/>
          <w:i/>
          <w:iCs/>
          <w:sz w:val="16"/>
          <w:szCs w:val="16"/>
        </w:rPr>
        <w:t>Wykonano w 1 egz. na 1 ark.</w:t>
      </w:r>
    </w:p>
    <w:p w14:paraId="73059BC5" w14:textId="77777777" w:rsidR="00154F2D" w:rsidRPr="00E70C5D" w:rsidRDefault="00154F2D" w:rsidP="00154F2D">
      <w:pPr>
        <w:ind w:right="-425"/>
        <w:rPr>
          <w:rFonts w:ascii="Arial Narrow" w:hAnsi="Arial Narrow" w:cs="Arial"/>
          <w:sz w:val="16"/>
          <w:szCs w:val="16"/>
        </w:rPr>
      </w:pPr>
      <w:r w:rsidRPr="00E70C5D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E70C5D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E70C5D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E70C5D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E70C5D">
        <w:rPr>
          <w:rFonts w:ascii="Arial Narrow" w:hAnsi="Arial Narrow" w:cs="Arial"/>
          <w:i/>
          <w:iCs/>
          <w:sz w:val="16"/>
          <w:szCs w:val="16"/>
        </w:rPr>
        <w:t xml:space="preserve">. T2612 B5  </w:t>
      </w:r>
    </w:p>
    <w:p w14:paraId="3935CF60" w14:textId="77777777" w:rsidR="00154F2D" w:rsidRPr="00E70C5D" w:rsidRDefault="00154F2D" w:rsidP="00154F2D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E70C5D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E70C5D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E70C5D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E70C5D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E70C5D">
        <w:rPr>
          <w:rFonts w:ascii="Arial Narrow" w:hAnsi="Arial Narrow" w:cs="Arial"/>
          <w:i/>
          <w:sz w:val="16"/>
          <w:szCs w:val="16"/>
        </w:rPr>
        <w:t xml:space="preserve"> </w:t>
      </w:r>
    </w:p>
    <w:p w14:paraId="082331D5" w14:textId="032773A7" w:rsidR="008642B3" w:rsidRPr="00E70C5D" w:rsidRDefault="00154F2D" w:rsidP="00154F2D">
      <w:pPr>
        <w:ind w:right="-425"/>
        <w:rPr>
          <w:rFonts w:ascii="Arial Narrow" w:hAnsi="Arial Narrow" w:cs="Arial"/>
          <w:sz w:val="16"/>
          <w:szCs w:val="16"/>
          <w:vertAlign w:val="superscript"/>
        </w:rPr>
      </w:pPr>
      <w:r w:rsidRPr="00E70C5D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 w:rsidRPr="00E70C5D">
        <w:rPr>
          <w:rFonts w:ascii="Arial Narrow" w:hAnsi="Arial Narrow" w:cs="Arial"/>
          <w:i/>
          <w:sz w:val="16"/>
          <w:szCs w:val="16"/>
        </w:rPr>
        <w:t>12.11.2025 r</w:t>
      </w:r>
    </w:p>
    <w:sectPr w:rsidR="008642B3" w:rsidRPr="00E70C5D" w:rsidSect="00E70C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F2DB8" w14:textId="77777777" w:rsidR="00C531E7" w:rsidRDefault="00C531E7">
      <w:r>
        <w:separator/>
      </w:r>
    </w:p>
  </w:endnote>
  <w:endnote w:type="continuationSeparator" w:id="0">
    <w:p w14:paraId="0EBDA46A" w14:textId="77777777" w:rsidR="00C531E7" w:rsidRDefault="00C53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775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6B1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9BD2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DDE85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C705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3CCD9" w14:textId="77777777" w:rsidR="00C531E7" w:rsidRDefault="00C531E7">
      <w:r>
        <w:separator/>
      </w:r>
    </w:p>
  </w:footnote>
  <w:footnote w:type="continuationSeparator" w:id="0">
    <w:p w14:paraId="543574F6" w14:textId="77777777" w:rsidR="00C531E7" w:rsidRDefault="00C53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CCB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C953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742E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1E7"/>
    <w:rsid w:val="00022322"/>
    <w:rsid w:val="00042497"/>
    <w:rsid w:val="000C1E6F"/>
    <w:rsid w:val="000E4E56"/>
    <w:rsid w:val="00154F2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2206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531E7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0C5D"/>
    <w:rsid w:val="00E85D70"/>
    <w:rsid w:val="00E96721"/>
    <w:rsid w:val="00F33C66"/>
    <w:rsid w:val="00F960D7"/>
    <w:rsid w:val="00FB0AA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FCBBD9"/>
  <w15:chartTrackingRefBased/>
  <w15:docId w15:val="{6177F031-D942-4762-BB63-FBEF8EAA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154F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174</TotalTime>
  <Pages>2</Pages>
  <Words>556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4</cp:revision>
  <cp:lastPrinted>1899-12-31T23:00:00Z</cp:lastPrinted>
  <dcterms:created xsi:type="dcterms:W3CDTF">2025-11-12T07:27:00Z</dcterms:created>
  <dcterms:modified xsi:type="dcterms:W3CDTF">2025-11-12T11:21:00Z</dcterms:modified>
</cp:coreProperties>
</file>