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DB048" w14:textId="00D7B96B" w:rsidR="00D34297" w:rsidRPr="00B333EA" w:rsidRDefault="006139F2" w:rsidP="00D34297">
      <w:pPr>
        <w:spacing w:after="480"/>
        <w:jc w:val="right"/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>Bydgoszcz</w:t>
      </w:r>
      <w:r w:rsidR="00D34297" w:rsidRPr="00B333EA">
        <w:rPr>
          <w:rFonts w:ascii="Arial Narrow" w:hAnsi="Arial Narrow" w:cs="Arial"/>
        </w:rPr>
        <w:t xml:space="preserve"> dnia: </w:t>
      </w:r>
      <w:r w:rsidRPr="00B333EA">
        <w:rPr>
          <w:rFonts w:ascii="Arial Narrow" w:hAnsi="Arial Narrow" w:cs="Arial"/>
        </w:rPr>
        <w:t>2025-11-12</w:t>
      </w:r>
    </w:p>
    <w:p w14:paraId="2DA096B2" w14:textId="2AF7C58F" w:rsidR="00D34297" w:rsidRPr="00B333EA" w:rsidRDefault="006139F2" w:rsidP="00D34297">
      <w:pPr>
        <w:spacing w:line="360" w:lineRule="auto"/>
        <w:rPr>
          <w:rFonts w:ascii="Arial Narrow" w:hAnsi="Arial Narrow" w:cs="Arial"/>
          <w:b/>
          <w:bCs/>
        </w:rPr>
      </w:pPr>
      <w:r w:rsidRPr="00B333EA">
        <w:rPr>
          <w:rFonts w:ascii="Arial Narrow" w:hAnsi="Arial Narrow" w:cs="Arial"/>
          <w:b/>
          <w:bCs/>
        </w:rPr>
        <w:t>10WSzKzP SPZOZ</w:t>
      </w:r>
    </w:p>
    <w:p w14:paraId="04C1EAA8" w14:textId="639E38C5" w:rsidR="00D34297" w:rsidRPr="00B333EA" w:rsidRDefault="006139F2" w:rsidP="00D34297">
      <w:pPr>
        <w:spacing w:line="360" w:lineRule="auto"/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>Powstańców Warszawy</w:t>
      </w:r>
      <w:r w:rsidR="00D34297" w:rsidRPr="00B333EA">
        <w:rPr>
          <w:rFonts w:ascii="Arial Narrow" w:hAnsi="Arial Narrow" w:cs="Arial"/>
        </w:rPr>
        <w:t xml:space="preserve"> </w:t>
      </w:r>
      <w:r w:rsidRPr="00B333EA">
        <w:rPr>
          <w:rFonts w:ascii="Arial Narrow" w:hAnsi="Arial Narrow" w:cs="Arial"/>
        </w:rPr>
        <w:t>5</w:t>
      </w:r>
    </w:p>
    <w:p w14:paraId="1E53E728" w14:textId="06114FEF" w:rsidR="00D34297" w:rsidRPr="00B333EA" w:rsidRDefault="006139F2" w:rsidP="00D34297">
      <w:pPr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>85-681</w:t>
      </w:r>
      <w:r w:rsidR="00D34297" w:rsidRPr="00B333EA">
        <w:rPr>
          <w:rFonts w:ascii="Arial Narrow" w:hAnsi="Arial Narrow" w:cs="Arial"/>
        </w:rPr>
        <w:t xml:space="preserve"> </w:t>
      </w:r>
      <w:r w:rsidRPr="00B333EA">
        <w:rPr>
          <w:rFonts w:ascii="Arial Narrow" w:hAnsi="Arial Narrow" w:cs="Arial"/>
        </w:rPr>
        <w:t>Bydgoszcz</w:t>
      </w:r>
    </w:p>
    <w:p w14:paraId="13D79EE2" w14:textId="77777777" w:rsidR="00D34297" w:rsidRPr="00B333EA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B333EA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1F7042A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B333EA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A1E9C3F" w14:textId="0A25D9FC" w:rsidR="00B333EA" w:rsidRPr="00B333EA" w:rsidRDefault="00B333EA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333EA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B333EA">
        <w:rPr>
          <w:rFonts w:ascii="Arial Narrow" w:hAnsi="Arial Narrow" w:cs="Arial"/>
          <w:b/>
          <w:sz w:val="22"/>
          <w:szCs w:val="22"/>
        </w:rPr>
        <w:t>8618/25</w:t>
      </w:r>
    </w:p>
    <w:p w14:paraId="0C67A4B7" w14:textId="77777777" w:rsidR="00D34297" w:rsidRPr="00B333E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B333EA">
        <w:rPr>
          <w:rFonts w:ascii="Arial Narrow" w:hAnsi="Arial Narrow" w:cs="Arial"/>
          <w:b/>
        </w:rPr>
        <w:t>WYKONAWCY</w:t>
      </w:r>
    </w:p>
    <w:p w14:paraId="7F26B1B4" w14:textId="77777777" w:rsidR="00D34297" w:rsidRPr="00B333E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333EA" w14:paraId="7A83C14D" w14:textId="77777777" w:rsidTr="00D34297">
        <w:tc>
          <w:tcPr>
            <w:tcW w:w="9180" w:type="dxa"/>
            <w:shd w:val="clear" w:color="auto" w:fill="F2F2F2"/>
            <w:hideMark/>
          </w:tcPr>
          <w:p w14:paraId="0A7C538F" w14:textId="77777777" w:rsidR="00D34297" w:rsidRPr="00B333E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B333EA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5E9E5084" w14:textId="77777777" w:rsidR="00D34297" w:rsidRPr="00B333E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B333EA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2B9B8FA6" w14:textId="77777777" w:rsidR="00D34297" w:rsidRPr="00B333E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09E2A3B5" w14:textId="77777777" w:rsidR="00D34297" w:rsidRPr="00B333E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333EA">
        <w:rPr>
          <w:rFonts w:ascii="Arial Narrow" w:eastAsia="Calibri" w:hAnsi="Arial Narrow" w:cs="Arial"/>
          <w:lang w:eastAsia="en-US"/>
        </w:rPr>
        <w:t xml:space="preserve">Dotyczy </w:t>
      </w:r>
      <w:r w:rsidRPr="00B333EA">
        <w:rPr>
          <w:rFonts w:ascii="Arial Narrow" w:hAnsi="Arial Narrow" w:cs="Arial"/>
        </w:rPr>
        <w:t>postępowania o udzielenie zamówienia publicznego</w:t>
      </w:r>
      <w:r w:rsidRPr="00B333E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333EA" w14:paraId="70CF0BC6" w14:textId="77777777" w:rsidTr="00310284">
        <w:tc>
          <w:tcPr>
            <w:tcW w:w="2269" w:type="dxa"/>
          </w:tcPr>
          <w:p w14:paraId="56AF0668" w14:textId="77777777" w:rsidR="00D34297" w:rsidRPr="00B333E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395B1B4" w14:textId="2E08F650" w:rsidR="00D34297" w:rsidRPr="00B333EA" w:rsidRDefault="006139F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6139F2" w:rsidRPr="00B333EA" w14:paraId="2AB39E2B" w14:textId="77777777" w:rsidTr="00002DED">
        <w:tc>
          <w:tcPr>
            <w:tcW w:w="2269" w:type="dxa"/>
          </w:tcPr>
          <w:p w14:paraId="55B757BD" w14:textId="77777777" w:rsidR="006139F2" w:rsidRPr="00B333EA" w:rsidRDefault="006139F2" w:rsidP="00002D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5ADE192" w14:textId="50B0E767" w:rsidR="006139F2" w:rsidRPr="00B333EA" w:rsidRDefault="006139F2" w:rsidP="00002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>111/2025</w:t>
            </w:r>
          </w:p>
        </w:tc>
      </w:tr>
    </w:tbl>
    <w:p w14:paraId="19061A06" w14:textId="77777777" w:rsidR="00010B31" w:rsidRPr="00B333E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1A21165F" w14:textId="0A8309FA" w:rsidR="00010B31" w:rsidRPr="00B333EA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 xml:space="preserve">Zamawiający, </w:t>
      </w:r>
      <w:r w:rsidR="006139F2" w:rsidRPr="00B333EA">
        <w:rPr>
          <w:rFonts w:ascii="Arial Narrow" w:hAnsi="Arial Narrow" w:cs="Arial"/>
          <w:b/>
        </w:rPr>
        <w:t>10WSzKzP SPZOZ</w:t>
      </w:r>
      <w:r w:rsidRPr="00B333EA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6139F2" w:rsidRPr="00B333EA">
        <w:rPr>
          <w:rFonts w:ascii="Arial Narrow" w:hAnsi="Arial Narrow" w:cs="Arial"/>
        </w:rPr>
        <w:t>(</w:t>
      </w:r>
      <w:proofErr w:type="spellStart"/>
      <w:r w:rsidR="006139F2" w:rsidRPr="00B333EA">
        <w:rPr>
          <w:rFonts w:ascii="Arial Narrow" w:hAnsi="Arial Narrow" w:cs="Arial"/>
        </w:rPr>
        <w:t>t.j</w:t>
      </w:r>
      <w:proofErr w:type="spellEnd"/>
      <w:r w:rsidR="006139F2" w:rsidRPr="00B333EA">
        <w:rPr>
          <w:rFonts w:ascii="Arial Narrow" w:hAnsi="Arial Narrow" w:cs="Arial"/>
        </w:rPr>
        <w:t>. Dz. U. z 2024 poz. 1320)</w:t>
      </w:r>
      <w:r w:rsidRPr="00B333EA">
        <w:rPr>
          <w:rFonts w:ascii="Arial Narrow" w:hAnsi="Arial Narrow" w:cs="Arial"/>
        </w:rPr>
        <w:t xml:space="preserve">, zwanej dalej „ustawą Pzp”, </w:t>
      </w:r>
      <w:proofErr w:type="gramStart"/>
      <w:r w:rsidRPr="00B333EA">
        <w:rPr>
          <w:rFonts w:ascii="Arial Narrow" w:hAnsi="Arial Narrow" w:cs="Arial"/>
        </w:rPr>
        <w:t>zawiadamia</w:t>
      </w:r>
      <w:proofErr w:type="gramEnd"/>
      <w:r w:rsidRPr="00B333EA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B333EA">
        <w:rPr>
          <w:rFonts w:ascii="Arial Narrow" w:hAnsi="Arial Narrow" w:cs="Arial"/>
        </w:rPr>
        <w:t>na</w:t>
      </w:r>
      <w:r w:rsidRPr="00B333EA">
        <w:rPr>
          <w:rFonts w:ascii="Arial Narrow" w:hAnsi="Arial Narrow" w:cs="Arial"/>
        </w:rPr>
        <w:t xml:space="preserve"> </w:t>
      </w:r>
      <w:r w:rsidR="00D8293D" w:rsidRPr="00B333EA">
        <w:rPr>
          <w:rFonts w:ascii="Arial Narrow" w:hAnsi="Arial Narrow" w:cs="Arial"/>
        </w:rPr>
        <w:t>na</w:t>
      </w:r>
      <w:r w:rsidR="00010B31" w:rsidRPr="00B333EA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333EA" w14:paraId="7DD7CF9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0B37" w14:textId="77777777" w:rsidR="00D44D12" w:rsidRPr="00B333EA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E225" w14:textId="77777777" w:rsidR="00D44D12" w:rsidRPr="00B333E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>Temat</w:t>
            </w:r>
          </w:p>
          <w:p w14:paraId="7D0682E0" w14:textId="77777777" w:rsidR="00D44D12" w:rsidRPr="00B333EA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6139F2" w:rsidRPr="00B333EA" w14:paraId="2E7A10BE" w14:textId="77777777" w:rsidTr="00002DE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57D1" w14:textId="24C183F4" w:rsidR="006139F2" w:rsidRPr="00B333EA" w:rsidRDefault="006139F2" w:rsidP="00002DE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D60D" w14:textId="460B9929" w:rsidR="006139F2" w:rsidRPr="00B333EA" w:rsidRDefault="006139F2" w:rsidP="00002DE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 xml:space="preserve">Sonda </w:t>
            </w:r>
            <w:proofErr w:type="spellStart"/>
            <w:r w:rsidRPr="00B333EA">
              <w:rPr>
                <w:rFonts w:ascii="Arial Narrow" w:hAnsi="Arial Narrow" w:cs="Arial"/>
                <w:b/>
              </w:rPr>
              <w:t>Sengstaken</w:t>
            </w:r>
            <w:proofErr w:type="spellEnd"/>
            <w:r w:rsidRPr="00B333EA">
              <w:rPr>
                <w:rFonts w:ascii="Arial Narrow" w:hAnsi="Arial Narrow" w:cs="Arial"/>
                <w:b/>
              </w:rPr>
              <w:t xml:space="preserve">- </w:t>
            </w:r>
            <w:proofErr w:type="spellStart"/>
            <w:r w:rsidRPr="00B333EA">
              <w:rPr>
                <w:rFonts w:ascii="Arial Narrow" w:hAnsi="Arial Narrow" w:cs="Arial"/>
                <w:b/>
              </w:rPr>
              <w:t>Blakemoore</w:t>
            </w:r>
            <w:proofErr w:type="spellEnd"/>
          </w:p>
          <w:p w14:paraId="30B88492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prawne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31C29255" w14:textId="16AA4BA7" w:rsidR="006139F2" w:rsidRPr="00B333EA" w:rsidRDefault="006139F2" w:rsidP="00002DE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Art. 255 pkt. 1</w:t>
            </w:r>
            <w:r w:rsidRPr="00B333EA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B333EA">
              <w:rPr>
                <w:rFonts w:ascii="Arial Narrow" w:hAnsi="Arial Narrow" w:cs="Arial"/>
              </w:rPr>
              <w:t>Pzp</w:t>
            </w:r>
            <w:proofErr w:type="spellEnd"/>
            <w:r w:rsidRPr="00B333EA">
              <w:rPr>
                <w:rFonts w:ascii="Arial Narrow" w:hAnsi="Arial Narrow" w:cs="Arial"/>
              </w:rPr>
              <w:t xml:space="preserve"> - </w:t>
            </w:r>
            <w:r w:rsidRPr="00B333EA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B333EA">
              <w:rPr>
                <w:rFonts w:ascii="Arial Narrow" w:hAnsi="Arial Narrow" w:cs="Arial"/>
              </w:rPr>
              <w:t>.</w:t>
            </w:r>
          </w:p>
          <w:p w14:paraId="107490B0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faktyczne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62DF6031" w14:textId="0B62B306" w:rsidR="006139F2" w:rsidRPr="00B333EA" w:rsidRDefault="006139F2" w:rsidP="00002DE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Do dnia składania ofert tj. do dnia 15.10.2025 r, do godziny 8:00 na przedmiotowe zadanie nie wpłynęła żadna oferta</w:t>
            </w:r>
          </w:p>
        </w:tc>
      </w:tr>
      <w:tr w:rsidR="006139F2" w:rsidRPr="00B333EA" w14:paraId="03D5641D" w14:textId="77777777" w:rsidTr="00002DE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96B0" w14:textId="47BA5513" w:rsidR="006139F2" w:rsidRPr="00B333EA" w:rsidRDefault="006139F2" w:rsidP="00002DE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CFE7" w14:textId="115F514F" w:rsidR="006139F2" w:rsidRPr="00B333EA" w:rsidRDefault="006139F2" w:rsidP="00002DE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>Łączniki z końcówką lateksową</w:t>
            </w:r>
          </w:p>
          <w:p w14:paraId="1D7BB553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prawne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2DE7F3EA" w14:textId="15C10CA0" w:rsidR="006139F2" w:rsidRPr="00B333EA" w:rsidRDefault="006139F2" w:rsidP="00002DE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Art. 255 pkt. 1</w:t>
            </w:r>
            <w:r w:rsidRPr="00B333EA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B333EA">
              <w:rPr>
                <w:rFonts w:ascii="Arial Narrow" w:hAnsi="Arial Narrow" w:cs="Arial"/>
              </w:rPr>
              <w:t>Pzp</w:t>
            </w:r>
            <w:proofErr w:type="spellEnd"/>
            <w:r w:rsidRPr="00B333EA">
              <w:rPr>
                <w:rFonts w:ascii="Arial Narrow" w:hAnsi="Arial Narrow" w:cs="Arial"/>
              </w:rPr>
              <w:t xml:space="preserve"> - </w:t>
            </w:r>
            <w:r w:rsidRPr="00B333EA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B333EA">
              <w:rPr>
                <w:rFonts w:ascii="Arial Narrow" w:hAnsi="Arial Narrow" w:cs="Arial"/>
              </w:rPr>
              <w:t>.</w:t>
            </w:r>
          </w:p>
          <w:p w14:paraId="36852BC7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2DED4DFB" w14:textId="7978F4C2" w:rsidR="006139F2" w:rsidRPr="00B333EA" w:rsidRDefault="006139F2" w:rsidP="00002DE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Do dnia składania ofert tj. do dnia 15.10.2025 r, do godziny 8:00 na przedmiotowe zadanie nie wpłynęła żadna oferta</w:t>
            </w:r>
          </w:p>
        </w:tc>
      </w:tr>
      <w:tr w:rsidR="006139F2" w:rsidRPr="00B333EA" w14:paraId="50820238" w14:textId="77777777" w:rsidTr="00002DE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B050" w14:textId="5579A769" w:rsidR="006139F2" w:rsidRPr="00B333EA" w:rsidRDefault="006139F2" w:rsidP="00002DE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AE06" w14:textId="392E4D76" w:rsidR="006139F2" w:rsidRPr="00B333EA" w:rsidRDefault="006139F2" w:rsidP="00002DE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 xml:space="preserve">Akcesoria NOX i in., </w:t>
            </w:r>
            <w:proofErr w:type="spellStart"/>
            <w:r w:rsidRPr="00B333EA">
              <w:rPr>
                <w:rFonts w:ascii="Arial Narrow" w:hAnsi="Arial Narrow" w:cs="Arial"/>
                <w:b/>
              </w:rPr>
              <w:t>dzieżawa</w:t>
            </w:r>
            <w:proofErr w:type="spellEnd"/>
            <w:r w:rsidRPr="00B333EA">
              <w:rPr>
                <w:rFonts w:ascii="Arial Narrow" w:hAnsi="Arial Narrow" w:cs="Arial"/>
                <w:b/>
              </w:rPr>
              <w:t xml:space="preserve"> 2 polisomnografów i 4 aparatów CPAP</w:t>
            </w:r>
          </w:p>
          <w:p w14:paraId="6C1B0886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prawne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6422EFB1" w14:textId="4DC8DCB1" w:rsidR="006139F2" w:rsidRPr="00B333EA" w:rsidRDefault="006139F2" w:rsidP="00002DE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Art. 255 pkt. 1</w:t>
            </w:r>
            <w:r w:rsidRPr="00B333EA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B333EA">
              <w:rPr>
                <w:rFonts w:ascii="Arial Narrow" w:hAnsi="Arial Narrow" w:cs="Arial"/>
              </w:rPr>
              <w:t>Pzp</w:t>
            </w:r>
            <w:proofErr w:type="spellEnd"/>
            <w:r w:rsidRPr="00B333EA">
              <w:rPr>
                <w:rFonts w:ascii="Arial Narrow" w:hAnsi="Arial Narrow" w:cs="Arial"/>
              </w:rPr>
              <w:t xml:space="preserve"> - </w:t>
            </w:r>
            <w:r w:rsidRPr="00B333EA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B333EA">
              <w:rPr>
                <w:rFonts w:ascii="Arial Narrow" w:hAnsi="Arial Narrow" w:cs="Arial"/>
              </w:rPr>
              <w:t>.</w:t>
            </w:r>
          </w:p>
          <w:p w14:paraId="2B52529C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faktyczne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10380770" w14:textId="501A45C3" w:rsidR="006139F2" w:rsidRPr="00B333EA" w:rsidRDefault="006139F2" w:rsidP="00002DE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Do dnia składania ofert tj. do dnia 15.10.2025 r, do godziny 8:00 na przedmiotowe zadanie nie wpłynęła żadna oferta</w:t>
            </w:r>
          </w:p>
        </w:tc>
      </w:tr>
      <w:tr w:rsidR="006139F2" w:rsidRPr="00B333EA" w14:paraId="37D1D287" w14:textId="77777777" w:rsidTr="00002DE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1B37" w14:textId="13E6A08C" w:rsidR="006139F2" w:rsidRPr="00B333EA" w:rsidRDefault="006139F2" w:rsidP="00002DE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CA7E" w14:textId="3BAAFBEA" w:rsidR="006139F2" w:rsidRPr="00B333EA" w:rsidRDefault="006139F2" w:rsidP="00002DE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B333EA">
              <w:rPr>
                <w:rFonts w:ascii="Arial Narrow" w:hAnsi="Arial Narrow" w:cs="Arial"/>
                <w:b/>
              </w:rPr>
              <w:t>Koszyk do usuwania ciał obcych</w:t>
            </w:r>
          </w:p>
          <w:p w14:paraId="57D048D8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prawne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6C877715" w14:textId="4DE173D8" w:rsidR="006139F2" w:rsidRPr="00B333EA" w:rsidRDefault="006139F2" w:rsidP="00002DE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Art. 255 pkt. 1</w:t>
            </w:r>
            <w:r w:rsidRPr="00B333EA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B333EA">
              <w:rPr>
                <w:rFonts w:ascii="Arial Narrow" w:hAnsi="Arial Narrow" w:cs="Arial"/>
              </w:rPr>
              <w:t>Pzp</w:t>
            </w:r>
            <w:proofErr w:type="spellEnd"/>
            <w:r w:rsidRPr="00B333EA">
              <w:rPr>
                <w:rFonts w:ascii="Arial Narrow" w:hAnsi="Arial Narrow" w:cs="Arial"/>
              </w:rPr>
              <w:t xml:space="preserve"> - </w:t>
            </w:r>
            <w:r w:rsidRPr="00B333EA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B333EA">
              <w:rPr>
                <w:rFonts w:ascii="Arial Narrow" w:hAnsi="Arial Narrow" w:cs="Arial"/>
              </w:rPr>
              <w:t>.</w:t>
            </w:r>
          </w:p>
          <w:p w14:paraId="23F0610F" w14:textId="77777777" w:rsidR="006139F2" w:rsidRPr="00B333EA" w:rsidRDefault="006139F2" w:rsidP="00002DE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  <w:u w:val="single"/>
              </w:rPr>
              <w:t>Uzasadnienie faktyczne</w:t>
            </w:r>
            <w:r w:rsidRPr="00B333EA">
              <w:rPr>
                <w:rFonts w:ascii="Arial Narrow" w:hAnsi="Arial Narrow" w:cs="Arial"/>
              </w:rPr>
              <w:t>:</w:t>
            </w:r>
          </w:p>
          <w:p w14:paraId="57C83CD0" w14:textId="15EB696F" w:rsidR="006139F2" w:rsidRPr="00B333EA" w:rsidRDefault="006139F2" w:rsidP="00002DE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333EA">
              <w:rPr>
                <w:rFonts w:ascii="Arial Narrow" w:hAnsi="Arial Narrow" w:cs="Arial"/>
              </w:rPr>
              <w:t>Do dnia składania ofert tj. do dnia 15.10.2025 r, do godziny 8:00 na przedmiotowe zadanie nie wpłynęła żadna oferta</w:t>
            </w:r>
          </w:p>
        </w:tc>
      </w:tr>
    </w:tbl>
    <w:p w14:paraId="42B792AA" w14:textId="29495451" w:rsidR="00010B31" w:rsidRPr="00B333EA" w:rsidRDefault="00B333EA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B333EA">
        <w:rPr>
          <w:rFonts w:ascii="Arial Narrow" w:hAnsi="Arial Narrow" w:cs="Arial"/>
          <w:i/>
          <w:sz w:val="20"/>
        </w:rPr>
        <w:t>ZAMAWIAJĄCY</w:t>
      </w:r>
    </w:p>
    <w:p w14:paraId="607E3453" w14:textId="77777777" w:rsidR="00B333EA" w:rsidRDefault="006139F2" w:rsidP="00B333EA">
      <w:pPr>
        <w:spacing w:line="360" w:lineRule="auto"/>
        <w:rPr>
          <w:rFonts w:ascii="Arial Narrow" w:hAnsi="Arial Narrow" w:cs="Arial"/>
        </w:rPr>
      </w:pPr>
      <w:r w:rsidRPr="00B333EA">
        <w:rPr>
          <w:rFonts w:ascii="Arial Narrow" w:hAnsi="Arial Narrow" w:cs="Arial"/>
        </w:rPr>
        <w:t xml:space="preserve">  </w:t>
      </w:r>
    </w:p>
    <w:p w14:paraId="71F22114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25673A31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4780A034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7B43956E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2E225BEB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1808D700" w14:textId="77777777" w:rsidR="00B333EA" w:rsidRDefault="00B333EA" w:rsidP="00B333EA">
      <w:pPr>
        <w:spacing w:line="360" w:lineRule="auto"/>
        <w:rPr>
          <w:rFonts w:ascii="Arial Narrow" w:hAnsi="Arial Narrow" w:cs="Arial"/>
        </w:rPr>
      </w:pPr>
    </w:p>
    <w:p w14:paraId="6228BBF0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666900BA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74A8E1F7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0CCE763B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2C948357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2B3633DC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4194D5DB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0A17EEEA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3C8193AD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10BC77EF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40725B27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23BD9595" w14:textId="77777777" w:rsid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</w:p>
    <w:p w14:paraId="5875D60D" w14:textId="48B4F4D3" w:rsidR="00B333EA" w:rsidRP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  <w:r w:rsidRPr="00B333EA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B333EA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3BA1A503" w14:textId="77777777" w:rsidR="00B333EA" w:rsidRP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  <w:r w:rsidRPr="00B333EA">
        <w:rPr>
          <w:rFonts w:ascii="Arial Narrow" w:hAnsi="Arial Narrow" w:cs="Arial"/>
          <w:i/>
          <w:iCs/>
          <w:sz w:val="16"/>
          <w:szCs w:val="16"/>
        </w:rPr>
        <w:t xml:space="preserve">Egz. 1 - a/a kancelaria  </w:t>
      </w:r>
    </w:p>
    <w:p w14:paraId="43443A55" w14:textId="77777777" w:rsidR="00B333EA" w:rsidRP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  <w:r w:rsidRPr="00B333EA">
        <w:rPr>
          <w:rFonts w:ascii="Arial Narrow" w:hAnsi="Arial Narrow" w:cs="Arial"/>
          <w:i/>
          <w:iCs/>
          <w:sz w:val="16"/>
          <w:szCs w:val="16"/>
        </w:rPr>
        <w:t xml:space="preserve">Egz. 2 - uczestnicy postępowania str. </w:t>
      </w:r>
      <w:proofErr w:type="spellStart"/>
      <w:r w:rsidRPr="00B333EA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B333EA">
        <w:rPr>
          <w:rFonts w:ascii="Arial Narrow" w:hAnsi="Arial Narrow" w:cs="Arial"/>
          <w:i/>
          <w:iCs/>
          <w:sz w:val="16"/>
          <w:szCs w:val="16"/>
        </w:rPr>
        <w:t xml:space="preserve">. 10wsk.mil.pl i e-propublico.pl; </w:t>
      </w:r>
      <w:proofErr w:type="spellStart"/>
      <w:r w:rsidRPr="00B333EA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B333EA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2B7EAB58" w14:textId="77777777" w:rsidR="00B333EA" w:rsidRPr="00B333EA" w:rsidRDefault="00B333EA" w:rsidP="00B333EA">
      <w:pPr>
        <w:rPr>
          <w:rFonts w:ascii="Arial Narrow" w:hAnsi="Arial Narrow" w:cs="Arial"/>
          <w:i/>
          <w:iCs/>
          <w:sz w:val="16"/>
          <w:szCs w:val="16"/>
        </w:rPr>
      </w:pPr>
      <w:r w:rsidRPr="00B333EA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B333EA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B333EA">
        <w:rPr>
          <w:rFonts w:ascii="Arial Narrow" w:hAnsi="Arial Narrow" w:cs="Arial"/>
          <w:i/>
          <w:iCs/>
          <w:sz w:val="16"/>
          <w:szCs w:val="16"/>
        </w:rPr>
        <w:t xml:space="preserve"> - tel. 261 417 449, e-mail: choroszynska3292@10wsk.mil.pl</w:t>
      </w:r>
    </w:p>
    <w:p w14:paraId="17825056" w14:textId="6E9DEC22" w:rsidR="002A7DFF" w:rsidRPr="00B333EA" w:rsidRDefault="00B333EA" w:rsidP="00B333EA">
      <w:pPr>
        <w:rPr>
          <w:rFonts w:ascii="Arial Narrow" w:hAnsi="Arial Narrow"/>
          <w:i/>
          <w:iCs/>
          <w:sz w:val="12"/>
          <w:szCs w:val="12"/>
        </w:rPr>
      </w:pPr>
      <w:r w:rsidRPr="00B333EA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12.11.</w:t>
      </w:r>
      <w:r w:rsidRPr="00B333EA">
        <w:rPr>
          <w:rFonts w:ascii="Arial Narrow" w:hAnsi="Arial Narrow" w:cs="Arial"/>
          <w:i/>
          <w:iCs/>
          <w:sz w:val="16"/>
          <w:szCs w:val="16"/>
        </w:rPr>
        <w:t>2025 r.</w:t>
      </w:r>
    </w:p>
    <w:sectPr w:rsidR="002A7DFF" w:rsidRPr="00B333E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D8291" w14:textId="77777777" w:rsidR="00480890" w:rsidRDefault="00480890" w:rsidP="00D34297">
      <w:r>
        <w:separator/>
      </w:r>
    </w:p>
  </w:endnote>
  <w:endnote w:type="continuationSeparator" w:id="0">
    <w:p w14:paraId="0EB3803D" w14:textId="77777777" w:rsidR="00480890" w:rsidRDefault="0048089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80E0" w14:textId="77777777" w:rsidR="006139F2" w:rsidRDefault="006139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8C2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748B4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F1F32" w14:textId="77777777" w:rsidR="006139F2" w:rsidRDefault="006139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023B3" w14:textId="77777777" w:rsidR="00480890" w:rsidRDefault="00480890" w:rsidP="00D34297">
      <w:r>
        <w:separator/>
      </w:r>
    </w:p>
  </w:footnote>
  <w:footnote w:type="continuationSeparator" w:id="0">
    <w:p w14:paraId="4612B536" w14:textId="77777777" w:rsidR="00480890" w:rsidRDefault="0048089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E41D2" w14:textId="77777777" w:rsidR="006139F2" w:rsidRDefault="00613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FD64" w14:textId="77777777" w:rsidR="006139F2" w:rsidRDefault="00613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2A397" w14:textId="77777777" w:rsidR="006139F2" w:rsidRDefault="006139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890"/>
    <w:rsid w:val="00010B31"/>
    <w:rsid w:val="00104963"/>
    <w:rsid w:val="00150F65"/>
    <w:rsid w:val="002A7DFF"/>
    <w:rsid w:val="00310284"/>
    <w:rsid w:val="00480890"/>
    <w:rsid w:val="004E2226"/>
    <w:rsid w:val="005464E2"/>
    <w:rsid w:val="006139F2"/>
    <w:rsid w:val="00823326"/>
    <w:rsid w:val="00856A3E"/>
    <w:rsid w:val="00894412"/>
    <w:rsid w:val="009462DF"/>
    <w:rsid w:val="009500EB"/>
    <w:rsid w:val="00993EFC"/>
    <w:rsid w:val="00AB3E72"/>
    <w:rsid w:val="00AC1A4B"/>
    <w:rsid w:val="00B333EA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23F3E"/>
  <w15:chartTrackingRefBased/>
  <w15:docId w15:val="{0CEE30C7-797B-42F5-9D71-AF5E892BC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2025-11-12T11:12:00Z</cp:lastPrinted>
  <dcterms:created xsi:type="dcterms:W3CDTF">2025-11-12T11:07:00Z</dcterms:created>
  <dcterms:modified xsi:type="dcterms:W3CDTF">2025-11-12T11:12:00Z</dcterms:modified>
</cp:coreProperties>
</file>