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2658C865" w:rsidR="00281DC6" w:rsidRPr="005A075F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  <w:u w:val="single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5A075F">
        <w:rPr>
          <w:bCs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5694A8C0" w14:textId="77777777" w:rsidTr="005A075F">
        <w:tc>
          <w:tcPr>
            <w:tcW w:w="8952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0ADED55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937584">
        <w:rPr>
          <w:sz w:val="22"/>
          <w:szCs w:val="22"/>
        </w:rPr>
        <w:t>Podstawowy bez negocjacji</w:t>
      </w:r>
      <w:r w:rsidRPr="00281DC6">
        <w:rPr>
          <w:sz w:val="22"/>
          <w:szCs w:val="22"/>
        </w:rPr>
        <w:t xml:space="preserve"> pn.: </w:t>
      </w:r>
    </w:p>
    <w:p w14:paraId="2E18FBE6" w14:textId="7033260B" w:rsidR="006669D8" w:rsidRPr="006669D8" w:rsidRDefault="006669D8" w:rsidP="00411DC5">
      <w:pPr>
        <w:spacing w:after="120" w:line="276" w:lineRule="auto"/>
        <w:jc w:val="center"/>
        <w:rPr>
          <w:b/>
          <w:bCs/>
          <w:sz w:val="22"/>
          <w:szCs w:val="22"/>
        </w:rPr>
      </w:pPr>
      <w:r w:rsidRPr="006669D8">
        <w:rPr>
          <w:b/>
          <w:bCs/>
          <w:sz w:val="22"/>
          <w:szCs w:val="22"/>
        </w:rPr>
        <w:t>Kontenery sterylizacyjne:</w:t>
      </w:r>
    </w:p>
    <w:p w14:paraId="0F84826C" w14:textId="62873A93" w:rsidR="006669D8" w:rsidRPr="006669D8" w:rsidRDefault="006669D8" w:rsidP="00411DC5">
      <w:pPr>
        <w:spacing w:after="120" w:line="276" w:lineRule="auto"/>
        <w:jc w:val="center"/>
        <w:rPr>
          <w:b/>
          <w:bCs/>
          <w:sz w:val="22"/>
          <w:szCs w:val="22"/>
        </w:rPr>
      </w:pPr>
      <w:r w:rsidRPr="006669D8">
        <w:rPr>
          <w:b/>
          <w:bCs/>
          <w:sz w:val="22"/>
          <w:szCs w:val="22"/>
        </w:rPr>
        <w:t>Pakiet I - Kontener zaworowy</w:t>
      </w:r>
    </w:p>
    <w:p w14:paraId="16D525E5" w14:textId="698C10DF" w:rsidR="006669D8" w:rsidRDefault="006669D8" w:rsidP="00411DC5">
      <w:pPr>
        <w:spacing w:after="120" w:line="276" w:lineRule="auto"/>
        <w:jc w:val="center"/>
        <w:rPr>
          <w:b/>
          <w:bCs/>
          <w:sz w:val="22"/>
          <w:szCs w:val="22"/>
        </w:rPr>
      </w:pPr>
      <w:r w:rsidRPr="006669D8">
        <w:rPr>
          <w:b/>
          <w:bCs/>
          <w:sz w:val="22"/>
          <w:szCs w:val="22"/>
        </w:rPr>
        <w:t>Pakiet II - Kontener z filtrami</w:t>
      </w:r>
    </w:p>
    <w:p w14:paraId="3CCEC880" w14:textId="0EDB86F5" w:rsidR="00281DC6" w:rsidRPr="00281DC6" w:rsidRDefault="00281DC6" w:rsidP="00FE4B9D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6020E2B6" w14:textId="6D83F015" w:rsidR="00FE4B9D" w:rsidRDefault="00281DC6" w:rsidP="00FE4B9D">
      <w:pPr>
        <w:numPr>
          <w:ilvl w:val="0"/>
          <w:numId w:val="1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FE4B9D">
        <w:rPr>
          <w:b/>
          <w:sz w:val="22"/>
        </w:rPr>
        <w:t>SKŁADAMY OFERTĘ</w:t>
      </w:r>
      <w:r w:rsidRPr="00FE4B9D">
        <w:rPr>
          <w:sz w:val="22"/>
        </w:rPr>
        <w:t xml:space="preserve"> </w:t>
      </w:r>
      <w:r w:rsidR="00FE4B9D">
        <w:rPr>
          <w:sz w:val="22"/>
        </w:rPr>
        <w:t xml:space="preserve">na wykonanie </w:t>
      </w:r>
      <w:r w:rsidR="00FE4B9D" w:rsidRPr="00281DC6">
        <w:rPr>
          <w:sz w:val="22"/>
        </w:rPr>
        <w:t xml:space="preserve">przedmiotu zamówienia </w:t>
      </w:r>
      <w:r w:rsidR="00FE4B9D" w:rsidRPr="001F5C81">
        <w:rPr>
          <w:sz w:val="22"/>
          <w:u w:val="single"/>
        </w:rPr>
        <w:t xml:space="preserve">uwzględniającą dojazd </w:t>
      </w:r>
      <w:r w:rsidR="00FE4B9D">
        <w:rPr>
          <w:sz w:val="22"/>
          <w:u w:val="single"/>
        </w:rPr>
        <w:br/>
      </w:r>
      <w:r w:rsidR="00FE4B9D" w:rsidRPr="001F5C81">
        <w:rPr>
          <w:sz w:val="22"/>
          <w:u w:val="single"/>
        </w:rPr>
        <w:t>do Zamawiającego</w:t>
      </w:r>
      <w:r w:rsidR="00FE4B9D">
        <w:rPr>
          <w:sz w:val="22"/>
        </w:rPr>
        <w:t xml:space="preserve"> </w:t>
      </w:r>
      <w:r w:rsidR="00FE4B9D" w:rsidRPr="00281DC6">
        <w:rPr>
          <w:sz w:val="22"/>
        </w:rPr>
        <w:t>zgodnie ze Specyfikacją Warunków Zamówienia</w:t>
      </w:r>
      <w:r w:rsidR="00FE4B9D">
        <w:rPr>
          <w:sz w:val="22"/>
        </w:rPr>
        <w:t xml:space="preserve">, </w:t>
      </w:r>
      <w:r w:rsidR="0055613E" w:rsidRPr="0055613E">
        <w:rPr>
          <w:sz w:val="22"/>
        </w:rPr>
        <w:t xml:space="preserve">Formularzem asortymentowo </w:t>
      </w:r>
      <w:r w:rsidR="0055613E">
        <w:rPr>
          <w:sz w:val="22"/>
        </w:rPr>
        <w:t>–</w:t>
      </w:r>
      <w:r w:rsidR="0055613E" w:rsidRPr="0055613E">
        <w:rPr>
          <w:sz w:val="22"/>
        </w:rPr>
        <w:t xml:space="preserve"> cenowym</w:t>
      </w:r>
      <w:r w:rsidR="0055613E">
        <w:rPr>
          <w:sz w:val="22"/>
        </w:rPr>
        <w:t xml:space="preserve"> </w:t>
      </w:r>
      <w:r w:rsidR="00FE4B9D">
        <w:rPr>
          <w:sz w:val="22"/>
        </w:rPr>
        <w:t>oraz wzorem umowy</w:t>
      </w:r>
      <w:r w:rsidR="00FE4B9D" w:rsidRPr="00281DC6">
        <w:rPr>
          <w:sz w:val="22"/>
        </w:rPr>
        <w:t>, stosując niżej wymienione stawki:</w:t>
      </w:r>
    </w:p>
    <w:p w14:paraId="30C6F5CE" w14:textId="68A638D5" w:rsidR="001F5C81" w:rsidRPr="00FE4B9D" w:rsidRDefault="001F5C81" w:rsidP="00FE4B9D">
      <w:pPr>
        <w:spacing w:after="120" w:line="276" w:lineRule="auto"/>
        <w:ind w:left="284"/>
        <w:contextualSpacing/>
        <w:jc w:val="both"/>
        <w:rPr>
          <w:sz w:val="22"/>
        </w:rPr>
      </w:pPr>
    </w:p>
    <w:p w14:paraId="253D2BBF" w14:textId="7B40D3E1" w:rsidR="00281DC6" w:rsidRDefault="00281DC6" w:rsidP="00D200D8">
      <w:pPr>
        <w:spacing w:after="120" w:line="276" w:lineRule="auto"/>
        <w:contextualSpacing/>
        <w:jc w:val="both"/>
        <w:rPr>
          <w:color w:val="000000"/>
          <w:sz w:val="22"/>
          <w:szCs w:val="22"/>
          <w:u w:val="single"/>
        </w:rPr>
      </w:pPr>
      <w:bookmarkStart w:id="2" w:name="_Hlk130903349"/>
      <w:bookmarkStart w:id="3" w:name="_Hlk142306947"/>
      <w:bookmarkStart w:id="4" w:name="_Hlk64876004"/>
      <w:bookmarkStart w:id="5" w:name="_Hlk115774927"/>
      <w:r w:rsidRPr="000D2EDF">
        <w:rPr>
          <w:bCs/>
          <w:sz w:val="22"/>
          <w:u w:val="single"/>
          <w:lang w:val="en-US"/>
        </w:rPr>
        <w:lastRenderedPageBreak/>
        <w:t>Zadanie</w:t>
      </w:r>
      <w:r w:rsidR="00FE4B9D">
        <w:rPr>
          <w:bCs/>
          <w:sz w:val="22"/>
          <w:u w:val="single"/>
          <w:lang w:val="en-US"/>
        </w:rPr>
        <w:t xml:space="preserve"> </w:t>
      </w:r>
      <w:r w:rsidRPr="000D2EDF">
        <w:rPr>
          <w:bCs/>
          <w:sz w:val="22"/>
          <w:u w:val="single"/>
          <w:lang w:val="en-US"/>
        </w:rPr>
        <w:t>nr</w:t>
      </w:r>
      <w:r w:rsidR="00FE4B9D">
        <w:rPr>
          <w:bCs/>
          <w:sz w:val="22"/>
          <w:u w:val="single"/>
          <w:lang w:val="en-US"/>
        </w:rPr>
        <w:t xml:space="preserve"> </w:t>
      </w:r>
      <w:r w:rsidRPr="000D2EDF">
        <w:rPr>
          <w:bCs/>
          <w:sz w:val="22"/>
          <w:u w:val="single"/>
          <w:lang w:val="en-US"/>
        </w:rPr>
        <w:t>1:</w:t>
      </w:r>
      <w:bookmarkStart w:id="6" w:name="_Hlk67910880"/>
      <w:r w:rsidR="00FE4B9D">
        <w:rPr>
          <w:bCs/>
          <w:sz w:val="22"/>
          <w:u w:val="single"/>
          <w:lang w:val="en-US"/>
        </w:rPr>
        <w:t xml:space="preserve"> </w:t>
      </w:r>
    </w:p>
    <w:p w14:paraId="64C4BF56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bookmarkStart w:id="7" w:name="_Hlk195781591"/>
      <w:bookmarkEnd w:id="6"/>
      <w:r w:rsidRPr="007A62B1">
        <w:rPr>
          <w:bCs/>
          <w:sz w:val="22"/>
        </w:rPr>
        <w:t>Cena oferty wynosi: ________________________________________________________  zł netto</w:t>
      </w:r>
    </w:p>
    <w:p w14:paraId="268170F7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4ED78314" w14:textId="7A5625FB" w:rsidR="007A62B1" w:rsidRPr="007A62B1" w:rsidRDefault="007A62B1" w:rsidP="007A62B1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</w:p>
    <w:p w14:paraId="3CCC7DD1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73477066" w14:textId="34C67F07" w:rsidR="00467243" w:rsidRPr="000272DA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bookmarkStart w:id="8" w:name="_Hlk133228980"/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 w:rsidR="00760909">
        <w:rPr>
          <w:bCs/>
          <w:sz w:val="22"/>
        </w:rPr>
        <w:t>–</w:t>
      </w:r>
      <w:r w:rsidRPr="000272DA">
        <w:rPr>
          <w:bCs/>
          <w:sz w:val="22"/>
        </w:rPr>
        <w:t xml:space="preserve"> cenowego, stanowiącego załącznik nr 2 do SWZ / załącznik nr </w:t>
      </w:r>
      <w:r w:rsidR="006669D8"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1AA7E868" w14:textId="6C1104E4" w:rsidR="000D2EDF" w:rsidRDefault="000D2EDF" w:rsidP="000D2EDF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>Czas trwania umowy</w:t>
      </w:r>
      <w:r w:rsidR="00453BEF">
        <w:rPr>
          <w:bCs/>
          <w:sz w:val="22"/>
        </w:rPr>
        <w:t xml:space="preserve"> / realizacja</w:t>
      </w:r>
      <w:r w:rsidRPr="00281DC6">
        <w:rPr>
          <w:bCs/>
          <w:sz w:val="22"/>
        </w:rPr>
        <w:t xml:space="preserve">: </w:t>
      </w:r>
      <w:r w:rsidR="006669D8" w:rsidRPr="006669D8">
        <w:rPr>
          <w:b/>
          <w:sz w:val="22"/>
        </w:rPr>
        <w:t>12 tygodni od daty zawarcia umowy (dostawa jednorazowa</w:t>
      </w:r>
      <w:r w:rsidR="006669D8">
        <w:rPr>
          <w:b/>
          <w:sz w:val="22"/>
        </w:rPr>
        <w:t>)</w:t>
      </w:r>
    </w:p>
    <w:p w14:paraId="273B9584" w14:textId="5019C69D" w:rsidR="000D2EDF" w:rsidRDefault="00453BEF" w:rsidP="000D2EDF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="000D2EDF" w:rsidRPr="00281DC6">
        <w:rPr>
          <w:bCs/>
          <w:sz w:val="22"/>
        </w:rPr>
        <w:t>arunki płatności: 60 dni</w:t>
      </w:r>
    </w:p>
    <w:p w14:paraId="10BDF648" w14:textId="77777777" w:rsidR="00243C71" w:rsidRDefault="00243C71" w:rsidP="00453BEF">
      <w:pPr>
        <w:jc w:val="both"/>
        <w:rPr>
          <w:b/>
          <w:sz w:val="22"/>
          <w:szCs w:val="22"/>
        </w:rPr>
      </w:pPr>
      <w:bookmarkStart w:id="9" w:name="_Hlk135816524"/>
      <w:bookmarkEnd w:id="2"/>
      <w:bookmarkEnd w:id="8"/>
    </w:p>
    <w:bookmarkEnd w:id="9"/>
    <w:bookmarkEnd w:id="3"/>
    <w:bookmarkEnd w:id="7"/>
    <w:p w14:paraId="34DEB440" w14:textId="1CD3DF7E" w:rsidR="000D2EDF" w:rsidRDefault="000D2EDF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2E6B0897" w14:textId="010D67DC" w:rsidR="009A7FCD" w:rsidRPr="000D2EDF" w:rsidRDefault="009A7FCD" w:rsidP="009A7FCD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10" w:name="_Hlk211839952"/>
      <w:r w:rsidRPr="000D2EDF">
        <w:rPr>
          <w:bCs/>
          <w:sz w:val="22"/>
          <w:u w:val="single"/>
          <w:lang w:val="en-US"/>
        </w:rPr>
        <w:t xml:space="preserve">Zadanie nr </w:t>
      </w:r>
      <w:r w:rsidR="00FE4B9D">
        <w:rPr>
          <w:bCs/>
          <w:sz w:val="22"/>
          <w:u w:val="single"/>
          <w:lang w:val="en-US"/>
        </w:rPr>
        <w:t>2</w:t>
      </w:r>
      <w:r w:rsidRPr="000D2EDF">
        <w:rPr>
          <w:bCs/>
          <w:sz w:val="22"/>
          <w:u w:val="single"/>
          <w:lang w:val="en-US"/>
        </w:rPr>
        <w:t xml:space="preserve">: </w:t>
      </w:r>
    </w:p>
    <w:p w14:paraId="29169254" w14:textId="77777777" w:rsidR="008D24B9" w:rsidRPr="007A62B1" w:rsidRDefault="008D24B9" w:rsidP="008D24B9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61F8685F" w14:textId="77777777" w:rsidR="008D24B9" w:rsidRPr="007A62B1" w:rsidRDefault="008D24B9" w:rsidP="008D24B9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11C8FCC6" w14:textId="55FBFDD4" w:rsidR="008D24B9" w:rsidRPr="007A62B1" w:rsidRDefault="008D24B9" w:rsidP="008D24B9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</w:p>
    <w:p w14:paraId="6695FFDC" w14:textId="77777777" w:rsidR="008D24B9" w:rsidRPr="007A62B1" w:rsidRDefault="008D24B9" w:rsidP="008D24B9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23858326" w14:textId="3E040F60" w:rsidR="008D24B9" w:rsidRPr="000272DA" w:rsidRDefault="008D24B9" w:rsidP="008D24B9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cenowego, stanowiącego załącznik nr 2 do SWZ / załącznik nr </w:t>
      </w:r>
      <w:r w:rsidR="006669D8"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24ACBCF4" w14:textId="728ED1BC" w:rsidR="00FE4B9D" w:rsidRDefault="008D24B9" w:rsidP="008D24B9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>Czas trwania umowy / realizacja</w:t>
      </w:r>
      <w:r w:rsidRPr="00281DC6">
        <w:rPr>
          <w:bCs/>
          <w:sz w:val="22"/>
        </w:rPr>
        <w:t xml:space="preserve">: </w:t>
      </w:r>
      <w:r w:rsidR="006669D8" w:rsidRPr="006669D8">
        <w:rPr>
          <w:b/>
          <w:sz w:val="22"/>
        </w:rPr>
        <w:t>12 tygodni od daty zawarcia umowy (dostawa jednorazowa</w:t>
      </w:r>
      <w:r w:rsidR="006669D8">
        <w:rPr>
          <w:b/>
          <w:sz w:val="22"/>
        </w:rPr>
        <w:t>)</w:t>
      </w:r>
    </w:p>
    <w:p w14:paraId="621D9BFC" w14:textId="4D39277D" w:rsidR="008D24B9" w:rsidRDefault="008D24B9" w:rsidP="008D24B9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24F60258" w14:textId="77777777" w:rsidR="008D24B9" w:rsidRDefault="008D24B9" w:rsidP="008D24B9">
      <w:pPr>
        <w:jc w:val="both"/>
        <w:rPr>
          <w:b/>
          <w:sz w:val="22"/>
          <w:szCs w:val="22"/>
        </w:rPr>
      </w:pPr>
    </w:p>
    <w:bookmarkEnd w:id="10"/>
    <w:p w14:paraId="2BFC44B4" w14:textId="77777777" w:rsidR="009A7FCD" w:rsidRDefault="009A7FCD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0C410293" w14:textId="77777777" w:rsidR="00FE4B9D" w:rsidRDefault="00FE4B9D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6C247E1D" w14:textId="77777777" w:rsidR="00BB7503" w:rsidRPr="00071FE3" w:rsidRDefault="00BB7503" w:rsidP="00BB7503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11" w:name="_Hlk51753816"/>
      <w:bookmarkStart w:id="12" w:name="_Hlk50105795"/>
      <w:bookmarkEnd w:id="4"/>
      <w:bookmarkEnd w:id="5"/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7C542E55" w14:textId="77777777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11"/>
    <w:bookmarkEnd w:id="12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0D192FB" w14:textId="3D94A0FB" w:rsidR="00E32012" w:rsidRPr="0062266B" w:rsidRDefault="00E32012" w:rsidP="00101652">
      <w:pPr>
        <w:pStyle w:val="Akapitzlist"/>
        <w:numPr>
          <w:ilvl w:val="0"/>
          <w:numId w:val="2"/>
        </w:numPr>
        <w:spacing w:before="120" w:after="120" w:line="276" w:lineRule="auto"/>
        <w:jc w:val="both"/>
      </w:pPr>
      <w:r w:rsidRPr="00101652">
        <w:rPr>
          <w:sz w:val="22"/>
        </w:rPr>
        <w:t>wypełniliśmy obowiązki informacyjne przewidziane w art. 13 lub art. 14 RODO</w:t>
      </w:r>
      <w:r w:rsidRPr="00281DC6">
        <w:rPr>
          <w:vertAlign w:val="superscript"/>
        </w:rPr>
        <w:footnoteReference w:id="2"/>
      </w:r>
      <w:r w:rsidRPr="00101652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vertAlign w:val="superscript"/>
        </w:rPr>
        <w:footnoteReference w:id="3"/>
      </w:r>
      <w:r w:rsidRPr="00101652">
        <w:rPr>
          <w:sz w:val="22"/>
        </w:rPr>
        <w:t>.</w:t>
      </w:r>
    </w:p>
    <w:p w14:paraId="13008107" w14:textId="6E6FA1EB" w:rsidR="00E32012" w:rsidRDefault="00E32012" w:rsidP="00101652">
      <w:pPr>
        <w:pStyle w:val="Akapitzlist"/>
        <w:numPr>
          <w:ilvl w:val="0"/>
          <w:numId w:val="2"/>
        </w:numPr>
        <w:spacing w:before="120" w:after="120" w:line="276" w:lineRule="auto"/>
        <w:jc w:val="both"/>
      </w:pPr>
      <w:r>
        <w:t>oświadczam, że nie podlegam wykluczeniu z postępowania na podstawie art.108 ust 1 pkt 1-6 ustawy Pzp.</w:t>
      </w:r>
    </w:p>
    <w:p w14:paraId="156294DB" w14:textId="77777777" w:rsidR="00E32012" w:rsidRDefault="00E32012" w:rsidP="00101652">
      <w:pPr>
        <w:numPr>
          <w:ilvl w:val="0"/>
          <w:numId w:val="2"/>
        </w:numPr>
      </w:pPr>
      <w:r>
        <w:lastRenderedPageBreak/>
        <w:t>oświadczam, że nie podlegam wykluczeniu z postępowania na podstawie art. 109 ust. 1 pkt 4 ustawy Pzp</w:t>
      </w:r>
    </w:p>
    <w:p w14:paraId="01F54897" w14:textId="77777777" w:rsidR="00E32012" w:rsidRPr="00A14CA3" w:rsidRDefault="00E32012" w:rsidP="00101652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74446A0" w14:textId="0F7FFCC5" w:rsidR="00281DC6" w:rsidRPr="00101652" w:rsidRDefault="00281DC6" w:rsidP="00101652">
      <w:pPr>
        <w:pStyle w:val="Akapitzlist"/>
        <w:numPr>
          <w:ilvl w:val="0"/>
          <w:numId w:val="1"/>
        </w:numPr>
        <w:spacing w:before="240" w:after="120" w:line="360" w:lineRule="auto"/>
        <w:jc w:val="both"/>
        <w:rPr>
          <w:b/>
          <w:sz w:val="22"/>
          <w:szCs w:val="22"/>
        </w:rPr>
      </w:pPr>
      <w:r w:rsidRPr="00101652">
        <w:rPr>
          <w:b/>
          <w:sz w:val="22"/>
          <w:szCs w:val="22"/>
        </w:rPr>
        <w:t>OŚWIADCZAMY</w:t>
      </w:r>
      <w:r w:rsidRPr="00101652">
        <w:rPr>
          <w:bCs/>
          <w:sz w:val="22"/>
          <w:szCs w:val="22"/>
        </w:rPr>
        <w:t>, że wybór naszej oferty</w:t>
      </w:r>
      <w:r w:rsidRPr="00101652">
        <w:rPr>
          <w:bCs/>
          <w:sz w:val="22"/>
          <w:szCs w:val="22"/>
          <w:vertAlign w:val="superscript"/>
        </w:rPr>
        <w:t>*</w:t>
      </w:r>
      <w:r w:rsidRPr="00101652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101652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1B114C7C" w14:textId="77777777" w:rsidTr="00C60035">
        <w:tc>
          <w:tcPr>
            <w:tcW w:w="2521" w:type="dxa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101652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03A44BE9" w14:textId="77777777" w:rsidR="00A64AF0" w:rsidRPr="00085C92" w:rsidRDefault="00281DC6" w:rsidP="00A64AF0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A64AF0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100CF1C" w14:textId="77777777" w:rsidR="00A64AF0" w:rsidRPr="00281DC6" w:rsidRDefault="00A64AF0" w:rsidP="00A64AF0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2716381F" w14:textId="77777777" w:rsidR="00A64AF0" w:rsidRPr="00085C92" w:rsidRDefault="00A64AF0" w:rsidP="00A64AF0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A73B3AA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63C02F49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EE2FC01" w14:textId="77777777" w:rsidR="00A64AF0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44EA8F33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75847363" w14:textId="77777777" w:rsidR="00A64AF0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754B9153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>Inny rodzaj</w:t>
      </w:r>
    </w:p>
    <w:p w14:paraId="6F1320CC" w14:textId="77777777" w:rsidR="00A64AF0" w:rsidRPr="00085C92" w:rsidRDefault="00A64AF0" w:rsidP="00A64AF0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4BDE37DB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711AF3E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6C7C9977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B670E9A" w14:textId="77777777" w:rsidR="00E32012" w:rsidRDefault="00E32012" w:rsidP="00E32012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0BA7E691" w14:textId="77777777" w:rsidR="00E32012" w:rsidRPr="00173016" w:rsidRDefault="00E32012" w:rsidP="00E3201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4344FA21" w14:textId="77777777" w:rsidR="00E32012" w:rsidRPr="00173016" w:rsidRDefault="00E32012" w:rsidP="00E3201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169F605F" w:rsidR="00D74BC1" w:rsidRDefault="00281DC6">
    <w:pPr>
      <w:pStyle w:val="Nagwek"/>
    </w:pPr>
    <w:r>
      <w:t>Znak sprawy: SZW/DZP/</w:t>
    </w:r>
    <w:r w:rsidR="00937584">
      <w:t>1</w:t>
    </w:r>
    <w:r w:rsidR="006669D8">
      <w:t>41</w:t>
    </w:r>
    <w:r>
      <w:t>/202</w:t>
    </w:r>
    <w:r w:rsidR="005A075F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1E3F0F"/>
    <w:multiLevelType w:val="hybridMultilevel"/>
    <w:tmpl w:val="60007D04"/>
    <w:lvl w:ilvl="0" w:tplc="1378540A">
      <w:start w:val="4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214D2B"/>
    <w:multiLevelType w:val="hybridMultilevel"/>
    <w:tmpl w:val="761EF702"/>
    <w:lvl w:ilvl="0" w:tplc="98BE1ED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69415AE">
      <w:start w:val="1"/>
      <w:numFmt w:val="lowerLetter"/>
      <w:lvlText w:val="%2"/>
      <w:lvlJc w:val="left"/>
      <w:pPr>
        <w:ind w:left="8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AC4D5E6">
      <w:start w:val="1"/>
      <w:numFmt w:val="decimal"/>
      <w:lvlRestart w:val="0"/>
      <w:lvlText w:val="%3)"/>
      <w:lvlJc w:val="left"/>
      <w:pPr>
        <w:ind w:left="1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9084F5E">
      <w:start w:val="1"/>
      <w:numFmt w:val="decimal"/>
      <w:lvlText w:val="%4"/>
      <w:lvlJc w:val="left"/>
      <w:pPr>
        <w:ind w:left="2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B9A9420">
      <w:start w:val="1"/>
      <w:numFmt w:val="lowerLetter"/>
      <w:lvlText w:val="%5"/>
      <w:lvlJc w:val="left"/>
      <w:pPr>
        <w:ind w:left="2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8FC5D12">
      <w:start w:val="1"/>
      <w:numFmt w:val="lowerRoman"/>
      <w:lvlText w:val="%6"/>
      <w:lvlJc w:val="left"/>
      <w:pPr>
        <w:ind w:left="35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DEC32F4">
      <w:start w:val="1"/>
      <w:numFmt w:val="decimal"/>
      <w:lvlText w:val="%7"/>
      <w:lvlJc w:val="left"/>
      <w:pPr>
        <w:ind w:left="43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C28A1CE">
      <w:start w:val="1"/>
      <w:numFmt w:val="lowerLetter"/>
      <w:lvlText w:val="%8"/>
      <w:lvlJc w:val="left"/>
      <w:pPr>
        <w:ind w:left="50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4F4CB34">
      <w:start w:val="1"/>
      <w:numFmt w:val="lowerRoman"/>
      <w:lvlText w:val="%9"/>
      <w:lvlJc w:val="left"/>
      <w:pPr>
        <w:ind w:left="57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78876579">
    <w:abstractNumId w:val="3"/>
  </w:num>
  <w:num w:numId="2" w16cid:durableId="1906186095">
    <w:abstractNumId w:val="2"/>
  </w:num>
  <w:num w:numId="3" w16cid:durableId="1681618092">
    <w:abstractNumId w:val="0"/>
  </w:num>
  <w:num w:numId="4" w16cid:durableId="1332175459">
    <w:abstractNumId w:val="1"/>
  </w:num>
  <w:num w:numId="5" w16cid:durableId="1243372581">
    <w:abstractNumId w:val="5"/>
  </w:num>
  <w:num w:numId="6" w16cid:durableId="1497380140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272DA"/>
    <w:rsid w:val="00033317"/>
    <w:rsid w:val="00071FE3"/>
    <w:rsid w:val="000859D9"/>
    <w:rsid w:val="000B7920"/>
    <w:rsid w:val="000D2EDF"/>
    <w:rsid w:val="00101652"/>
    <w:rsid w:val="00176E31"/>
    <w:rsid w:val="0018410E"/>
    <w:rsid w:val="00195E99"/>
    <w:rsid w:val="001F5C81"/>
    <w:rsid w:val="00243C71"/>
    <w:rsid w:val="002569A6"/>
    <w:rsid w:val="00281DC6"/>
    <w:rsid w:val="00283295"/>
    <w:rsid w:val="002B612F"/>
    <w:rsid w:val="002C2695"/>
    <w:rsid w:val="002C3570"/>
    <w:rsid w:val="002D0B11"/>
    <w:rsid w:val="00302047"/>
    <w:rsid w:val="0030391A"/>
    <w:rsid w:val="003A652F"/>
    <w:rsid w:val="003B13D5"/>
    <w:rsid w:val="003B60E7"/>
    <w:rsid w:val="003F43BE"/>
    <w:rsid w:val="004064EE"/>
    <w:rsid w:val="00411DC5"/>
    <w:rsid w:val="004127BF"/>
    <w:rsid w:val="00443C09"/>
    <w:rsid w:val="00453BEF"/>
    <w:rsid w:val="00460383"/>
    <w:rsid w:val="00467243"/>
    <w:rsid w:val="004858D2"/>
    <w:rsid w:val="004A2566"/>
    <w:rsid w:val="005001EB"/>
    <w:rsid w:val="0050665F"/>
    <w:rsid w:val="0051587F"/>
    <w:rsid w:val="00527FA9"/>
    <w:rsid w:val="00535E57"/>
    <w:rsid w:val="0054209F"/>
    <w:rsid w:val="0055613E"/>
    <w:rsid w:val="00592545"/>
    <w:rsid w:val="005A075F"/>
    <w:rsid w:val="005A70C7"/>
    <w:rsid w:val="00613B65"/>
    <w:rsid w:val="00617441"/>
    <w:rsid w:val="00635C6E"/>
    <w:rsid w:val="006669D8"/>
    <w:rsid w:val="006929C9"/>
    <w:rsid w:val="006A2CCB"/>
    <w:rsid w:val="006B0115"/>
    <w:rsid w:val="006B5C98"/>
    <w:rsid w:val="006E5589"/>
    <w:rsid w:val="0071510F"/>
    <w:rsid w:val="00731E17"/>
    <w:rsid w:val="007325EB"/>
    <w:rsid w:val="00740C0B"/>
    <w:rsid w:val="00760909"/>
    <w:rsid w:val="007717C3"/>
    <w:rsid w:val="00787D62"/>
    <w:rsid w:val="007A6234"/>
    <w:rsid w:val="007A62B1"/>
    <w:rsid w:val="007A7A10"/>
    <w:rsid w:val="007D1797"/>
    <w:rsid w:val="0080270C"/>
    <w:rsid w:val="00813379"/>
    <w:rsid w:val="008D24B9"/>
    <w:rsid w:val="008D29B6"/>
    <w:rsid w:val="008E4175"/>
    <w:rsid w:val="00925288"/>
    <w:rsid w:val="00925993"/>
    <w:rsid w:val="00937584"/>
    <w:rsid w:val="00942685"/>
    <w:rsid w:val="00974536"/>
    <w:rsid w:val="009971F0"/>
    <w:rsid w:val="009A7FCD"/>
    <w:rsid w:val="009E5297"/>
    <w:rsid w:val="009E5B05"/>
    <w:rsid w:val="009F45A4"/>
    <w:rsid w:val="00A07D96"/>
    <w:rsid w:val="00A229C2"/>
    <w:rsid w:val="00A35787"/>
    <w:rsid w:val="00A35DA2"/>
    <w:rsid w:val="00A45690"/>
    <w:rsid w:val="00A64AF0"/>
    <w:rsid w:val="00AC0870"/>
    <w:rsid w:val="00AE55B5"/>
    <w:rsid w:val="00AF1ED9"/>
    <w:rsid w:val="00B03F5C"/>
    <w:rsid w:val="00B11CFE"/>
    <w:rsid w:val="00B22D6B"/>
    <w:rsid w:val="00B36CBF"/>
    <w:rsid w:val="00B5274A"/>
    <w:rsid w:val="00B71BCD"/>
    <w:rsid w:val="00BB3E12"/>
    <w:rsid w:val="00BB7503"/>
    <w:rsid w:val="00BE1621"/>
    <w:rsid w:val="00C02BAF"/>
    <w:rsid w:val="00C336B1"/>
    <w:rsid w:val="00C3420C"/>
    <w:rsid w:val="00CA0475"/>
    <w:rsid w:val="00CA7C6C"/>
    <w:rsid w:val="00CB2BE7"/>
    <w:rsid w:val="00CF2A1E"/>
    <w:rsid w:val="00D17FD4"/>
    <w:rsid w:val="00D200D8"/>
    <w:rsid w:val="00D54149"/>
    <w:rsid w:val="00D710C9"/>
    <w:rsid w:val="00D74BC1"/>
    <w:rsid w:val="00D75D14"/>
    <w:rsid w:val="00D81677"/>
    <w:rsid w:val="00E32012"/>
    <w:rsid w:val="00E57579"/>
    <w:rsid w:val="00E67A95"/>
    <w:rsid w:val="00E93CBB"/>
    <w:rsid w:val="00F2537A"/>
    <w:rsid w:val="00F31028"/>
    <w:rsid w:val="00F67712"/>
    <w:rsid w:val="00FA46AF"/>
    <w:rsid w:val="00FB4850"/>
    <w:rsid w:val="00FB59D1"/>
    <w:rsid w:val="00FB73F8"/>
    <w:rsid w:val="00FD4F06"/>
    <w:rsid w:val="00FE4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1016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49</TotalTime>
  <Pages>4</Pages>
  <Words>718</Words>
  <Characters>4911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19</cp:revision>
  <cp:lastPrinted>2007-10-05T06:59:00Z</cp:lastPrinted>
  <dcterms:created xsi:type="dcterms:W3CDTF">2025-04-17T08:56:00Z</dcterms:created>
  <dcterms:modified xsi:type="dcterms:W3CDTF">2025-11-12T10:13:00Z</dcterms:modified>
</cp:coreProperties>
</file>