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D4F7F" w14:textId="390EBFBD" w:rsidR="00D62E6E" w:rsidRPr="000F307B" w:rsidRDefault="00D62E6E" w:rsidP="000F307B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0F307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0F307B">
        <w:rPr>
          <w:rFonts w:ascii="Arial Narrow" w:eastAsia="Times New Roman" w:hAnsi="Arial Narrow" w:cs="Arial"/>
          <w:bCs/>
          <w:szCs w:val="18"/>
          <w:lang w:eastAsia="pl-PL"/>
        </w:rPr>
        <w:t>5</w:t>
      </w:r>
      <w:r w:rsidRPr="000F307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0F307B" w14:paraId="3964A8DA" w14:textId="77777777" w:rsidTr="000F307B">
        <w:trPr>
          <w:gridAfter w:val="1"/>
          <w:wAfter w:w="32" w:type="dxa"/>
        </w:trPr>
        <w:tc>
          <w:tcPr>
            <w:tcW w:w="2800" w:type="dxa"/>
          </w:tcPr>
          <w:p w14:paraId="290F6D58" w14:textId="77777777" w:rsidR="00D62E6E" w:rsidRPr="000F307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F307B">
              <w:rPr>
                <w:rFonts w:ascii="Arial Narrow" w:hAnsi="Arial Narrow" w:cs="Arial"/>
                <w:b/>
              </w:rPr>
              <w:t>Wykonawca</w:t>
            </w:r>
            <w:r w:rsidRPr="000F307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FE287E8" w14:textId="77777777" w:rsidR="00D62E6E" w:rsidRPr="000F30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84BF4D" w14:textId="77777777" w:rsidR="00D62E6E" w:rsidRPr="000F30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ABB5A7" w14:textId="77777777" w:rsidR="00D62E6E" w:rsidRPr="000F307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F30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F307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F30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0F307B" w14:paraId="65A84EED" w14:textId="77777777" w:rsidTr="000F307B">
        <w:trPr>
          <w:gridAfter w:val="1"/>
          <w:wAfter w:w="32" w:type="dxa"/>
        </w:trPr>
        <w:tc>
          <w:tcPr>
            <w:tcW w:w="2800" w:type="dxa"/>
          </w:tcPr>
          <w:p w14:paraId="65AE7D39" w14:textId="77777777" w:rsidR="00D62E6E" w:rsidRPr="000F307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F307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206DF3A" w14:textId="77777777" w:rsidR="00D62E6E" w:rsidRPr="000F30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CAEA704" w14:textId="77777777" w:rsidR="00D62E6E" w:rsidRPr="000F30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49EA25" w14:textId="77777777" w:rsidR="00D62E6E" w:rsidRPr="000F307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F30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F307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F30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A6B0F" w:rsidRPr="000F307B" w14:paraId="228615F9" w14:textId="77777777" w:rsidTr="000F30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A15DF0" w14:textId="77777777" w:rsidR="004A6B0F" w:rsidRPr="000F307B" w:rsidRDefault="004A6B0F" w:rsidP="00BD2AF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39DAE1C" w14:textId="3A239799" w:rsidR="004A6B0F" w:rsidRPr="000F307B" w:rsidRDefault="004A6B0F" w:rsidP="00BD2AF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publicznych, dotyczące:</w:t>
            </w:r>
          </w:p>
          <w:p w14:paraId="432D2DA1" w14:textId="77777777" w:rsidR="004A6B0F" w:rsidRPr="000F307B" w:rsidRDefault="004A6B0F" w:rsidP="00BD2AF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73C61F0" w14:textId="77777777" w:rsidR="004A6B0F" w:rsidRPr="000F307B" w:rsidRDefault="004A6B0F" w:rsidP="00BD2AF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D05A682" w14:textId="77777777" w:rsidR="00BC121E" w:rsidRPr="000F307B" w:rsidRDefault="004A6B0F" w:rsidP="000F307B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F307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F307B">
        <w:rPr>
          <w:rFonts w:ascii="Arial Narrow" w:eastAsia="Times New Roman" w:hAnsi="Arial Narrow" w:cs="Arial"/>
          <w:lang w:eastAsia="pl-PL"/>
        </w:rPr>
        <w:t>N</w:t>
      </w:r>
      <w:r w:rsidR="00BC121E" w:rsidRPr="000F307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F307B" w14:paraId="6A63C086" w14:textId="77777777" w:rsidTr="00D62E6E">
        <w:tc>
          <w:tcPr>
            <w:tcW w:w="2269" w:type="dxa"/>
          </w:tcPr>
          <w:p w14:paraId="2CD193C8" w14:textId="77777777" w:rsidR="00D62E6E" w:rsidRPr="000F307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1F2F3A" w14:textId="77777777" w:rsidR="00D62E6E" w:rsidRPr="000F307B" w:rsidRDefault="004A6B0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bCs/>
                <w:lang w:eastAsia="pl-PL"/>
              </w:rPr>
              <w:t>Integracja i rozbudowa posiadanych systemów informatycznych świadczeniodawcy</w:t>
            </w:r>
            <w:r w:rsidR="00D62E6E" w:rsidRPr="000F307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A6B0F" w:rsidRPr="000F307B" w14:paraId="328780B9" w14:textId="77777777" w:rsidTr="00BD2AF8">
        <w:tc>
          <w:tcPr>
            <w:tcW w:w="2269" w:type="dxa"/>
          </w:tcPr>
          <w:p w14:paraId="0FDDC9A5" w14:textId="77777777" w:rsidR="004A6B0F" w:rsidRPr="000F307B" w:rsidRDefault="004A6B0F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8D872C" w14:textId="77777777" w:rsidR="004A6B0F" w:rsidRPr="000F307B" w:rsidRDefault="004A6B0F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bCs/>
                <w:lang w:eastAsia="pl-PL"/>
              </w:rPr>
              <w:t>135/2025</w:t>
            </w:r>
          </w:p>
        </w:tc>
      </w:tr>
    </w:tbl>
    <w:p w14:paraId="1361F59A" w14:textId="77777777" w:rsidR="00BC121E" w:rsidRPr="000F307B" w:rsidRDefault="004A6B0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F307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F307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F307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0F307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F307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F307B">
        <w:rPr>
          <w:rFonts w:ascii="Arial Narrow" w:eastAsia="Times New Roman" w:hAnsi="Arial Narrow" w:cs="Arial"/>
          <w:bCs/>
          <w:lang w:eastAsia="pl-PL"/>
        </w:rPr>
        <w:t>, że:</w:t>
      </w:r>
    </w:p>
    <w:p w14:paraId="3017D7DC" w14:textId="77777777" w:rsidR="00BC121E" w:rsidRPr="000F307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F307B">
        <w:rPr>
          <w:rFonts w:ascii="Arial Narrow" w:eastAsia="Times New Roman" w:hAnsi="Arial Narrow" w:cs="Arial"/>
          <w:b/>
          <w:bCs/>
        </w:rPr>
        <w:object w:dxaOrig="0" w:dyaOrig="0" w14:anchorId="666FD5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F307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F307B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0F307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0F307B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0F307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F307B">
        <w:rPr>
          <w:rFonts w:ascii="Arial Narrow" w:eastAsia="Times New Roman" w:hAnsi="Arial Narrow" w:cs="Arial"/>
          <w:lang w:eastAsia="pl-PL"/>
        </w:rPr>
        <w:t>.</w:t>
      </w:r>
    </w:p>
    <w:p w14:paraId="1DC0CE44" w14:textId="77777777" w:rsidR="00BC121E" w:rsidRPr="000F307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F307B">
        <w:rPr>
          <w:rFonts w:ascii="Arial Narrow" w:eastAsia="Times New Roman" w:hAnsi="Arial Narrow" w:cs="Arial"/>
          <w:b/>
          <w:bCs/>
        </w:rPr>
        <w:object w:dxaOrig="0" w:dyaOrig="0" w14:anchorId="6B5AE047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F307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F307B">
        <w:rPr>
          <w:rFonts w:ascii="Arial Narrow" w:eastAsia="Times New Roman" w:hAnsi="Arial Narrow" w:cs="Arial"/>
          <w:lang w:eastAsia="pl-PL"/>
        </w:rPr>
        <w:t xml:space="preserve">            </w:t>
      </w:r>
      <w:r w:rsidRPr="000F307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0F307B">
        <w:rPr>
          <w:rFonts w:ascii="Arial Narrow" w:eastAsia="Times New Roman" w:hAnsi="Arial Narrow" w:cs="Arial"/>
          <w:lang w:eastAsia="pl-PL"/>
        </w:rPr>
        <w:t>t.j. Dz.U. 2024 poz. 1616</w:t>
      </w:r>
      <w:r w:rsidRPr="000F307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8B5DB27" w14:textId="77777777" w:rsidR="00BF69A4" w:rsidRPr="000F307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F307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F307B" w14:paraId="6BCBFA9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50F7B" w14:textId="77777777" w:rsidR="00BC121E" w:rsidRPr="000F30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FB0E2" w14:textId="77777777" w:rsidR="00BC121E" w:rsidRPr="000F307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A7B7" w14:textId="77777777" w:rsidR="00BC121E" w:rsidRPr="000F307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F307B" w14:paraId="45A1762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186E" w14:textId="77777777" w:rsidR="00BC121E" w:rsidRPr="000F30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DADA" w14:textId="77777777" w:rsidR="00BC121E" w:rsidRPr="000F30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9B17" w14:textId="77777777" w:rsidR="00BC121E" w:rsidRPr="000F30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A983E82" w14:textId="77777777" w:rsidR="00BC121E" w:rsidRPr="000F307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F307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3DA303D4" w14:textId="77777777" w:rsidR="00BC121E" w:rsidRPr="000F307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F307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1D6A692" w14:textId="77777777" w:rsidR="00067B62" w:rsidRPr="000F307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0F307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F307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0F307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F307B" w14:paraId="439FCC66" w14:textId="77777777" w:rsidTr="00620E37">
        <w:tc>
          <w:tcPr>
            <w:tcW w:w="2660" w:type="dxa"/>
          </w:tcPr>
          <w:p w14:paraId="10F4A322" w14:textId="77777777" w:rsidR="00BC121E" w:rsidRPr="000F30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422F784" w14:textId="77777777" w:rsidR="00BC121E" w:rsidRPr="000F307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C7E4438" w14:textId="77777777" w:rsidR="00BC121E" w:rsidRPr="000F307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0F30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0F30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330BD3D7" w14:textId="77777777" w:rsidR="00BC121E" w:rsidRPr="000F30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7CA9B1F" w14:textId="77777777" w:rsidR="00BC121E" w:rsidRPr="000F30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ADE10E" w14:textId="77777777" w:rsidR="00BC121E" w:rsidRPr="000F307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F30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A6B0F" w:rsidRPr="000F30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0F30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0F30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47137A0" w14:textId="77777777" w:rsidR="00106AC7" w:rsidRPr="000F307B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0F307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7A5CF" w14:textId="77777777" w:rsidR="00C64898" w:rsidRDefault="00C64898">
      <w:r>
        <w:separator/>
      </w:r>
    </w:p>
  </w:endnote>
  <w:endnote w:type="continuationSeparator" w:id="0">
    <w:p w14:paraId="02740CC3" w14:textId="77777777" w:rsidR="00C64898" w:rsidRDefault="00C64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58C5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4B50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6242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46F7C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B6A4EF9">
        <v:line id="_x0000_s1025" style="position:absolute;left:0;text-align:left;z-index:251657728" from="-3.85pt,8.7pt" to="455.15pt,8.7pt"/>
      </w:pict>
    </w:r>
  </w:p>
  <w:p w14:paraId="3E9CDC9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6A23E" w14:textId="77777777" w:rsidR="004A6B0F" w:rsidRDefault="004A6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B0DEA" w14:textId="77777777" w:rsidR="00C64898" w:rsidRDefault="00C64898">
      <w:r>
        <w:separator/>
      </w:r>
    </w:p>
  </w:footnote>
  <w:footnote w:type="continuationSeparator" w:id="0">
    <w:p w14:paraId="5256185E" w14:textId="77777777" w:rsidR="00C64898" w:rsidRDefault="00C64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DD7AB" w14:textId="77777777" w:rsidR="004A6B0F" w:rsidRDefault="004A6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A8DFE" w14:textId="77777777" w:rsidR="004A6B0F" w:rsidRDefault="004A6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F1501" w14:textId="77777777" w:rsidR="004A6B0F" w:rsidRDefault="004A6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0941004">
    <w:abstractNumId w:val="13"/>
  </w:num>
  <w:num w:numId="2" w16cid:durableId="1046032461">
    <w:abstractNumId w:val="0"/>
  </w:num>
  <w:num w:numId="3" w16cid:durableId="1095058586">
    <w:abstractNumId w:val="11"/>
  </w:num>
  <w:num w:numId="4" w16cid:durableId="2132311532">
    <w:abstractNumId w:val="8"/>
  </w:num>
  <w:num w:numId="5" w16cid:durableId="388916900">
    <w:abstractNumId w:val="7"/>
  </w:num>
  <w:num w:numId="6" w16cid:durableId="2110274851">
    <w:abstractNumId w:val="1"/>
  </w:num>
  <w:num w:numId="7" w16cid:durableId="827130724">
    <w:abstractNumId w:val="6"/>
  </w:num>
  <w:num w:numId="8" w16cid:durableId="809857177">
    <w:abstractNumId w:val="3"/>
  </w:num>
  <w:num w:numId="9" w16cid:durableId="1805734232">
    <w:abstractNumId w:val="2"/>
  </w:num>
  <w:num w:numId="10" w16cid:durableId="1440837491">
    <w:abstractNumId w:val="5"/>
  </w:num>
  <w:num w:numId="11" w16cid:durableId="1294095267">
    <w:abstractNumId w:val="10"/>
  </w:num>
  <w:num w:numId="12" w16cid:durableId="1791826452">
    <w:abstractNumId w:val="4"/>
  </w:num>
  <w:num w:numId="13" w16cid:durableId="855851371">
    <w:abstractNumId w:val="9"/>
  </w:num>
  <w:num w:numId="14" w16cid:durableId="16754976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89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F307B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3551"/>
    <w:rsid w:val="004A6B0F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561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4898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99FE39"/>
  <w15:chartTrackingRefBased/>
  <w15:docId w15:val="{E09A9792-A515-4485-8A38-3391596F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2025-11-12T07:15:00Z</dcterms:created>
  <dcterms:modified xsi:type="dcterms:W3CDTF">2025-11-12T07:17:00Z</dcterms:modified>
</cp:coreProperties>
</file>