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D2D39F" w14:textId="7E62EA22" w:rsidR="00025386" w:rsidRPr="0037581F" w:rsidRDefault="00657A47" w:rsidP="0037581F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37581F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37581F" w:rsidRPr="0037581F">
        <w:rPr>
          <w:rFonts w:ascii="Arial Narrow" w:hAnsi="Arial Narrow" w:cs="Arial"/>
          <w:bCs/>
          <w:i w:val="0"/>
          <w:sz w:val="22"/>
          <w:szCs w:val="22"/>
        </w:rPr>
        <w:t>7</w:t>
      </w:r>
      <w:r w:rsidR="007666D6" w:rsidRPr="0037581F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37581F" w14:paraId="1ED7DCE9" w14:textId="77777777" w:rsidTr="0037581F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6E0D6BD3" w14:textId="77777777" w:rsidR="00D520D3" w:rsidRPr="0037581F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7581F">
              <w:rPr>
                <w:rFonts w:ascii="Arial Narrow" w:hAnsi="Arial Narrow" w:cs="Arial"/>
                <w:b/>
              </w:rPr>
              <w:t>Podmiot</w:t>
            </w:r>
            <w:r w:rsidRPr="0037581F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13EE819B" w14:textId="77777777" w:rsidR="00D520D3" w:rsidRPr="0037581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FEEC5D7" w14:textId="77777777" w:rsidR="00D520D3" w:rsidRPr="0037581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7581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6289B3A" w14:textId="77777777" w:rsidR="00D520D3" w:rsidRPr="0037581F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37581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37581F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37581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37581F" w14:paraId="049041F9" w14:textId="77777777" w:rsidTr="0037581F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5A428C24" w14:textId="77777777" w:rsidR="00D520D3" w:rsidRPr="0037581F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37581F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46073571" w14:textId="77777777" w:rsidR="00D520D3" w:rsidRPr="0037581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D9A0D44" w14:textId="77777777" w:rsidR="00D520D3" w:rsidRPr="0037581F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37581F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C831FA6" w14:textId="77777777" w:rsidR="00D520D3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</w:pPr>
            <w:r w:rsidRPr="0037581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37581F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37581F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  <w:p w14:paraId="39FB9BAE" w14:textId="0DDF58C7" w:rsidR="0037581F" w:rsidRPr="0037581F" w:rsidRDefault="0037581F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</w:p>
        </w:tc>
      </w:tr>
      <w:tr w:rsidR="00053927" w:rsidRPr="0037581F" w14:paraId="2E01068A" w14:textId="77777777" w:rsidTr="003758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D6F971" w14:textId="77777777" w:rsidR="00053927" w:rsidRPr="0037581F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7581F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3B2C4FE0" w14:textId="77777777" w:rsidR="00053927" w:rsidRPr="0037581F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37581F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37581F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37581F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8649E84" w14:textId="02C08B8D" w:rsidR="0071340C" w:rsidRPr="0037581F" w:rsidRDefault="0071340C" w:rsidP="0037581F">
      <w:pPr>
        <w:widowControl w:val="0"/>
        <w:suppressAutoHyphens/>
        <w:autoSpaceDE w:val="0"/>
        <w:autoSpaceDN w:val="0"/>
        <w:adjustRightInd w:val="0"/>
        <w:spacing w:before="12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7581F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37581F">
        <w:rPr>
          <w:rFonts w:ascii="Arial Narrow" w:eastAsia="Times New Roman" w:hAnsi="Arial Narrow" w:cs="Arial"/>
          <w:lang w:eastAsia="pl-PL"/>
        </w:rPr>
        <w:t xml:space="preserve">, </w:t>
      </w:r>
      <w:r w:rsidRPr="0037581F">
        <w:rPr>
          <w:rFonts w:ascii="Arial Narrow" w:eastAsia="Times New Roman" w:hAnsi="Arial Narrow" w:cs="Arial"/>
          <w:lang w:eastAsia="pl-PL"/>
        </w:rPr>
        <w:t>w oparciu o</w:t>
      </w:r>
      <w:r w:rsidR="00EF3368" w:rsidRPr="0037581F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37581F">
        <w:rPr>
          <w:rFonts w:ascii="Arial Narrow" w:hAnsi="Arial Narrow" w:cs="Arial"/>
        </w:rPr>
        <w:t xml:space="preserve"> ustawy </w:t>
      </w:r>
      <w:r w:rsidR="00EF3368" w:rsidRPr="0037581F">
        <w:rPr>
          <w:rFonts w:ascii="Arial Narrow" w:hAnsi="Arial Narrow" w:cs="Arial"/>
        </w:rPr>
        <w:t>z dnia 11 września 2019r. Prawo zamówień publicznych</w:t>
      </w:r>
      <w:r w:rsidR="00E27ABB" w:rsidRPr="0037581F">
        <w:rPr>
          <w:rFonts w:ascii="Arial Narrow" w:eastAsia="Times New Roman" w:hAnsi="Arial Narrow" w:cs="Arial"/>
          <w:lang w:eastAsia="pl-PL"/>
        </w:rPr>
        <w:t xml:space="preserve">, </w:t>
      </w:r>
      <w:r w:rsidRPr="0037581F">
        <w:rPr>
          <w:rFonts w:ascii="Arial Narrow" w:eastAsia="Times New Roman" w:hAnsi="Arial Narrow" w:cs="Arial"/>
          <w:lang w:eastAsia="pl-PL"/>
        </w:rPr>
        <w:t xml:space="preserve">że </w:t>
      </w:r>
      <w:r w:rsidRPr="0037581F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37581F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37581F">
        <w:rPr>
          <w:rFonts w:ascii="Arial Narrow" w:eastAsia="Times New Roman" w:hAnsi="Arial Narrow" w:cs="Arial"/>
          <w:lang w:eastAsia="pl-PL"/>
        </w:rPr>
        <w:t xml:space="preserve">do </w:t>
      </w:r>
      <w:r w:rsidRPr="0037581F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37581F" w14:paraId="7E3F21DD" w14:textId="77777777" w:rsidTr="00467CA2">
        <w:tc>
          <w:tcPr>
            <w:tcW w:w="2269" w:type="dxa"/>
          </w:tcPr>
          <w:p w14:paraId="47222B9C" w14:textId="77777777" w:rsidR="00D520D3" w:rsidRPr="0037581F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7581F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4EFCAAE" w14:textId="77777777" w:rsidR="00D520D3" w:rsidRPr="0037581F" w:rsidRDefault="008C092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7581F">
              <w:rPr>
                <w:rFonts w:ascii="Arial Narrow" w:eastAsia="Times New Roman" w:hAnsi="Arial Narrow" w:cs="Arial"/>
                <w:bCs/>
                <w:lang w:eastAsia="pl-PL"/>
              </w:rPr>
              <w:t>Integracja i rozbudowa posiadanych systemów informatycznych świadczeniodawcy</w:t>
            </w:r>
            <w:r w:rsidR="00D520D3" w:rsidRPr="0037581F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8C0920" w:rsidRPr="0037581F" w14:paraId="4224E475" w14:textId="77777777" w:rsidTr="00BD2AF8">
        <w:tc>
          <w:tcPr>
            <w:tcW w:w="2269" w:type="dxa"/>
          </w:tcPr>
          <w:p w14:paraId="57032560" w14:textId="77777777" w:rsidR="008C0920" w:rsidRPr="0037581F" w:rsidRDefault="008C0920" w:rsidP="00BD2AF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37581F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EBDCB16" w14:textId="77777777" w:rsidR="008C0920" w:rsidRPr="0037581F" w:rsidRDefault="008C0920" w:rsidP="00BD2AF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37581F">
              <w:rPr>
                <w:rFonts w:ascii="Arial Narrow" w:eastAsia="Times New Roman" w:hAnsi="Arial Narrow" w:cs="Arial"/>
                <w:bCs/>
                <w:lang w:eastAsia="pl-PL"/>
              </w:rPr>
              <w:t>135/2025</w:t>
            </w:r>
          </w:p>
        </w:tc>
      </w:tr>
    </w:tbl>
    <w:p w14:paraId="1C5D31B3" w14:textId="77777777" w:rsidR="00DC652A" w:rsidRPr="0037581F" w:rsidRDefault="008C092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7581F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37581F">
        <w:rPr>
          <w:rFonts w:ascii="Arial Narrow" w:eastAsia="Times New Roman" w:hAnsi="Arial Narrow" w:cs="Arial"/>
          <w:lang w:eastAsia="pl-PL"/>
        </w:rPr>
        <w:t>do dyspozycji Wykonawcy:</w:t>
      </w:r>
    </w:p>
    <w:p w14:paraId="3E4867A9" w14:textId="77777777" w:rsidR="00DC652A" w:rsidRPr="0037581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7581F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7ABD8ABE" w14:textId="77777777" w:rsidR="0071340C" w:rsidRPr="0037581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37581F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37581F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37581F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556EBD0" w14:textId="77777777" w:rsidR="0071340C" w:rsidRPr="0037581F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37581F">
        <w:rPr>
          <w:rFonts w:ascii="Arial Narrow" w:eastAsia="Times New Roman" w:hAnsi="Arial Narrow" w:cs="Arial"/>
          <w:lang w:eastAsia="pl-PL"/>
        </w:rPr>
        <w:t>nw. zasobów:</w:t>
      </w:r>
    </w:p>
    <w:p w14:paraId="52A17004" w14:textId="77777777" w:rsidR="0071340C" w:rsidRPr="0037581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7581F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653210C" w14:textId="77777777" w:rsidR="0071340C" w:rsidRPr="0037581F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37581F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37581F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37581F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0E2789CD" w14:textId="77777777" w:rsidR="0071340C" w:rsidRPr="0037581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1DDE390B" w14:textId="77777777" w:rsidR="0071340C" w:rsidRPr="0037581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713F1DFB" w14:textId="77777777" w:rsidR="00DC652A" w:rsidRPr="0037581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37581F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37581F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37581F">
        <w:rPr>
          <w:rFonts w:ascii="Arial Narrow" w:eastAsia="Times New Roman" w:hAnsi="Arial Narrow" w:cs="Arial"/>
          <w:lang w:eastAsia="pl-PL"/>
        </w:rPr>
        <w:t>:</w:t>
      </w:r>
    </w:p>
    <w:p w14:paraId="1D6E0EDC" w14:textId="77777777" w:rsidR="00DC652A" w:rsidRPr="0037581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37581F">
        <w:rPr>
          <w:rFonts w:ascii="Arial Narrow" w:eastAsia="Times New Roman" w:hAnsi="Arial Narrow" w:cs="Arial"/>
          <w:lang w:eastAsia="pl-PL"/>
        </w:rPr>
        <w:t>u</w:t>
      </w:r>
      <w:r w:rsidR="00DC652A" w:rsidRPr="0037581F">
        <w:rPr>
          <w:rFonts w:ascii="Arial Narrow" w:eastAsia="Times New Roman" w:hAnsi="Arial Narrow" w:cs="Arial"/>
          <w:lang w:eastAsia="pl-PL"/>
        </w:rPr>
        <w:t>dostę</w:t>
      </w:r>
      <w:r w:rsidRPr="0037581F">
        <w:rPr>
          <w:rFonts w:ascii="Arial Narrow" w:eastAsia="Times New Roman" w:hAnsi="Arial Narrow" w:cs="Arial"/>
          <w:lang w:eastAsia="pl-PL"/>
        </w:rPr>
        <w:t>p</w:t>
      </w:r>
      <w:r w:rsidR="00DC652A" w:rsidRPr="0037581F">
        <w:rPr>
          <w:rFonts w:ascii="Arial Narrow" w:eastAsia="Times New Roman" w:hAnsi="Arial Narrow" w:cs="Arial"/>
          <w:lang w:eastAsia="pl-PL"/>
        </w:rPr>
        <w:t>ni</w:t>
      </w:r>
      <w:r w:rsidRPr="0037581F">
        <w:rPr>
          <w:rFonts w:ascii="Arial Narrow" w:eastAsia="Times New Roman" w:hAnsi="Arial Narrow" w:cs="Arial"/>
          <w:lang w:eastAsia="pl-PL"/>
        </w:rPr>
        <w:t>ę</w:t>
      </w:r>
      <w:r w:rsidR="00DC652A" w:rsidRPr="0037581F">
        <w:rPr>
          <w:rFonts w:ascii="Arial Narrow" w:eastAsia="Times New Roman" w:hAnsi="Arial Narrow" w:cs="Arial"/>
          <w:lang w:eastAsia="pl-PL"/>
        </w:rPr>
        <w:t xml:space="preserve"> </w:t>
      </w:r>
      <w:r w:rsidRPr="0037581F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223CDE52" w14:textId="77777777" w:rsidR="0093388F" w:rsidRPr="0037581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7581F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429C5CF" w14:textId="77777777" w:rsidR="0093388F" w:rsidRPr="0037581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37581F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21965DC2" w14:textId="77777777" w:rsidR="0093388F" w:rsidRPr="0037581F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37581F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2097A0DD" w14:textId="77777777" w:rsidR="00CB29AC" w:rsidRPr="0037581F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37581F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7402F967" w14:textId="77777777" w:rsidR="00CB29AC" w:rsidRPr="0037581F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7581F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3126CA52" w14:textId="77777777" w:rsidR="00830970" w:rsidRPr="0037581F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37581F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37581F">
        <w:rPr>
          <w:rFonts w:ascii="Arial Narrow" w:eastAsia="Times New Roman" w:hAnsi="Arial Narrow" w:cs="Arial"/>
          <w:lang w:eastAsia="pl-PL"/>
        </w:rPr>
        <w:t xml:space="preserve">mojego </w:t>
      </w:r>
      <w:r w:rsidRPr="0037581F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37581F">
        <w:rPr>
          <w:rFonts w:ascii="Arial Narrow" w:eastAsia="Times New Roman" w:hAnsi="Arial Narrow" w:cs="Arial"/>
          <w:lang w:eastAsia="pl-PL"/>
        </w:rPr>
        <w:t>będzie następujący:</w:t>
      </w:r>
    </w:p>
    <w:p w14:paraId="382C86D4" w14:textId="77777777" w:rsidR="00E27ABB" w:rsidRPr="0037581F" w:rsidRDefault="00830970" w:rsidP="0037581F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37581F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37581F" w14:paraId="7D54611F" w14:textId="77777777" w:rsidTr="00467CA2">
        <w:tc>
          <w:tcPr>
            <w:tcW w:w="2660" w:type="dxa"/>
          </w:tcPr>
          <w:p w14:paraId="1F3D4118" w14:textId="77777777" w:rsidR="00D520D3" w:rsidRPr="0037581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BF6F38A" w14:textId="77777777" w:rsidR="00D520D3" w:rsidRPr="0037581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37581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BE9A2FE" w14:textId="77777777" w:rsidR="00D520D3" w:rsidRPr="0037581F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758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D1EA40A" w14:textId="77777777" w:rsidR="00D520D3" w:rsidRPr="0037581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B88158F" w14:textId="77777777" w:rsidR="00D520D3" w:rsidRPr="0037581F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37581F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EAFE797" w14:textId="77777777" w:rsidR="00D520D3" w:rsidRPr="0037581F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3758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8C0920" w:rsidRPr="003758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3758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3758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37581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291ED73A" w14:textId="77777777" w:rsidR="00E27ABB" w:rsidRPr="0037581F" w:rsidRDefault="00E27ABB" w:rsidP="0037581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37581F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F5266A" w14:textId="77777777" w:rsidR="00C56343" w:rsidRDefault="00C56343" w:rsidP="00025386">
      <w:pPr>
        <w:spacing w:after="0" w:line="240" w:lineRule="auto"/>
      </w:pPr>
      <w:r>
        <w:separator/>
      </w:r>
    </w:p>
  </w:endnote>
  <w:endnote w:type="continuationSeparator" w:id="0">
    <w:p w14:paraId="37039299" w14:textId="77777777" w:rsidR="00C56343" w:rsidRDefault="00C5634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DF83E" w14:textId="77777777" w:rsidR="008C0920" w:rsidRDefault="008C09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FB23E4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DBFFA3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99CABA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A713C7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55856" w14:textId="77777777" w:rsidR="008C0920" w:rsidRDefault="008C09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89010" w14:textId="77777777" w:rsidR="00C56343" w:rsidRDefault="00C56343" w:rsidP="00025386">
      <w:pPr>
        <w:spacing w:after="0" w:line="240" w:lineRule="auto"/>
      </w:pPr>
      <w:r>
        <w:separator/>
      </w:r>
    </w:p>
  </w:footnote>
  <w:footnote w:type="continuationSeparator" w:id="0">
    <w:p w14:paraId="25A1756A" w14:textId="77777777" w:rsidR="00C56343" w:rsidRDefault="00C5634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03782" w14:textId="77777777" w:rsidR="008C0920" w:rsidRDefault="008C09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8FCBD" w14:textId="77777777" w:rsidR="008C0920" w:rsidRDefault="008C09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0728C" w14:textId="77777777" w:rsidR="008C0920" w:rsidRDefault="008C09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4527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634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7581F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C0920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56343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BF0292"/>
  <w15:chartTrackingRefBased/>
  <w15:docId w15:val="{9794067F-316C-4BEA-91F5-BEE2ADB5A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2025-11-12T07:27:00Z</dcterms:created>
  <dcterms:modified xsi:type="dcterms:W3CDTF">2025-11-12T07:28:00Z</dcterms:modified>
</cp:coreProperties>
</file>