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26D0F" w14:textId="162F3779" w:rsidR="00821C80" w:rsidRPr="00EB073C" w:rsidRDefault="00821C80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22"/>
        </w:rPr>
      </w:pPr>
      <w:r w:rsidRPr="00EB073C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EB073C">
        <w:rPr>
          <w:rFonts w:ascii="Arial Narrow" w:hAnsi="Arial Narrow" w:cs="Arial"/>
          <w:b w:val="0"/>
          <w:bCs/>
          <w:szCs w:val="18"/>
        </w:rPr>
        <w:t>3</w:t>
      </w:r>
      <w:r w:rsidR="00F83B51" w:rsidRPr="00EB073C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EB073C" w14:paraId="0B9F3769" w14:textId="77777777" w:rsidTr="00EB073C">
        <w:tc>
          <w:tcPr>
            <w:tcW w:w="2800" w:type="dxa"/>
            <w:gridSpan w:val="2"/>
          </w:tcPr>
          <w:p w14:paraId="1F0ED8BB" w14:textId="77777777" w:rsidR="007524A3" w:rsidRPr="00EB073C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EB073C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179D3037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44F5CE4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3AB3F10" w14:textId="77777777" w:rsidR="007524A3" w:rsidRPr="00EB073C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EB073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EB073C" w14:paraId="24D6E67A" w14:textId="77777777" w:rsidTr="00EB073C">
        <w:tc>
          <w:tcPr>
            <w:tcW w:w="2800" w:type="dxa"/>
            <w:gridSpan w:val="2"/>
          </w:tcPr>
          <w:p w14:paraId="761D6E83" w14:textId="77777777" w:rsidR="007524A3" w:rsidRPr="00EB073C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6225A0B5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893292D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09F92FE" w14:textId="77777777" w:rsidR="007524A3" w:rsidRPr="00EB073C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EB073C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EB073C" w14:paraId="34BCA344" w14:textId="77777777" w:rsidTr="00EB0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4167588B" w14:textId="77777777" w:rsidR="00CA5E56" w:rsidRPr="00EB073C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EB073C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43D02837" w14:textId="77777777" w:rsidR="00CA5E56" w:rsidRPr="00EB073C" w:rsidRDefault="00CA5E56" w:rsidP="00EB073C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EB073C" w14:paraId="0B4236C9" w14:textId="77777777" w:rsidTr="00CA5E56">
        <w:tc>
          <w:tcPr>
            <w:tcW w:w="2268" w:type="dxa"/>
          </w:tcPr>
          <w:p w14:paraId="23A3AEE2" w14:textId="77777777" w:rsidR="00CA5E56" w:rsidRPr="00EB073C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5978D2F7" w14:textId="77777777" w:rsidR="00CA5E56" w:rsidRPr="00EB073C" w:rsidRDefault="00DF224C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</w:rPr>
              <w:t>Integracja i rozbudowa posiadanych systemów informatycznych świadczeniodawcy</w:t>
            </w:r>
            <w:r w:rsidR="00CA5E56" w:rsidRPr="00EB073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F224C" w:rsidRPr="00EB073C" w14:paraId="503BAA9D" w14:textId="77777777" w:rsidTr="00BD2AF8">
        <w:tc>
          <w:tcPr>
            <w:tcW w:w="2268" w:type="dxa"/>
          </w:tcPr>
          <w:p w14:paraId="063C6376" w14:textId="77777777" w:rsidR="00DF224C" w:rsidRPr="00EB073C" w:rsidRDefault="00DF224C" w:rsidP="00BD2A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55C0604F" w14:textId="77777777" w:rsidR="00DF224C" w:rsidRPr="00EB073C" w:rsidRDefault="00DF224C" w:rsidP="00BD2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</w:rPr>
              <w:t>135/2025</w:t>
            </w:r>
          </w:p>
        </w:tc>
      </w:tr>
    </w:tbl>
    <w:p w14:paraId="1C0D22CD" w14:textId="77777777" w:rsidR="0060654D" w:rsidRPr="00EB073C" w:rsidRDefault="00DF224C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 w Bydgoszczy</w:t>
      </w:r>
      <w:r w:rsidR="00CA5E56"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EB073C" w14:paraId="38BCAFF8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EFCDD2D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5BDE4DD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10199C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575103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6FB7B79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EB073C" w14:paraId="799940D2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9B77CDC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F3DCD80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11018F94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3EDDFB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7ABEC6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B073C" w14:paraId="73689DC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758BFD7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2C43ED8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DABD6F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746263D2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D9C6200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B073C" w14:paraId="3AD04CC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F7A886F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AD0BE6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525321C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F003B1B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6E859F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EB073C" w14:paraId="2769EFA3" w14:textId="77777777" w:rsidTr="009160CE">
        <w:tc>
          <w:tcPr>
            <w:tcW w:w="6237" w:type="dxa"/>
          </w:tcPr>
          <w:p w14:paraId="11D4D13E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2C6BEF6C" w14:textId="77777777" w:rsidR="00121B8A" w:rsidRPr="00EB073C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43CCC90B" w14:textId="77777777" w:rsidR="00121B8A" w:rsidRPr="00EB073C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EB073C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</w:tcPr>
          <w:p w14:paraId="2249776D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77774E8F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370DCC78" w14:textId="77777777" w:rsidR="00121B8A" w:rsidRPr="00EB073C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DF224C"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261B041A" w14:textId="77777777" w:rsidR="00821C80" w:rsidRPr="00EB073C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EB073C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86F6A" w14:textId="77777777" w:rsidR="00943B3F" w:rsidRDefault="00943B3F">
      <w:r>
        <w:separator/>
      </w:r>
    </w:p>
  </w:endnote>
  <w:endnote w:type="continuationSeparator" w:id="0">
    <w:p w14:paraId="07F2B3E5" w14:textId="77777777" w:rsidR="00943B3F" w:rsidRDefault="00943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BE14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1D8E3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6770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ABE1E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0A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9836F" w14:textId="77777777" w:rsidR="00821C80" w:rsidRDefault="00821C80">
    <w:pPr>
      <w:pStyle w:val="Stopka"/>
      <w:tabs>
        <w:tab w:val="clear" w:pos="4536"/>
      </w:tabs>
      <w:jc w:val="center"/>
    </w:pPr>
  </w:p>
  <w:p w14:paraId="1E94308A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2B816" w14:textId="77777777" w:rsidR="00943B3F" w:rsidRDefault="00943B3F">
      <w:r>
        <w:separator/>
      </w:r>
    </w:p>
  </w:footnote>
  <w:footnote w:type="continuationSeparator" w:id="0">
    <w:p w14:paraId="1D5B5638" w14:textId="77777777" w:rsidR="00943B3F" w:rsidRDefault="00943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4B7D" w14:textId="77777777" w:rsidR="00DF224C" w:rsidRDefault="00DF2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0E668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F224C">
      <w:rPr>
        <w:rFonts w:ascii="Arial" w:hAnsi="Arial" w:cs="Arial"/>
      </w:rPr>
      <w:t>135/2025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C1A8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B3F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43B3F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224C"/>
    <w:rsid w:val="00E819CF"/>
    <w:rsid w:val="00EB073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23C3"/>
  <w15:chartTrackingRefBased/>
  <w15:docId w15:val="{777A03EB-015A-44E1-BC74-15981DE7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2025-11-12T06:58:00Z</dcterms:created>
  <dcterms:modified xsi:type="dcterms:W3CDTF">2025-11-12T07:00:00Z</dcterms:modified>
</cp:coreProperties>
</file>