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EF0D2" w14:textId="77777777" w:rsidR="009432A1" w:rsidRPr="008C38D8" w:rsidRDefault="00043071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8C38D8">
        <w:rPr>
          <w:rFonts w:ascii="Arial Narrow" w:hAnsi="Arial Narrow" w:cs="Arial"/>
          <w:sz w:val="22"/>
          <w:szCs w:val="22"/>
        </w:rPr>
        <w:t>Bydgoszcz</w:t>
      </w:r>
      <w:r w:rsidR="009432A1" w:rsidRPr="008C38D8">
        <w:rPr>
          <w:rFonts w:ascii="Arial Narrow" w:hAnsi="Arial Narrow" w:cs="Arial"/>
          <w:sz w:val="22"/>
          <w:szCs w:val="22"/>
        </w:rPr>
        <w:t xml:space="preserve"> dnia: </w:t>
      </w:r>
      <w:r w:rsidRPr="008C38D8">
        <w:rPr>
          <w:rFonts w:ascii="Arial Narrow" w:hAnsi="Arial Narrow" w:cs="Arial"/>
          <w:sz w:val="22"/>
          <w:szCs w:val="22"/>
        </w:rPr>
        <w:t>2025-11-13</w:t>
      </w:r>
    </w:p>
    <w:p w14:paraId="58A9607C" w14:textId="77777777" w:rsidR="009432A1" w:rsidRPr="008C38D8" w:rsidRDefault="00043071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C38D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4E757B9" w14:textId="77777777" w:rsidR="009432A1" w:rsidRPr="008C38D8" w:rsidRDefault="00043071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C38D8">
        <w:rPr>
          <w:rFonts w:ascii="Arial Narrow" w:hAnsi="Arial Narrow" w:cs="Arial"/>
          <w:sz w:val="22"/>
          <w:szCs w:val="22"/>
        </w:rPr>
        <w:t>Powstańców Warszawy</w:t>
      </w:r>
      <w:r w:rsidR="009432A1" w:rsidRPr="008C38D8">
        <w:rPr>
          <w:rFonts w:ascii="Arial Narrow" w:hAnsi="Arial Narrow" w:cs="Arial"/>
          <w:sz w:val="22"/>
          <w:szCs w:val="22"/>
        </w:rPr>
        <w:t xml:space="preserve"> </w:t>
      </w:r>
      <w:r w:rsidRPr="008C38D8">
        <w:rPr>
          <w:rFonts w:ascii="Arial Narrow" w:hAnsi="Arial Narrow" w:cs="Arial"/>
          <w:sz w:val="22"/>
          <w:szCs w:val="22"/>
        </w:rPr>
        <w:t>5</w:t>
      </w:r>
    </w:p>
    <w:p w14:paraId="6A1D5CE0" w14:textId="77777777" w:rsidR="009432A1" w:rsidRPr="008C38D8" w:rsidRDefault="00043071" w:rsidP="009432A1">
      <w:pPr>
        <w:rPr>
          <w:rFonts w:ascii="Arial Narrow" w:hAnsi="Arial Narrow" w:cs="Arial"/>
          <w:sz w:val="22"/>
          <w:szCs w:val="22"/>
        </w:rPr>
      </w:pPr>
      <w:r w:rsidRPr="008C38D8">
        <w:rPr>
          <w:rFonts w:ascii="Arial Narrow" w:hAnsi="Arial Narrow" w:cs="Arial"/>
          <w:sz w:val="22"/>
          <w:szCs w:val="22"/>
        </w:rPr>
        <w:t>85-681</w:t>
      </w:r>
      <w:r w:rsidR="009432A1" w:rsidRPr="008C38D8">
        <w:rPr>
          <w:rFonts w:ascii="Arial Narrow" w:hAnsi="Arial Narrow" w:cs="Arial"/>
          <w:sz w:val="22"/>
          <w:szCs w:val="22"/>
        </w:rPr>
        <w:t xml:space="preserve"> </w:t>
      </w:r>
      <w:r w:rsidRPr="008C38D8">
        <w:rPr>
          <w:rFonts w:ascii="Arial Narrow" w:hAnsi="Arial Narrow" w:cs="Arial"/>
          <w:sz w:val="22"/>
          <w:szCs w:val="22"/>
        </w:rPr>
        <w:t>Bydgoszcz</w:t>
      </w:r>
    </w:p>
    <w:p w14:paraId="029915F7" w14:textId="1488A0F8" w:rsidR="009432A1" w:rsidRPr="008C38D8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8C38D8" w14:paraId="2201D5A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EC5090" w14:textId="77777777" w:rsidR="009432A1" w:rsidRPr="008C38D8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8C38D8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15DB881F" w14:textId="77777777" w:rsidR="009432A1" w:rsidRPr="008C38D8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8C38D8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3B6DE040" w14:textId="77777777" w:rsidR="00A80738" w:rsidRPr="008C38D8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8C38D8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140D1C4" w14:textId="77777777" w:rsidR="009432A1" w:rsidRPr="008C38D8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C38D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C38D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C38D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8C38D8" w14:paraId="076F2661" w14:textId="77777777" w:rsidTr="00A652DF">
        <w:tc>
          <w:tcPr>
            <w:tcW w:w="2269" w:type="dxa"/>
          </w:tcPr>
          <w:p w14:paraId="2EBC0FDD" w14:textId="77777777" w:rsidR="009432A1" w:rsidRPr="008C38D8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38D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FB96BF2" w14:textId="77777777" w:rsidR="009432A1" w:rsidRPr="008C38D8" w:rsidRDefault="0004307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C38D8">
              <w:rPr>
                <w:rFonts w:ascii="Arial Narrow" w:hAnsi="Arial Narrow" w:cs="Arial"/>
                <w:bCs/>
                <w:sz w:val="22"/>
                <w:szCs w:val="22"/>
              </w:rPr>
              <w:t>Dostawa komputerów</w:t>
            </w:r>
            <w:r w:rsidR="009432A1" w:rsidRPr="008C38D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43071" w:rsidRPr="008C38D8" w14:paraId="1D639AD8" w14:textId="77777777" w:rsidTr="00DE3073">
        <w:tc>
          <w:tcPr>
            <w:tcW w:w="2269" w:type="dxa"/>
          </w:tcPr>
          <w:p w14:paraId="4E20120E" w14:textId="77777777" w:rsidR="00043071" w:rsidRPr="008C38D8" w:rsidRDefault="00043071" w:rsidP="00DE307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38D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F61937B" w14:textId="77777777" w:rsidR="00043071" w:rsidRPr="008C38D8" w:rsidRDefault="00043071" w:rsidP="00DE307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C38D8">
              <w:rPr>
                <w:rFonts w:ascii="Arial Narrow" w:hAnsi="Arial Narrow" w:cs="Arial"/>
                <w:bCs/>
                <w:sz w:val="22"/>
                <w:szCs w:val="22"/>
              </w:rPr>
              <w:t>133/2025</w:t>
            </w:r>
          </w:p>
        </w:tc>
      </w:tr>
    </w:tbl>
    <w:p w14:paraId="11381D0C" w14:textId="77777777" w:rsidR="00890B92" w:rsidRPr="008C38D8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C38D8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8C38D8">
        <w:rPr>
          <w:rFonts w:ascii="Arial Narrow" w:hAnsi="Arial Narrow" w:cs="Arial"/>
          <w:sz w:val="22"/>
          <w:szCs w:val="22"/>
        </w:rPr>
        <w:t>22</w:t>
      </w:r>
      <w:r w:rsidR="0043158A" w:rsidRPr="008C38D8">
        <w:rPr>
          <w:rFonts w:ascii="Arial Narrow" w:hAnsi="Arial Narrow" w:cs="Arial"/>
          <w:sz w:val="22"/>
          <w:szCs w:val="22"/>
        </w:rPr>
        <w:t>2</w:t>
      </w:r>
      <w:r w:rsidRPr="008C38D8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8C38D8">
        <w:rPr>
          <w:rFonts w:ascii="Arial Narrow" w:hAnsi="Arial Narrow" w:cs="Arial"/>
          <w:sz w:val="22"/>
          <w:szCs w:val="22"/>
        </w:rPr>
        <w:t>4</w:t>
      </w:r>
      <w:r w:rsidRPr="008C38D8">
        <w:rPr>
          <w:rFonts w:ascii="Arial Narrow" w:hAnsi="Arial Narrow" w:cs="Arial"/>
          <w:sz w:val="22"/>
          <w:szCs w:val="22"/>
        </w:rPr>
        <w:t xml:space="preserve"> </w:t>
      </w:r>
      <w:r w:rsidR="00890B92" w:rsidRPr="008C38D8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8C38D8">
        <w:rPr>
          <w:rFonts w:ascii="Arial Narrow" w:hAnsi="Arial Narrow" w:cs="Arial"/>
          <w:sz w:val="22"/>
          <w:szCs w:val="22"/>
        </w:rPr>
        <w:t xml:space="preserve"> </w:t>
      </w:r>
      <w:r w:rsidR="00043071" w:rsidRPr="008C38D8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8C38D8">
        <w:rPr>
          <w:rFonts w:ascii="Arial Narrow" w:hAnsi="Arial Narrow" w:cs="Arial"/>
          <w:sz w:val="22"/>
          <w:szCs w:val="22"/>
        </w:rPr>
        <w:t xml:space="preserve"> </w:t>
      </w:r>
      <w:r w:rsidR="00890B92" w:rsidRPr="008C38D8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30BF2143" w14:textId="77777777" w:rsidR="0069085C" w:rsidRPr="008C38D8" w:rsidRDefault="00043071" w:rsidP="008C38D8">
      <w:pPr>
        <w:spacing w:before="120" w:after="120"/>
        <w:jc w:val="center"/>
        <w:rPr>
          <w:rFonts w:ascii="Arial Narrow" w:hAnsi="Arial Narrow" w:cs="Arial"/>
        </w:rPr>
      </w:pPr>
      <w:r w:rsidRPr="008C38D8">
        <w:rPr>
          <w:rFonts w:ascii="Arial Narrow" w:hAnsi="Arial Narrow" w:cs="Arial"/>
          <w:b/>
          <w:sz w:val="22"/>
          <w:szCs w:val="22"/>
        </w:rPr>
        <w:t>55 156.00</w:t>
      </w:r>
      <w:r w:rsidR="00890B92" w:rsidRPr="008C38D8">
        <w:rPr>
          <w:rFonts w:ascii="Arial Narrow" w:hAnsi="Arial Narrow" w:cs="Arial"/>
          <w:sz w:val="22"/>
          <w:szCs w:val="22"/>
        </w:rPr>
        <w:t xml:space="preserve"> zł brutto.</w:t>
      </w:r>
    </w:p>
    <w:p w14:paraId="2F6BE141" w14:textId="77777777" w:rsidR="00890B92" w:rsidRPr="008C38D8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58AD5341" w14:textId="77777777" w:rsidR="00890B92" w:rsidRPr="008C38D8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0C5FB9E3" w14:textId="77777777" w:rsidR="00890B92" w:rsidRPr="008C38D8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4F6AE1B3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C38D8">
        <w:rPr>
          <w:rFonts w:ascii="Arial Narrow" w:hAnsi="Arial Narrow" w:cs="Arial"/>
          <w:i/>
          <w:sz w:val="22"/>
          <w:szCs w:val="22"/>
        </w:rPr>
        <w:t>Zamawiający</w:t>
      </w:r>
    </w:p>
    <w:p w14:paraId="1B59A3BD" w14:textId="77777777" w:rsidR="008C38D8" w:rsidRPr="008C38D8" w:rsidRDefault="008C38D8" w:rsidP="008C38D8"/>
    <w:p w14:paraId="52DA61CB" w14:textId="77777777" w:rsidR="008C38D8" w:rsidRPr="008C38D8" w:rsidRDefault="008C38D8" w:rsidP="008C38D8"/>
    <w:p w14:paraId="0C01681B" w14:textId="77777777" w:rsidR="008C38D8" w:rsidRPr="008C38D8" w:rsidRDefault="008C38D8" w:rsidP="008C38D8"/>
    <w:p w14:paraId="7EDC457C" w14:textId="77777777" w:rsidR="008C38D8" w:rsidRPr="008C38D8" w:rsidRDefault="008C38D8" w:rsidP="008C38D8"/>
    <w:p w14:paraId="5A9F1646" w14:textId="77777777" w:rsidR="008C38D8" w:rsidRPr="008C38D8" w:rsidRDefault="008C38D8" w:rsidP="008C38D8"/>
    <w:p w14:paraId="703A0BDD" w14:textId="77777777" w:rsidR="008C38D8" w:rsidRPr="008C38D8" w:rsidRDefault="008C38D8" w:rsidP="008C38D8"/>
    <w:p w14:paraId="7B462CC9" w14:textId="77777777" w:rsidR="008C38D8" w:rsidRPr="008C38D8" w:rsidRDefault="008C38D8" w:rsidP="008C38D8"/>
    <w:p w14:paraId="49A6D137" w14:textId="77777777" w:rsidR="008C38D8" w:rsidRPr="008C38D8" w:rsidRDefault="008C38D8" w:rsidP="008C38D8"/>
    <w:p w14:paraId="019D3A67" w14:textId="77777777" w:rsidR="008C38D8" w:rsidRPr="008C38D8" w:rsidRDefault="008C38D8" w:rsidP="008C38D8"/>
    <w:p w14:paraId="3C8A8B77" w14:textId="77777777" w:rsidR="008C38D8" w:rsidRPr="008C38D8" w:rsidRDefault="008C38D8" w:rsidP="008C38D8"/>
    <w:p w14:paraId="07CABECE" w14:textId="77777777" w:rsidR="008C38D8" w:rsidRPr="008C38D8" w:rsidRDefault="008C38D8" w:rsidP="008C38D8"/>
    <w:p w14:paraId="003C04AB" w14:textId="77777777" w:rsidR="008C38D8" w:rsidRPr="008C38D8" w:rsidRDefault="008C38D8" w:rsidP="008C38D8"/>
    <w:p w14:paraId="2401B869" w14:textId="77777777" w:rsidR="008C38D8" w:rsidRPr="008C38D8" w:rsidRDefault="008C38D8" w:rsidP="008C38D8"/>
    <w:p w14:paraId="023D14CB" w14:textId="77777777" w:rsidR="008C38D8" w:rsidRPr="008C38D8" w:rsidRDefault="008C38D8" w:rsidP="008C38D8"/>
    <w:p w14:paraId="2873B7F7" w14:textId="77777777" w:rsidR="008C38D8" w:rsidRDefault="008C38D8" w:rsidP="008C38D8">
      <w:pPr>
        <w:rPr>
          <w:rFonts w:ascii="Arial Narrow" w:hAnsi="Arial Narrow" w:cs="Arial"/>
          <w:i/>
          <w:sz w:val="22"/>
          <w:szCs w:val="22"/>
        </w:rPr>
      </w:pPr>
    </w:p>
    <w:p w14:paraId="1BF576DF" w14:textId="77777777" w:rsidR="008C38D8" w:rsidRDefault="008C38D8" w:rsidP="008C38D8">
      <w:pPr>
        <w:rPr>
          <w:rFonts w:ascii="Arial Narrow" w:hAnsi="Arial Narrow" w:cs="Arial"/>
          <w:i/>
          <w:sz w:val="22"/>
          <w:szCs w:val="22"/>
        </w:rPr>
      </w:pPr>
    </w:p>
    <w:p w14:paraId="09AA9365" w14:textId="23E82D7D" w:rsidR="008C38D8" w:rsidRDefault="008C38D8" w:rsidP="008C38D8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50C4FADB" w14:textId="550CD45E" w:rsidR="008C38D8" w:rsidRDefault="008C38D8" w:rsidP="008C38D8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61988539" w14:textId="27AC47C9" w:rsidR="008C38D8" w:rsidRDefault="008C38D8" w:rsidP="008C38D8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1342ED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2699CB04" w14:textId="3030D574" w:rsidR="008C38D8" w:rsidRPr="008C38D8" w:rsidRDefault="008C38D8" w:rsidP="008C38D8">
      <w:pPr>
        <w:rPr>
          <w:rFonts w:ascii="Arial Narrow" w:hAnsi="Arial Narrow"/>
        </w:rPr>
      </w:pPr>
      <w:r>
        <w:rPr>
          <w:rFonts w:ascii="Arial Narrow" w:hAnsi="Arial Narrow"/>
        </w:rPr>
        <w:t>Data: 2025-11-13</w:t>
      </w:r>
    </w:p>
    <w:sectPr w:rsidR="008C38D8" w:rsidRPr="008C38D8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2D5D9" w14:textId="77777777" w:rsidR="004B54AB" w:rsidRDefault="004B54AB">
      <w:r>
        <w:separator/>
      </w:r>
    </w:p>
  </w:endnote>
  <w:endnote w:type="continuationSeparator" w:id="0">
    <w:p w14:paraId="48D6CE9D" w14:textId="77777777" w:rsidR="004B54AB" w:rsidRDefault="004B5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CD0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6139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9F656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C9C1F47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D0A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96C15B" w14:textId="77777777" w:rsidR="009F189D" w:rsidRDefault="009F189D">
    <w:pPr>
      <w:pStyle w:val="Stopka"/>
      <w:tabs>
        <w:tab w:val="clear" w:pos="4536"/>
      </w:tabs>
      <w:jc w:val="center"/>
    </w:pPr>
  </w:p>
  <w:p w14:paraId="6684A94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BB7FF" w14:textId="77777777" w:rsidR="004B54AB" w:rsidRDefault="004B54AB">
      <w:r>
        <w:separator/>
      </w:r>
    </w:p>
  </w:footnote>
  <w:footnote w:type="continuationSeparator" w:id="0">
    <w:p w14:paraId="331F4A15" w14:textId="77777777" w:rsidR="004B54AB" w:rsidRDefault="004B5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7BDA1" w14:textId="77777777" w:rsidR="00043071" w:rsidRDefault="000430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3F108" w14:textId="77777777" w:rsidR="00043071" w:rsidRDefault="000430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95B1C" w14:textId="77777777" w:rsidR="00043071" w:rsidRDefault="000430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54AB"/>
    <w:rsid w:val="00007727"/>
    <w:rsid w:val="00017720"/>
    <w:rsid w:val="00035488"/>
    <w:rsid w:val="00043071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B54AB"/>
    <w:rsid w:val="004C7E9B"/>
    <w:rsid w:val="00524583"/>
    <w:rsid w:val="0069085C"/>
    <w:rsid w:val="007B2916"/>
    <w:rsid w:val="00843263"/>
    <w:rsid w:val="00861E75"/>
    <w:rsid w:val="00890B92"/>
    <w:rsid w:val="008C38D8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ECCF5F"/>
  <w15:chartTrackingRefBased/>
  <w15:docId w15:val="{CC00B0B5-D224-47EC-B4FD-0FD4632E6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C38D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C38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2025-11-13T07:02:00Z</dcterms:created>
  <dcterms:modified xsi:type="dcterms:W3CDTF">2025-11-13T07:03:00Z</dcterms:modified>
</cp:coreProperties>
</file>