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18555" w14:textId="4D23918B" w:rsidR="00CF7835" w:rsidRPr="00B5182D" w:rsidRDefault="005A3F1D" w:rsidP="00B5182D">
      <w:pPr>
        <w:rPr>
          <w:rFonts w:ascii="Arial Narrow" w:hAnsi="Arial Narrow" w:cs="Arial"/>
          <w:sz w:val="22"/>
          <w:szCs w:val="22"/>
        </w:rPr>
      </w:pPr>
      <w:r w:rsidRPr="00B5182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5182D" w:rsidRPr="00B5182D">
        <w:rPr>
          <w:rFonts w:ascii="Arial Narrow" w:hAnsi="Arial Narrow" w:cs="Arial"/>
          <w:sz w:val="22"/>
          <w:szCs w:val="22"/>
        </w:rPr>
        <w:t xml:space="preserve"> </w:t>
      </w:r>
      <w:r w:rsidR="00B5182D">
        <w:rPr>
          <w:rFonts w:ascii="Arial Narrow" w:hAnsi="Arial Narrow" w:cs="Arial"/>
          <w:sz w:val="22"/>
          <w:szCs w:val="22"/>
        </w:rPr>
        <w:tab/>
      </w:r>
      <w:r w:rsidR="00B5182D">
        <w:rPr>
          <w:rFonts w:ascii="Arial Narrow" w:hAnsi="Arial Narrow" w:cs="Arial"/>
          <w:sz w:val="22"/>
          <w:szCs w:val="22"/>
        </w:rPr>
        <w:tab/>
      </w:r>
      <w:r w:rsidR="00B5182D">
        <w:rPr>
          <w:rFonts w:ascii="Arial Narrow" w:hAnsi="Arial Narrow" w:cs="Arial"/>
          <w:sz w:val="22"/>
          <w:szCs w:val="22"/>
        </w:rPr>
        <w:tab/>
      </w:r>
      <w:r w:rsidR="00B5182D">
        <w:rPr>
          <w:rFonts w:ascii="Arial Narrow" w:hAnsi="Arial Narrow" w:cs="Arial"/>
          <w:sz w:val="22"/>
          <w:szCs w:val="22"/>
        </w:rPr>
        <w:tab/>
      </w:r>
      <w:r w:rsidR="00B5182D">
        <w:rPr>
          <w:rFonts w:ascii="Arial Narrow" w:hAnsi="Arial Narrow" w:cs="Arial"/>
          <w:sz w:val="22"/>
          <w:szCs w:val="22"/>
        </w:rPr>
        <w:tab/>
      </w:r>
      <w:r w:rsidR="00B5182D">
        <w:rPr>
          <w:rFonts w:ascii="Arial Narrow" w:hAnsi="Arial Narrow" w:cs="Arial"/>
          <w:sz w:val="22"/>
          <w:szCs w:val="22"/>
        </w:rPr>
        <w:tab/>
      </w:r>
      <w:r w:rsidR="00B5182D">
        <w:rPr>
          <w:rFonts w:ascii="Arial Narrow" w:hAnsi="Arial Narrow" w:cs="Arial"/>
          <w:sz w:val="22"/>
          <w:szCs w:val="22"/>
        </w:rPr>
        <w:tab/>
      </w:r>
      <w:r w:rsidR="00B5182D" w:rsidRPr="00B5182D">
        <w:rPr>
          <w:rFonts w:ascii="Arial Narrow" w:hAnsi="Arial Narrow" w:cs="Arial"/>
          <w:sz w:val="22"/>
          <w:szCs w:val="22"/>
        </w:rPr>
        <w:t>Bydgoszcz dnia: 2025-11-13</w:t>
      </w:r>
    </w:p>
    <w:p w14:paraId="62C4D249" w14:textId="77777777" w:rsidR="00CF7835" w:rsidRPr="00B5182D" w:rsidRDefault="005A3F1D" w:rsidP="00B5182D">
      <w:pPr>
        <w:rPr>
          <w:rFonts w:ascii="Arial Narrow" w:hAnsi="Arial Narrow" w:cs="Arial"/>
          <w:sz w:val="22"/>
          <w:szCs w:val="22"/>
        </w:rPr>
      </w:pPr>
      <w:r w:rsidRPr="00B5182D">
        <w:rPr>
          <w:rFonts w:ascii="Arial Narrow" w:hAnsi="Arial Narrow" w:cs="Arial"/>
          <w:sz w:val="22"/>
          <w:szCs w:val="22"/>
        </w:rPr>
        <w:t>Powstańców Warszawy</w:t>
      </w:r>
      <w:r w:rsidR="00CF7835" w:rsidRPr="00B5182D">
        <w:rPr>
          <w:rFonts w:ascii="Arial Narrow" w:hAnsi="Arial Narrow" w:cs="Arial"/>
          <w:sz w:val="22"/>
          <w:szCs w:val="22"/>
        </w:rPr>
        <w:t xml:space="preserve"> </w:t>
      </w:r>
      <w:r w:rsidRPr="00B5182D">
        <w:rPr>
          <w:rFonts w:ascii="Arial Narrow" w:hAnsi="Arial Narrow" w:cs="Arial"/>
          <w:sz w:val="22"/>
          <w:szCs w:val="22"/>
        </w:rPr>
        <w:t>5</w:t>
      </w:r>
    </w:p>
    <w:p w14:paraId="33C43481" w14:textId="209A415B" w:rsidR="00CF7835" w:rsidRPr="00B5182D" w:rsidRDefault="005A3F1D" w:rsidP="00B5182D">
      <w:pPr>
        <w:rPr>
          <w:rFonts w:ascii="Arial Narrow" w:hAnsi="Arial Narrow" w:cs="Arial"/>
          <w:sz w:val="22"/>
          <w:szCs w:val="22"/>
        </w:rPr>
      </w:pPr>
      <w:r w:rsidRPr="00B5182D">
        <w:rPr>
          <w:rFonts w:ascii="Arial Narrow" w:hAnsi="Arial Narrow" w:cs="Arial"/>
          <w:sz w:val="22"/>
          <w:szCs w:val="22"/>
        </w:rPr>
        <w:t>85-681</w:t>
      </w:r>
      <w:r w:rsidR="00CF7835" w:rsidRPr="00B5182D">
        <w:rPr>
          <w:rFonts w:ascii="Arial Narrow" w:hAnsi="Arial Narrow" w:cs="Arial"/>
          <w:sz w:val="22"/>
          <w:szCs w:val="22"/>
        </w:rPr>
        <w:t xml:space="preserve"> </w:t>
      </w:r>
      <w:r w:rsidRPr="00B5182D">
        <w:rPr>
          <w:rFonts w:ascii="Arial Narrow" w:hAnsi="Arial Narrow" w:cs="Arial"/>
          <w:sz w:val="22"/>
          <w:szCs w:val="22"/>
        </w:rPr>
        <w:t>Bydgoszcz</w:t>
      </w:r>
      <w:r w:rsidR="00B5182D">
        <w:rPr>
          <w:rFonts w:ascii="Arial Narrow" w:hAnsi="Arial Narrow" w:cs="Arial"/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5182D" w14:paraId="3CA2DB1B" w14:textId="77777777" w:rsidTr="00B5182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9FE863" w14:textId="77777777" w:rsidR="00CF7835" w:rsidRPr="00B5182D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5182D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4EBC7D0A" w14:textId="77777777" w:rsidR="00CF7835" w:rsidRPr="00B5182D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5182D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015C77E" w14:textId="77777777" w:rsidR="00CF7835" w:rsidRPr="00B5182D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5182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5182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5182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5182D" w14:paraId="193C8D8D" w14:textId="77777777" w:rsidTr="000C1C6D">
        <w:tc>
          <w:tcPr>
            <w:tcW w:w="2269" w:type="dxa"/>
          </w:tcPr>
          <w:p w14:paraId="4E9304F7" w14:textId="77777777" w:rsidR="00CF7835" w:rsidRPr="00B5182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182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932498D" w14:textId="77777777" w:rsidR="00CF7835" w:rsidRPr="00B5182D" w:rsidRDefault="005A3F1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5182D">
              <w:rPr>
                <w:rFonts w:ascii="Arial Narrow" w:hAnsi="Arial Narrow" w:cs="Arial"/>
                <w:bCs/>
                <w:sz w:val="22"/>
                <w:szCs w:val="22"/>
              </w:rPr>
              <w:t>Dostawa komputerów</w:t>
            </w:r>
            <w:r w:rsidR="00CF7835" w:rsidRPr="00B5182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A3F1D" w:rsidRPr="00B5182D" w14:paraId="25870A4E" w14:textId="77777777" w:rsidTr="003E6B04">
        <w:tc>
          <w:tcPr>
            <w:tcW w:w="2269" w:type="dxa"/>
          </w:tcPr>
          <w:p w14:paraId="430F2048" w14:textId="77777777" w:rsidR="005A3F1D" w:rsidRPr="00B5182D" w:rsidRDefault="005A3F1D" w:rsidP="003E6B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182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6563DA1" w14:textId="77777777" w:rsidR="005A3F1D" w:rsidRPr="00B5182D" w:rsidRDefault="005A3F1D" w:rsidP="003E6B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5182D">
              <w:rPr>
                <w:rFonts w:ascii="Arial Narrow" w:hAnsi="Arial Narrow" w:cs="Arial"/>
                <w:bCs/>
                <w:sz w:val="22"/>
                <w:szCs w:val="22"/>
              </w:rPr>
              <w:t>133/2025</w:t>
            </w:r>
          </w:p>
        </w:tc>
      </w:tr>
    </w:tbl>
    <w:p w14:paraId="48A30A62" w14:textId="77777777" w:rsidR="00D665F5" w:rsidRPr="00B5182D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B5182D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B5182D">
        <w:rPr>
          <w:rFonts w:ascii="Arial Narrow" w:hAnsi="Arial Narrow" w:cs="Arial"/>
          <w:sz w:val="22"/>
          <w:szCs w:val="22"/>
        </w:rPr>
        <w:t>2</w:t>
      </w:r>
      <w:r w:rsidRPr="00B5182D">
        <w:rPr>
          <w:rFonts w:ascii="Arial Narrow" w:hAnsi="Arial Narrow" w:cs="Arial"/>
          <w:sz w:val="22"/>
          <w:szCs w:val="22"/>
        </w:rPr>
        <w:t xml:space="preserve"> ust. 5 </w:t>
      </w:r>
      <w:r w:rsidRPr="00B5182D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B5182D">
        <w:rPr>
          <w:rFonts w:ascii="Arial Narrow" w:hAnsi="Arial Narrow" w:cs="Arial"/>
          <w:sz w:val="22"/>
          <w:szCs w:val="22"/>
        </w:rPr>
        <w:t xml:space="preserve"> </w:t>
      </w:r>
      <w:r w:rsidR="005A3F1D" w:rsidRPr="00B5182D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B5182D">
        <w:rPr>
          <w:rFonts w:ascii="Arial Narrow" w:hAnsi="Arial Narrow" w:cs="Arial"/>
          <w:sz w:val="22"/>
          <w:szCs w:val="22"/>
        </w:rPr>
        <w:t xml:space="preserve"> </w:t>
      </w:r>
      <w:r w:rsidRPr="00B5182D">
        <w:rPr>
          <w:rFonts w:ascii="Arial Narrow" w:hAnsi="Arial Narrow" w:cs="Arial"/>
          <w:sz w:val="22"/>
          <w:szCs w:val="22"/>
        </w:rPr>
        <w:t>udostępnia</w:t>
      </w:r>
      <w:r w:rsidR="00F95C33" w:rsidRPr="00B5182D">
        <w:rPr>
          <w:rFonts w:ascii="Arial Narrow" w:hAnsi="Arial Narrow" w:cs="Arial"/>
          <w:sz w:val="22"/>
          <w:szCs w:val="22"/>
        </w:rPr>
        <w:t xml:space="preserve"> </w:t>
      </w:r>
      <w:r w:rsidR="004C7E9B" w:rsidRPr="00B5182D">
        <w:rPr>
          <w:rFonts w:ascii="Arial Narrow" w:hAnsi="Arial Narrow" w:cs="Arial"/>
          <w:sz w:val="22"/>
          <w:szCs w:val="22"/>
        </w:rPr>
        <w:t>informacj</w:t>
      </w:r>
      <w:r w:rsidR="00577BC6" w:rsidRPr="00B5182D">
        <w:rPr>
          <w:rFonts w:ascii="Arial Narrow" w:hAnsi="Arial Narrow" w:cs="Arial"/>
          <w:sz w:val="22"/>
          <w:szCs w:val="22"/>
        </w:rPr>
        <w:t>ę</w:t>
      </w:r>
      <w:r w:rsidR="00035488" w:rsidRPr="00B5182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5182D">
        <w:rPr>
          <w:rFonts w:ascii="Arial Narrow" w:hAnsi="Arial Narrow" w:cs="Arial"/>
          <w:sz w:val="22"/>
          <w:szCs w:val="22"/>
        </w:rPr>
        <w:t>.</w:t>
      </w:r>
    </w:p>
    <w:p w14:paraId="31D22659" w14:textId="77777777" w:rsidR="00A80738" w:rsidRPr="00B5182D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5182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5182D">
        <w:rPr>
          <w:rFonts w:ascii="Arial Narrow" w:hAnsi="Arial Narrow" w:cs="Arial"/>
          <w:sz w:val="22"/>
          <w:szCs w:val="22"/>
        </w:rPr>
        <w:t xml:space="preserve"> w dniu </w:t>
      </w:r>
      <w:r w:rsidR="005A3F1D" w:rsidRPr="00B5182D">
        <w:rPr>
          <w:rFonts w:ascii="Arial Narrow" w:hAnsi="Arial Narrow" w:cs="Arial"/>
          <w:sz w:val="22"/>
          <w:szCs w:val="22"/>
        </w:rPr>
        <w:t>13/11/2025</w:t>
      </w:r>
      <w:r w:rsidR="00FF4AB1" w:rsidRPr="00B5182D">
        <w:rPr>
          <w:rFonts w:ascii="Arial Narrow" w:hAnsi="Arial Narrow" w:cs="Arial"/>
          <w:sz w:val="22"/>
          <w:szCs w:val="22"/>
        </w:rPr>
        <w:t xml:space="preserve"> o godz. </w:t>
      </w:r>
      <w:r w:rsidR="005A3F1D" w:rsidRPr="00B5182D">
        <w:rPr>
          <w:rFonts w:ascii="Arial Narrow" w:hAnsi="Arial Narrow" w:cs="Arial"/>
          <w:sz w:val="22"/>
          <w:szCs w:val="22"/>
        </w:rPr>
        <w:t>08:30</w:t>
      </w:r>
      <w:r w:rsidRPr="00B5182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5182D" w14:paraId="584B07DC" w14:textId="77777777" w:rsidTr="00B5182D">
        <w:tc>
          <w:tcPr>
            <w:tcW w:w="1276" w:type="dxa"/>
            <w:shd w:val="clear" w:color="auto" w:fill="F2F2F2"/>
            <w:vAlign w:val="center"/>
          </w:tcPr>
          <w:p w14:paraId="6615E884" w14:textId="77777777" w:rsidR="00D665F5" w:rsidRPr="00B5182D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O</w:t>
            </w:r>
            <w:r w:rsidR="00D665F5" w:rsidRPr="00B5182D">
              <w:rPr>
                <w:rFonts w:ascii="Arial Narrow" w:hAnsi="Arial Narrow" w:cs="Arial"/>
              </w:rPr>
              <w:t>fert</w:t>
            </w:r>
            <w:r w:rsidRPr="00B5182D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185F507" w14:textId="77777777" w:rsidR="00D665F5" w:rsidRPr="00B5182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Nazwa</w:t>
            </w:r>
            <w:r w:rsidR="003F57CD" w:rsidRPr="00B5182D">
              <w:rPr>
                <w:rFonts w:ascii="Arial Narrow" w:hAnsi="Arial Narrow" w:cs="Arial"/>
              </w:rPr>
              <w:t xml:space="preserve"> </w:t>
            </w:r>
            <w:r w:rsidRPr="00B5182D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B160F05" w14:textId="77777777" w:rsidR="00D665F5" w:rsidRPr="00B5182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Cena oferty</w:t>
            </w:r>
          </w:p>
        </w:tc>
      </w:tr>
      <w:tr w:rsidR="005A3F1D" w:rsidRPr="00B5182D" w14:paraId="7387BAC4" w14:textId="77777777" w:rsidTr="00B5182D">
        <w:tc>
          <w:tcPr>
            <w:tcW w:w="1276" w:type="dxa"/>
            <w:vAlign w:val="center"/>
          </w:tcPr>
          <w:p w14:paraId="517962FB" w14:textId="77777777" w:rsidR="005A3F1D" w:rsidRPr="00B5182D" w:rsidRDefault="005A3F1D" w:rsidP="003E6B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38D70BC7" w14:textId="77777777" w:rsidR="005A3F1D" w:rsidRPr="00B5182D" w:rsidRDefault="005A3F1D" w:rsidP="003E6B04">
            <w:pPr>
              <w:spacing w:before="80" w:after="40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WRCOMPUTERS Łukasz Kaca</w:t>
            </w:r>
          </w:p>
          <w:p w14:paraId="2CEBADE8" w14:textId="77777777" w:rsidR="005A3F1D" w:rsidRPr="00B5182D" w:rsidRDefault="005A3F1D" w:rsidP="003E6B04">
            <w:pPr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Azaliowa</w:t>
            </w:r>
            <w:r w:rsidRPr="00B5182D">
              <w:rPr>
                <w:rFonts w:ascii="Arial Narrow" w:hAnsi="Arial Narrow" w:cs="Arial"/>
              </w:rPr>
              <w:t xml:space="preserve"> </w:t>
            </w:r>
            <w:r w:rsidRPr="00B5182D">
              <w:rPr>
                <w:rFonts w:ascii="Arial Narrow" w:hAnsi="Arial Narrow" w:cs="Arial"/>
              </w:rPr>
              <w:t>44</w:t>
            </w:r>
            <w:r w:rsidRPr="00B5182D">
              <w:rPr>
                <w:rFonts w:ascii="Arial Narrow" w:hAnsi="Arial Narrow" w:cs="Arial"/>
              </w:rPr>
              <w:t xml:space="preserve"> </w:t>
            </w:r>
          </w:p>
          <w:p w14:paraId="687B643C" w14:textId="77777777" w:rsidR="005A3F1D" w:rsidRPr="00B5182D" w:rsidRDefault="005A3F1D" w:rsidP="003E6B0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26-652</w:t>
            </w:r>
            <w:r w:rsidRPr="00B5182D">
              <w:rPr>
                <w:rFonts w:ascii="Arial Narrow" w:hAnsi="Arial Narrow" w:cs="Arial"/>
              </w:rPr>
              <w:t xml:space="preserve"> </w:t>
            </w:r>
            <w:r w:rsidRPr="00B5182D">
              <w:rPr>
                <w:rFonts w:ascii="Arial Narrow" w:hAnsi="Arial Narrow" w:cs="Arial"/>
              </w:rPr>
              <w:t>Janiszew</w:t>
            </w:r>
          </w:p>
        </w:tc>
        <w:tc>
          <w:tcPr>
            <w:tcW w:w="2835" w:type="dxa"/>
            <w:vAlign w:val="center"/>
          </w:tcPr>
          <w:p w14:paraId="60C15286" w14:textId="77777777" w:rsidR="005A3F1D" w:rsidRPr="00B5182D" w:rsidRDefault="005A3F1D" w:rsidP="003E6B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41 697.00 zł</w:t>
            </w:r>
          </w:p>
        </w:tc>
      </w:tr>
      <w:tr w:rsidR="005A3F1D" w:rsidRPr="00B5182D" w14:paraId="5C1475A6" w14:textId="77777777" w:rsidTr="00B5182D">
        <w:tc>
          <w:tcPr>
            <w:tcW w:w="1276" w:type="dxa"/>
            <w:vAlign w:val="center"/>
          </w:tcPr>
          <w:p w14:paraId="3914D41C" w14:textId="77777777" w:rsidR="005A3F1D" w:rsidRPr="00B5182D" w:rsidRDefault="005A3F1D" w:rsidP="003E6B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2</w:t>
            </w:r>
          </w:p>
        </w:tc>
        <w:tc>
          <w:tcPr>
            <w:tcW w:w="4961" w:type="dxa"/>
          </w:tcPr>
          <w:p w14:paraId="6F1A0704" w14:textId="77777777" w:rsidR="005A3F1D" w:rsidRPr="00B5182D" w:rsidRDefault="005A3F1D" w:rsidP="003E6B04">
            <w:pPr>
              <w:spacing w:before="80" w:after="40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Infotech Krzysztof Zieliński Paweł Zieliński spółka jawna</w:t>
            </w:r>
          </w:p>
          <w:p w14:paraId="548C2448" w14:textId="77777777" w:rsidR="005A3F1D" w:rsidRPr="00B5182D" w:rsidRDefault="005A3F1D" w:rsidP="003E6B04">
            <w:pPr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Żeromskiego</w:t>
            </w:r>
            <w:r w:rsidRPr="00B5182D">
              <w:rPr>
                <w:rFonts w:ascii="Arial Narrow" w:hAnsi="Arial Narrow" w:cs="Arial"/>
              </w:rPr>
              <w:t xml:space="preserve"> </w:t>
            </w:r>
            <w:r w:rsidRPr="00B5182D">
              <w:rPr>
                <w:rFonts w:ascii="Arial Narrow" w:hAnsi="Arial Narrow" w:cs="Arial"/>
              </w:rPr>
              <w:t>9/1</w:t>
            </w:r>
            <w:r w:rsidRPr="00B5182D">
              <w:rPr>
                <w:rFonts w:ascii="Arial Narrow" w:hAnsi="Arial Narrow" w:cs="Arial"/>
              </w:rPr>
              <w:t xml:space="preserve"> </w:t>
            </w:r>
          </w:p>
          <w:p w14:paraId="1F58B380" w14:textId="77777777" w:rsidR="005A3F1D" w:rsidRPr="00B5182D" w:rsidRDefault="005A3F1D" w:rsidP="003E6B0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82-300</w:t>
            </w:r>
            <w:r w:rsidRPr="00B5182D">
              <w:rPr>
                <w:rFonts w:ascii="Arial Narrow" w:hAnsi="Arial Narrow" w:cs="Arial"/>
              </w:rPr>
              <w:t xml:space="preserve"> </w:t>
            </w:r>
            <w:r w:rsidRPr="00B5182D">
              <w:rPr>
                <w:rFonts w:ascii="Arial Narrow" w:hAnsi="Arial Narrow" w:cs="Arial"/>
              </w:rPr>
              <w:t>Elbląg</w:t>
            </w:r>
          </w:p>
        </w:tc>
        <w:tc>
          <w:tcPr>
            <w:tcW w:w="2835" w:type="dxa"/>
            <w:vAlign w:val="center"/>
          </w:tcPr>
          <w:p w14:paraId="28EB0B12" w14:textId="77777777" w:rsidR="005A3F1D" w:rsidRPr="00B5182D" w:rsidRDefault="005A3F1D" w:rsidP="003E6B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61 315.50 zł</w:t>
            </w:r>
          </w:p>
        </w:tc>
      </w:tr>
      <w:tr w:rsidR="005A3F1D" w:rsidRPr="00B5182D" w14:paraId="22F6C7EE" w14:textId="77777777" w:rsidTr="00B5182D">
        <w:tc>
          <w:tcPr>
            <w:tcW w:w="1276" w:type="dxa"/>
            <w:vAlign w:val="center"/>
          </w:tcPr>
          <w:p w14:paraId="17F23F6B" w14:textId="77777777" w:rsidR="005A3F1D" w:rsidRPr="00B5182D" w:rsidRDefault="005A3F1D" w:rsidP="003E6B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3</w:t>
            </w:r>
          </w:p>
        </w:tc>
        <w:tc>
          <w:tcPr>
            <w:tcW w:w="4961" w:type="dxa"/>
          </w:tcPr>
          <w:p w14:paraId="4377A4BE" w14:textId="77777777" w:rsidR="005A3F1D" w:rsidRPr="00B5182D" w:rsidRDefault="005A3F1D" w:rsidP="003E6B04">
            <w:pPr>
              <w:spacing w:before="80" w:after="40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FHU Horyzont Krzysztof Lech</w:t>
            </w:r>
          </w:p>
          <w:p w14:paraId="5FF7E1B1" w14:textId="7A9630A6" w:rsidR="005A3F1D" w:rsidRPr="00B5182D" w:rsidRDefault="00B5182D" w:rsidP="003E6B0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Parkowa 6</w:t>
            </w:r>
          </w:p>
          <w:p w14:paraId="439A26E1" w14:textId="77777777" w:rsidR="005A3F1D" w:rsidRPr="00B5182D" w:rsidRDefault="005A3F1D" w:rsidP="003E6B0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38-300</w:t>
            </w:r>
            <w:r w:rsidRPr="00B5182D">
              <w:rPr>
                <w:rFonts w:ascii="Arial Narrow" w:hAnsi="Arial Narrow" w:cs="Arial"/>
              </w:rPr>
              <w:t xml:space="preserve"> </w:t>
            </w:r>
            <w:r w:rsidRPr="00B5182D">
              <w:rPr>
                <w:rFonts w:ascii="Arial Narrow" w:hAnsi="Arial Narrow" w:cs="Arial"/>
              </w:rPr>
              <w:t>Gorlice</w:t>
            </w:r>
          </w:p>
        </w:tc>
        <w:tc>
          <w:tcPr>
            <w:tcW w:w="2835" w:type="dxa"/>
            <w:vAlign w:val="center"/>
          </w:tcPr>
          <w:p w14:paraId="0BD26EF1" w14:textId="77777777" w:rsidR="005A3F1D" w:rsidRPr="00B5182D" w:rsidRDefault="005A3F1D" w:rsidP="003E6B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5182D">
              <w:rPr>
                <w:rFonts w:ascii="Arial Narrow" w:hAnsi="Arial Narrow" w:cs="Arial"/>
              </w:rPr>
              <w:t>95 325.00 zł</w:t>
            </w:r>
          </w:p>
        </w:tc>
      </w:tr>
    </w:tbl>
    <w:p w14:paraId="7060A7A9" w14:textId="77777777" w:rsidR="0069085C" w:rsidRPr="00B5182D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470CF30F" w14:textId="77777777" w:rsidR="00577BC6" w:rsidRPr="00B5182D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56D5593E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5182D">
        <w:rPr>
          <w:rFonts w:ascii="Arial Narrow" w:hAnsi="Arial Narrow" w:cs="Arial"/>
          <w:i/>
          <w:sz w:val="22"/>
          <w:szCs w:val="22"/>
        </w:rPr>
        <w:t>Zamawiający</w:t>
      </w:r>
    </w:p>
    <w:p w14:paraId="0A44888B" w14:textId="77777777" w:rsidR="00B5182D" w:rsidRPr="00B5182D" w:rsidRDefault="00B5182D" w:rsidP="00B5182D"/>
    <w:p w14:paraId="11C627F1" w14:textId="77777777" w:rsidR="00B5182D" w:rsidRPr="00B5182D" w:rsidRDefault="00B5182D" w:rsidP="00B5182D"/>
    <w:p w14:paraId="135D7F27" w14:textId="77777777" w:rsidR="00B5182D" w:rsidRPr="00B5182D" w:rsidRDefault="00B5182D" w:rsidP="00B5182D"/>
    <w:p w14:paraId="2DE37F49" w14:textId="77777777" w:rsidR="00B5182D" w:rsidRPr="00B5182D" w:rsidRDefault="00B5182D" w:rsidP="00B5182D"/>
    <w:p w14:paraId="386D3079" w14:textId="77777777" w:rsidR="00B5182D" w:rsidRPr="00B5182D" w:rsidRDefault="00B5182D" w:rsidP="00B5182D"/>
    <w:p w14:paraId="48BC8413" w14:textId="77777777" w:rsidR="00B5182D" w:rsidRPr="00B5182D" w:rsidRDefault="00B5182D" w:rsidP="00B5182D"/>
    <w:p w14:paraId="0A1C948F" w14:textId="77777777" w:rsidR="00B5182D" w:rsidRPr="00B5182D" w:rsidRDefault="00B5182D" w:rsidP="00B5182D"/>
    <w:p w14:paraId="00480ACC" w14:textId="77777777" w:rsidR="00B5182D" w:rsidRPr="00B5182D" w:rsidRDefault="00B5182D" w:rsidP="00B5182D"/>
    <w:p w14:paraId="4465671C" w14:textId="77777777" w:rsidR="00B5182D" w:rsidRDefault="00B5182D" w:rsidP="00B5182D">
      <w:pPr>
        <w:rPr>
          <w:rFonts w:ascii="Arial Narrow" w:hAnsi="Arial Narrow" w:cs="Arial"/>
          <w:i/>
          <w:sz w:val="22"/>
          <w:szCs w:val="22"/>
        </w:rPr>
      </w:pPr>
    </w:p>
    <w:p w14:paraId="5F7C191C" w14:textId="42A7DDD5" w:rsidR="00B5182D" w:rsidRDefault="00B5182D" w:rsidP="00B5182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488C0C00" w14:textId="5786FDFE" w:rsidR="00B5182D" w:rsidRDefault="00B5182D" w:rsidP="00B5182D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34789E83" w14:textId="54EE1171" w:rsidR="00B5182D" w:rsidRDefault="00B5182D" w:rsidP="00B5182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45E13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0037885E" w14:textId="463FF75C" w:rsidR="00B5182D" w:rsidRPr="00B5182D" w:rsidRDefault="00B5182D" w:rsidP="00B5182D">
      <w:pPr>
        <w:rPr>
          <w:rFonts w:ascii="Arial Narrow" w:hAnsi="Arial Narrow"/>
        </w:rPr>
      </w:pPr>
      <w:r>
        <w:rPr>
          <w:rFonts w:ascii="Arial Narrow" w:hAnsi="Arial Narrow"/>
        </w:rPr>
        <w:t>Data: 2025-11-13</w:t>
      </w:r>
    </w:p>
    <w:sectPr w:rsidR="00B5182D" w:rsidRPr="00B5182D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E8375" w14:textId="77777777" w:rsidR="00606744" w:rsidRDefault="00606744">
      <w:r>
        <w:separator/>
      </w:r>
    </w:p>
  </w:endnote>
  <w:endnote w:type="continuationSeparator" w:id="0">
    <w:p w14:paraId="49871B8F" w14:textId="77777777" w:rsidR="00606744" w:rsidRDefault="00606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343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044C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D0F5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83EE02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E26CD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8EB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8F884F" w14:textId="77777777" w:rsidR="009F189D" w:rsidRDefault="009F189D">
    <w:pPr>
      <w:pStyle w:val="Stopka"/>
      <w:tabs>
        <w:tab w:val="clear" w:pos="4536"/>
      </w:tabs>
      <w:jc w:val="center"/>
    </w:pPr>
  </w:p>
  <w:p w14:paraId="006D0D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3089C" w14:textId="77777777" w:rsidR="00606744" w:rsidRDefault="00606744">
      <w:r>
        <w:separator/>
      </w:r>
    </w:p>
  </w:footnote>
  <w:footnote w:type="continuationSeparator" w:id="0">
    <w:p w14:paraId="32C60C8B" w14:textId="77777777" w:rsidR="00606744" w:rsidRDefault="00606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00ECB" w14:textId="77777777" w:rsidR="005A3F1D" w:rsidRDefault="005A3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42531" w14:textId="77777777" w:rsidR="005A3F1D" w:rsidRDefault="005A3F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E036E" w14:textId="77777777" w:rsidR="005A3F1D" w:rsidRDefault="005A3F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674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3F1D"/>
    <w:rsid w:val="00601802"/>
    <w:rsid w:val="00606744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5182D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9AF6CC"/>
  <w15:chartTrackingRefBased/>
  <w15:docId w15:val="{E6B2B40E-1034-4331-8196-9CB7099BC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518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1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2025-11-13T07:38:00Z</dcterms:created>
  <dcterms:modified xsi:type="dcterms:W3CDTF">2025-11-13T07:39:00Z</dcterms:modified>
</cp:coreProperties>
</file>