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A5E05" w14:textId="4397E4EC" w:rsidR="005103B9" w:rsidRDefault="006F3038" w:rsidP="006F303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EBCB1FE" w14:textId="77777777" w:rsidR="006F3038" w:rsidRPr="006F3038" w:rsidRDefault="006F3038" w:rsidP="006F3038">
      <w:pPr>
        <w:rPr>
          <w:lang w:eastAsia="pl-PL"/>
        </w:rPr>
      </w:pPr>
    </w:p>
    <w:p w14:paraId="7BA5BEFB" w14:textId="77777777" w:rsidR="00C4103F" w:rsidRPr="0012157F" w:rsidRDefault="007118F0" w:rsidP="006F303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09C8E5F" w14:textId="06C9486C" w:rsidR="006676AE" w:rsidRPr="0012157F" w:rsidRDefault="004D1777" w:rsidP="006F3038">
      <w:pPr>
        <w:pStyle w:val="Tekstpodstawowy"/>
        <w:spacing w:after="0"/>
        <w:ind w:left="4111"/>
        <w:rPr>
          <w:rFonts w:ascii="Arial" w:hAnsi="Arial" w:cs="Arial"/>
        </w:rPr>
      </w:pPr>
      <w:r w:rsidRPr="004D1777">
        <w:rPr>
          <w:rFonts w:ascii="Arial" w:hAnsi="Arial" w:cs="Arial"/>
        </w:rPr>
        <w:t>SZPITAL WOJEWÓDZKI W POZNANIU</w:t>
      </w:r>
    </w:p>
    <w:p w14:paraId="310E9307" w14:textId="1C8D1E5D" w:rsidR="006676AE" w:rsidRPr="0012157F" w:rsidRDefault="004D1777" w:rsidP="006F3038">
      <w:pPr>
        <w:pStyle w:val="Tekstpodstawowy"/>
        <w:spacing w:after="0"/>
        <w:ind w:left="4111"/>
        <w:rPr>
          <w:rFonts w:ascii="Arial" w:hAnsi="Arial" w:cs="Arial"/>
        </w:rPr>
      </w:pPr>
      <w:r w:rsidRPr="004D1777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4D1777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72B3615" w14:textId="42E78234" w:rsidR="00F90CD1" w:rsidRDefault="004D1777" w:rsidP="006F3038">
      <w:pPr>
        <w:pStyle w:val="Tekstpodstawowy"/>
        <w:spacing w:after="0"/>
        <w:ind w:left="4111"/>
        <w:rPr>
          <w:rFonts w:ascii="Arial" w:hAnsi="Arial" w:cs="Arial"/>
        </w:rPr>
      </w:pPr>
      <w:r w:rsidRPr="004D1777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4D1777">
        <w:rPr>
          <w:rFonts w:ascii="Arial" w:hAnsi="Arial" w:cs="Arial"/>
        </w:rPr>
        <w:t>Poznań</w:t>
      </w:r>
    </w:p>
    <w:p w14:paraId="6FC6827E" w14:textId="77777777" w:rsidR="009169D4" w:rsidRDefault="009169D4" w:rsidP="006F303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D8904D3" w14:textId="77777777" w:rsidR="00C4103F" w:rsidRPr="002578E4" w:rsidRDefault="002578E4" w:rsidP="006F3038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C8ADF9A" w14:textId="77777777" w:rsidR="002578E4" w:rsidRDefault="002578E4" w:rsidP="006F303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B73926E" w14:textId="77777777" w:rsidTr="0018769E">
        <w:tc>
          <w:tcPr>
            <w:tcW w:w="2800" w:type="dxa"/>
          </w:tcPr>
          <w:p w14:paraId="76B105B0" w14:textId="77777777" w:rsidR="002578E4" w:rsidRPr="00A2540E" w:rsidRDefault="002578E4" w:rsidP="006F303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0341CC3" w14:textId="77777777" w:rsidR="002578E4" w:rsidRPr="00A2540E" w:rsidRDefault="002578E4" w:rsidP="006F303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402700" w14:textId="77777777" w:rsidR="002578E4" w:rsidRPr="00A2540E" w:rsidRDefault="002578E4" w:rsidP="006F303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2513C0" w14:textId="77777777" w:rsidR="002578E4" w:rsidRPr="00A2540E" w:rsidRDefault="002578E4" w:rsidP="006F303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EE5BE04" w14:textId="77777777" w:rsidTr="0018769E">
        <w:tc>
          <w:tcPr>
            <w:tcW w:w="2800" w:type="dxa"/>
          </w:tcPr>
          <w:p w14:paraId="5BC54C18" w14:textId="77777777" w:rsidR="002578E4" w:rsidRPr="00A2540E" w:rsidRDefault="002578E4" w:rsidP="006F303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B050F28" w14:textId="77777777" w:rsidR="002578E4" w:rsidRPr="00A2540E" w:rsidRDefault="002578E4" w:rsidP="006F303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235496" w14:textId="77777777" w:rsidR="002578E4" w:rsidRPr="00A2540E" w:rsidRDefault="002578E4" w:rsidP="006F303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70DD48" w14:textId="77777777" w:rsidR="002578E4" w:rsidRPr="00A2540E" w:rsidRDefault="002578E4" w:rsidP="006F303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EB77567" w14:textId="77777777" w:rsidR="002578E4" w:rsidRPr="002578E4" w:rsidRDefault="002578E4" w:rsidP="006F3038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D1777" w:rsidRPr="0012157F" w14:paraId="6EDD2D57" w14:textId="77777777" w:rsidTr="00635846">
        <w:tc>
          <w:tcPr>
            <w:tcW w:w="9104" w:type="dxa"/>
            <w:shd w:val="clear" w:color="auto" w:fill="D9D9D9"/>
          </w:tcPr>
          <w:p w14:paraId="531FD58B" w14:textId="77777777" w:rsidR="004D1777" w:rsidRPr="0012157F" w:rsidRDefault="004D1777" w:rsidP="006F303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75017F5" w14:textId="578CD9F6" w:rsidR="004D1777" w:rsidRPr="0012157F" w:rsidRDefault="004D1777" w:rsidP="006F30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4D177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D177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D1777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D177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4D177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6B3B90B" w14:textId="77777777" w:rsidR="004D1777" w:rsidRPr="00612283" w:rsidRDefault="004D1777" w:rsidP="006F303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7CEA6D3" w14:textId="77777777" w:rsidR="004D1777" w:rsidRPr="00612283" w:rsidRDefault="004D1777" w:rsidP="006F3038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DE2BF99" w14:textId="77777777" w:rsidR="004D1777" w:rsidRPr="0012157F" w:rsidRDefault="004D1777" w:rsidP="006F3038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33EAE541" w14:textId="77777777" w:rsidR="00E50194" w:rsidRDefault="001F027E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38176D97" w14:textId="77777777" w:rsidTr="0018769E">
        <w:tc>
          <w:tcPr>
            <w:tcW w:w="2269" w:type="dxa"/>
          </w:tcPr>
          <w:p w14:paraId="5569BDBD" w14:textId="77777777" w:rsidR="002578E4" w:rsidRPr="00A2540E" w:rsidRDefault="002578E4" w:rsidP="006F303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4A0CE4E" w14:textId="246D16A8" w:rsidR="002578E4" w:rsidRPr="00A2540E" w:rsidRDefault="004D1777" w:rsidP="006F303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17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koncepcji rozdziału kanalizacji sanitarnej i deszczowej w filii nr 3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D1777" w:rsidRPr="00A2540E" w14:paraId="44CA1F65" w14:textId="77777777" w:rsidTr="00635846">
        <w:tc>
          <w:tcPr>
            <w:tcW w:w="2269" w:type="dxa"/>
          </w:tcPr>
          <w:p w14:paraId="4CC26D93" w14:textId="77777777" w:rsidR="004D1777" w:rsidRPr="00A2540E" w:rsidRDefault="004D1777" w:rsidP="006F303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9F27046" w14:textId="2CDB45EB" w:rsidR="004D1777" w:rsidRPr="00A2540E" w:rsidRDefault="004D1777" w:rsidP="006F303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177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SZW/DZP/146/2025</w:t>
            </w:r>
          </w:p>
        </w:tc>
      </w:tr>
    </w:tbl>
    <w:p w14:paraId="49B2857C" w14:textId="77777777" w:rsidR="002578E4" w:rsidRDefault="002578E4" w:rsidP="006F303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0B7D2EA" w14:textId="7343B7A7" w:rsidR="00F90CD1" w:rsidRDefault="005434B3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D1777" w:rsidRPr="004D1777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0FCA1C6" w14:textId="77777777" w:rsidR="006F3038" w:rsidRPr="0012157F" w:rsidRDefault="006F3038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1FEDD54" w14:textId="77777777" w:rsidTr="00650D6C">
        <w:tc>
          <w:tcPr>
            <w:tcW w:w="9104" w:type="dxa"/>
            <w:shd w:val="clear" w:color="auto" w:fill="D9D9D9"/>
          </w:tcPr>
          <w:p w14:paraId="0723584B" w14:textId="77777777" w:rsidR="00E50194" w:rsidRPr="00650D6C" w:rsidRDefault="00650D6C" w:rsidP="006F30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97DE689" w14:textId="77777777" w:rsidR="00C113BF" w:rsidRPr="0012157F" w:rsidRDefault="00C113BF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E01FBE5" w14:textId="77777777" w:rsidR="002426FF" w:rsidRPr="00A44833" w:rsidRDefault="002426FF" w:rsidP="006F3038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D297023" w14:textId="77777777" w:rsidR="00023477" w:rsidRPr="006B53D6" w:rsidRDefault="00023477" w:rsidP="006F3038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9BFB06C" w14:textId="77777777" w:rsidR="00023477" w:rsidRPr="00992BD8" w:rsidRDefault="00992BD8" w:rsidP="006F303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9E02AE7" w14:textId="77777777" w:rsidR="00992BD8" w:rsidRPr="00992BD8" w:rsidRDefault="00992BD8" w:rsidP="006F303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37DAA993" w14:textId="77777777" w:rsidR="00023477" w:rsidRDefault="00C113BF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AA83515" w14:textId="77777777" w:rsidR="007A2BCB" w:rsidRDefault="00992BD8" w:rsidP="006F303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20947D1" w14:textId="77777777" w:rsidR="004D1777" w:rsidRDefault="007A2BCB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14:paraId="3914C098" w14:textId="77777777" w:rsidR="00AC6A18" w:rsidRDefault="00AC6A18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20D808D2" w14:textId="77777777" w:rsidTr="00CD4DD1">
        <w:tc>
          <w:tcPr>
            <w:tcW w:w="9104" w:type="dxa"/>
            <w:shd w:val="clear" w:color="auto" w:fill="D9D9D9"/>
          </w:tcPr>
          <w:p w14:paraId="6C2D4C61" w14:textId="77777777" w:rsidR="0011306C" w:rsidRPr="00650D6C" w:rsidRDefault="0011306C" w:rsidP="006F30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AD72334" w14:textId="77777777" w:rsidR="00D2702A" w:rsidRPr="0012157F" w:rsidRDefault="004F23F7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5C6483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E3D3C" w14:textId="77777777" w:rsidR="00D2702A" w:rsidRPr="0012157F" w:rsidRDefault="00D2702A" w:rsidP="006F303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FB3F" w14:textId="77777777" w:rsidR="00D2702A" w:rsidRPr="0012157F" w:rsidRDefault="00D2702A" w:rsidP="006F30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D1777" w:rsidRPr="0012157F" w14:paraId="2E23C8E6" w14:textId="77777777" w:rsidTr="00635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C75F6" w14:textId="6DBFF8C4" w:rsidR="004D1777" w:rsidRPr="0012157F" w:rsidRDefault="004D1777" w:rsidP="006F303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64A58" w14:textId="2F72B94A" w:rsidR="004D1777" w:rsidRPr="0012157F" w:rsidRDefault="004D1777" w:rsidP="006F303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177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76EBBB4" w14:textId="24C466B4" w:rsidR="004D1777" w:rsidRPr="006A1FF9" w:rsidRDefault="006A1FF9" w:rsidP="006F3038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32B55">
              <w:rPr>
                <w:rFonts w:ascii="Arial" w:hAnsi="Arial" w:cs="Arial"/>
              </w:rPr>
              <w:t xml:space="preserve">O udzielenie zamówienia publicznego mogą ubiegać się wykonawcy, którzy spełniają warunki, dotyczące zdolności technicznej lub </w:t>
            </w:r>
            <w:r w:rsidRPr="0026434D">
              <w:rPr>
                <w:rFonts w:ascii="Arial" w:hAnsi="Arial" w:cs="Arial"/>
              </w:rPr>
              <w:t xml:space="preserve">zawodowej. Ocena spełniania warunków udziału w postępowaniu będzie dokonana na zasadzie spełnia/nie spełnia w II etapie oceny badania ofert w którym Zamawiający żądać będzie przedstawienia dokumentów wyszczególnionych w rozdziale 9 ust. 9.2 SWZ </w:t>
            </w:r>
            <w:r w:rsidRPr="00332B55">
              <w:rPr>
                <w:rFonts w:ascii="Arial" w:hAnsi="Arial" w:cs="Arial"/>
              </w:rPr>
              <w:t>(na podstawie art. 274 ust. 1)</w:t>
            </w:r>
            <w:r>
              <w:rPr>
                <w:rFonts w:ascii="Arial" w:hAnsi="Arial" w:cs="Arial"/>
              </w:rPr>
              <w:t>.</w:t>
            </w:r>
          </w:p>
        </w:tc>
      </w:tr>
      <w:tr w:rsidR="004D1777" w:rsidRPr="0012157F" w14:paraId="554CC097" w14:textId="77777777" w:rsidTr="00635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9B6C" w14:textId="3AE9A510" w:rsidR="004D1777" w:rsidRPr="0012157F" w:rsidRDefault="004D1777" w:rsidP="006F303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75DB1" w14:textId="0B84686B" w:rsidR="004D1777" w:rsidRPr="0012157F" w:rsidRDefault="004D1777" w:rsidP="006F303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177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2089403E" w14:textId="3BFA6608" w:rsidR="004D1777" w:rsidRPr="004D1777" w:rsidRDefault="006A1FF9" w:rsidP="006F30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2B55">
              <w:rPr>
                <w:rFonts w:ascii="Arial" w:hAnsi="Arial" w:cs="Arial"/>
              </w:rPr>
              <w:t xml:space="preserve">O udzielenie zamówienia publicznego mogą ubiegać się wykonawcy, którzy spełniają warunki, dotyczące  zdolności technicznej lub </w:t>
            </w:r>
            <w:r w:rsidRPr="0026434D">
              <w:rPr>
                <w:rFonts w:ascii="Arial" w:hAnsi="Arial" w:cs="Arial"/>
              </w:rPr>
              <w:t xml:space="preserve">zawodowej. Ocena spełniania warunków udziału w postępowaniu będzie dokonana na zasadzie spełnia/nie spełnia w II etapie oceny badania ofert w którym Zamawiający żądać będzie przedstawienia dokumentów wyszczególnionych w rozdziale 9 ust. 9.2 SWZ </w:t>
            </w:r>
            <w:r w:rsidRPr="00332B55">
              <w:rPr>
                <w:rFonts w:ascii="Arial" w:hAnsi="Arial" w:cs="Arial"/>
              </w:rPr>
              <w:t>(na podstawie art. 274 ust. 1)</w:t>
            </w:r>
            <w:r>
              <w:rPr>
                <w:rFonts w:ascii="Arial" w:hAnsi="Arial" w:cs="Arial"/>
              </w:rPr>
              <w:t>.</w:t>
            </w:r>
          </w:p>
          <w:p w14:paraId="290238E0" w14:textId="6B30DDFA" w:rsidR="004D1777" w:rsidRPr="0012157F" w:rsidRDefault="004D1777" w:rsidP="006F30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D1777" w:rsidRPr="0012157F" w14:paraId="735511AD" w14:textId="77777777" w:rsidTr="00635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D017B" w14:textId="6AC53ECE" w:rsidR="004D1777" w:rsidRPr="0012157F" w:rsidRDefault="004D1777" w:rsidP="006F303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A261" w14:textId="318E3009" w:rsidR="004D1777" w:rsidRPr="0012157F" w:rsidRDefault="004D1777" w:rsidP="006F303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177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E4840CF" w14:textId="77777777" w:rsidR="006F3038" w:rsidRPr="006F3038" w:rsidRDefault="006F3038" w:rsidP="006F3038">
            <w:pPr>
              <w:spacing w:after="0" w:line="240" w:lineRule="auto"/>
              <w:ind w:left="8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F30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O udzielenie zamówienia publicznego mogą ubiegać się wykonawcy, którzy posiadają zdolność do występowania w obrocie gospodarczym. </w:t>
            </w:r>
          </w:p>
          <w:p w14:paraId="74581CC8" w14:textId="018DA95A" w:rsidR="004D1777" w:rsidRPr="006F3038" w:rsidRDefault="006F3038" w:rsidP="006F3038">
            <w:pPr>
              <w:spacing w:after="0" w:line="240" w:lineRule="auto"/>
              <w:ind w:left="8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6F3038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 postępowaniu mogą brać udział Wykonawcy, którzy spełniają warunki udziału w postępowaniu dotyczące:  Według Polskiej Klasyfikacji Działalności (</w:t>
            </w:r>
            <w:r w:rsidRPr="006F303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PKD 71.12.Z) prowadzą działalność w zakresie inżynierii i związane z nią doradztwo techniczne.</w:t>
            </w:r>
          </w:p>
        </w:tc>
      </w:tr>
      <w:tr w:rsidR="004D1777" w:rsidRPr="0012157F" w14:paraId="38B742AE" w14:textId="77777777" w:rsidTr="006358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414D4" w14:textId="5BBD64A8" w:rsidR="004D1777" w:rsidRPr="0012157F" w:rsidRDefault="004D1777" w:rsidP="006F303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17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FBBE5" w14:textId="15B4544E" w:rsidR="004D1777" w:rsidRPr="0012157F" w:rsidRDefault="004D1777" w:rsidP="006F303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177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A78007C" w14:textId="70518571" w:rsidR="004D1777" w:rsidRPr="0012157F" w:rsidRDefault="006F3038" w:rsidP="006F30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A1206">
              <w:rPr>
                <w:rFonts w:ascii="Arial" w:hAnsi="Arial" w:cs="Arial"/>
              </w:rPr>
              <w:t>O udzielenie zamówienia publicznego mogą ubiegać się wykonawcy, którzy spełniają uprawnienia do prowadzenia określonej działalności gospodarczej lub zawodowej. W postępowaniu mogą brać udział Wykonawcy, którzy posiadają wszelkie wymagane uprawnienia, zgody, zezwolenia lub decyzje do wykonywania działalności lub czynności będących Przedmiotem Zamówienia, jeżeli przepisy prawa nakładają obowiązek ich posiadania.</w:t>
            </w:r>
          </w:p>
        </w:tc>
      </w:tr>
    </w:tbl>
    <w:p w14:paraId="2FC3EE81" w14:textId="77777777" w:rsidR="00E21BB4" w:rsidRPr="0012157F" w:rsidRDefault="00257E73" w:rsidP="006F303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AA19ABE" w14:textId="77777777" w:rsidR="00E21BB4" w:rsidRPr="00E21BB4" w:rsidRDefault="00E21BB4" w:rsidP="006F3038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4BA1043" w14:textId="77777777" w:rsidR="00C62F57" w:rsidRDefault="00C62F57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10EBEBF" w14:textId="77777777" w:rsidR="00C62F57" w:rsidRDefault="00C62F57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…………………………………………………………………………………………………..</w:t>
      </w:r>
    </w:p>
    <w:p w14:paraId="4DB86826" w14:textId="77777777" w:rsidR="00721D87" w:rsidRDefault="00E21BB4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6804D93" w14:textId="77777777" w:rsidR="00721D87" w:rsidRDefault="00E21BB4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2CDD16" w14:textId="77777777" w:rsidR="00721D87" w:rsidRPr="00721D87" w:rsidRDefault="00721D87" w:rsidP="006F303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B2A8949" w14:textId="77777777" w:rsidR="00721D87" w:rsidRDefault="00E21BB4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9E16566" w14:textId="77777777" w:rsidR="00E21BB4" w:rsidRPr="00E21BB4" w:rsidRDefault="00E21BB4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6FBD684" w14:textId="77777777" w:rsidR="00E21BB4" w:rsidRPr="00721D87" w:rsidRDefault="00E21BB4" w:rsidP="006F3038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6616556" w14:textId="77777777" w:rsidR="00C62F57" w:rsidRDefault="00257E73" w:rsidP="006F303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BD13E2B" w14:textId="77777777" w:rsidTr="00CD4DD1">
        <w:tc>
          <w:tcPr>
            <w:tcW w:w="9104" w:type="dxa"/>
            <w:shd w:val="clear" w:color="auto" w:fill="D9D9D9"/>
          </w:tcPr>
          <w:p w14:paraId="417976D9" w14:textId="77777777" w:rsidR="00BE6F04" w:rsidRPr="00650D6C" w:rsidRDefault="00E426EB" w:rsidP="006F30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54AE192" w14:textId="77777777" w:rsidR="00FE4E2B" w:rsidRDefault="00E426EB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21EEAE8" w14:textId="77777777" w:rsidR="006F3038" w:rsidRPr="00E426EB" w:rsidRDefault="006F3038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3C69CEC2" w14:textId="77777777" w:rsidTr="00847232">
        <w:tc>
          <w:tcPr>
            <w:tcW w:w="9104" w:type="dxa"/>
            <w:shd w:val="clear" w:color="auto" w:fill="D9D9D9"/>
          </w:tcPr>
          <w:p w14:paraId="34BC71E3" w14:textId="77777777" w:rsidR="00E426EB" w:rsidRPr="00650D6C" w:rsidRDefault="00E426EB" w:rsidP="006F30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22DB248" w14:textId="77777777" w:rsidR="00E426EB" w:rsidRPr="0012157F" w:rsidRDefault="00E426EB" w:rsidP="006F30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1D4AC5" w14:textId="77777777" w:rsidR="00E426EB" w:rsidRPr="00E426EB" w:rsidRDefault="00E426EB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4CA66DE" w14:textId="77777777" w:rsidR="00E426EB" w:rsidRPr="00E426EB" w:rsidRDefault="00E426EB" w:rsidP="006F303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3D943DE" w14:textId="77777777" w:rsidR="00E426EB" w:rsidRPr="00FF0EBB" w:rsidRDefault="00E426EB" w:rsidP="006F303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10D60CF" w14:textId="77777777" w:rsidR="00E426EB" w:rsidRPr="00E426EB" w:rsidRDefault="00E426EB" w:rsidP="006F303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947B1C7" w14:textId="77777777" w:rsidR="00E426EB" w:rsidRPr="00FF0EBB" w:rsidRDefault="00E426EB" w:rsidP="006F3038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E7BEB32" w14:textId="77777777" w:rsidR="00E426EB" w:rsidRDefault="00E426EB" w:rsidP="006F303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FAB714" w14:textId="77777777" w:rsidR="0012157F" w:rsidRPr="0012157F" w:rsidRDefault="0012157F" w:rsidP="006F30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4E52E7" w14:textId="77777777" w:rsidR="00524951" w:rsidRDefault="00FE4E2B" w:rsidP="006F30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2CF638E" w14:textId="77777777" w:rsidR="00524951" w:rsidRDefault="00524951" w:rsidP="006F3038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92AE6F9" w14:textId="77777777" w:rsidR="00FE4E2B" w:rsidRPr="0012157F" w:rsidRDefault="00524951" w:rsidP="006F3038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DEBB4A0" w14:textId="77777777" w:rsidR="00484F88" w:rsidRPr="0012157F" w:rsidRDefault="006D536F" w:rsidP="006F3038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5B857" w14:textId="77777777" w:rsidR="00ED38B1" w:rsidRDefault="00ED38B1" w:rsidP="0038231F">
      <w:pPr>
        <w:spacing w:after="0" w:line="240" w:lineRule="auto"/>
      </w:pPr>
      <w:r>
        <w:separator/>
      </w:r>
    </w:p>
  </w:endnote>
  <w:endnote w:type="continuationSeparator" w:id="0">
    <w:p w14:paraId="480EB71F" w14:textId="77777777" w:rsidR="00ED38B1" w:rsidRDefault="00ED38B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89C02" w14:textId="77777777" w:rsidR="004D1777" w:rsidRDefault="004D1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CA5D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4342CD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72E33" w14:textId="77777777" w:rsidR="004D1777" w:rsidRDefault="004D1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459F9" w14:textId="77777777" w:rsidR="00ED38B1" w:rsidRDefault="00ED38B1" w:rsidP="0038231F">
      <w:pPr>
        <w:spacing w:after="0" w:line="240" w:lineRule="auto"/>
      </w:pPr>
      <w:r>
        <w:separator/>
      </w:r>
    </w:p>
  </w:footnote>
  <w:footnote w:type="continuationSeparator" w:id="0">
    <w:p w14:paraId="4D0969C2" w14:textId="77777777" w:rsidR="00ED38B1" w:rsidRDefault="00ED38B1" w:rsidP="0038231F">
      <w:pPr>
        <w:spacing w:after="0" w:line="240" w:lineRule="auto"/>
      </w:pPr>
      <w:r>
        <w:continuationSeparator/>
      </w:r>
    </w:p>
  </w:footnote>
  <w:footnote w:id="1">
    <w:p w14:paraId="042D008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D7A076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D7A8B0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35580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67DCF84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DEBB7" w14:textId="77777777" w:rsidR="004D1777" w:rsidRDefault="004D1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1193" w14:textId="77777777" w:rsidR="004D1777" w:rsidRDefault="004D17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C37C5" w14:textId="77777777" w:rsidR="004D1777" w:rsidRDefault="004D1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092608">
    <w:abstractNumId w:val="11"/>
  </w:num>
  <w:num w:numId="2" w16cid:durableId="579217466">
    <w:abstractNumId w:val="0"/>
  </w:num>
  <w:num w:numId="3" w16cid:durableId="1892307634">
    <w:abstractNumId w:val="10"/>
  </w:num>
  <w:num w:numId="4" w16cid:durableId="1215506615">
    <w:abstractNumId w:val="13"/>
  </w:num>
  <w:num w:numId="5" w16cid:durableId="635066681">
    <w:abstractNumId w:val="12"/>
  </w:num>
  <w:num w:numId="6" w16cid:durableId="553589338">
    <w:abstractNumId w:val="9"/>
  </w:num>
  <w:num w:numId="7" w16cid:durableId="816801325">
    <w:abstractNumId w:val="1"/>
  </w:num>
  <w:num w:numId="8" w16cid:durableId="315764480">
    <w:abstractNumId w:val="6"/>
  </w:num>
  <w:num w:numId="9" w16cid:durableId="1515419531">
    <w:abstractNumId w:val="4"/>
  </w:num>
  <w:num w:numId="10" w16cid:durableId="1876698232">
    <w:abstractNumId w:val="7"/>
  </w:num>
  <w:num w:numId="11" w16cid:durableId="1191987920">
    <w:abstractNumId w:val="5"/>
  </w:num>
  <w:num w:numId="12" w16cid:durableId="1198153219">
    <w:abstractNumId w:val="8"/>
  </w:num>
  <w:num w:numId="13" w16cid:durableId="1469741318">
    <w:abstractNumId w:val="3"/>
  </w:num>
  <w:num w:numId="14" w16cid:durableId="7444550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9BF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1777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1FF9"/>
    <w:rsid w:val="006A3A1F"/>
    <w:rsid w:val="006A52B6"/>
    <w:rsid w:val="006B53D6"/>
    <w:rsid w:val="006D536F"/>
    <w:rsid w:val="006F0034"/>
    <w:rsid w:val="006F3038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B29BF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D38B1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0FEBB8"/>
  <w15:docId w15:val="{1279FDC9-D566-42A8-9BB4-C0C06D54D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919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2025-11-13T07:12:00Z</dcterms:created>
  <dcterms:modified xsi:type="dcterms:W3CDTF">2025-11-13T07:12:00Z</dcterms:modified>
</cp:coreProperties>
</file>