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5338D9C" w:rsidR="00D62E6E" w:rsidRPr="00926B32" w:rsidRDefault="00120B44" w:rsidP="00120B44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 w:rsidR="00E32811">
        <w:rPr>
          <w:rFonts w:ascii="Times New Roman" w:eastAsia="Times New Roman" w:hAnsi="Times New Roman"/>
          <w:bCs/>
          <w:lang w:eastAsia="pl-PL"/>
        </w:rPr>
        <w:t>8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</w:tcPr>
          <w:p w14:paraId="5BC67966" w14:textId="77777777" w:rsidR="00D62E6E" w:rsidRPr="00926B32" w:rsidRDefault="00D62E6E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82C29CD" w14:textId="77777777" w:rsidR="00D62E6E" w:rsidRPr="00926B32" w:rsidRDefault="00D62E6E" w:rsidP="00120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20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20B44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</w:tcPr>
          <w:p w14:paraId="013A1076" w14:textId="77777777" w:rsidR="00D62E6E" w:rsidRPr="00926B32" w:rsidRDefault="00D62E6E" w:rsidP="00120B4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2B96429B" w14:textId="77777777" w:rsidR="00D62E6E" w:rsidRPr="00926B32" w:rsidRDefault="00D62E6E" w:rsidP="00120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20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20B4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20B4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5FAED7CE" w14:textId="77777777" w:rsidR="00120B44" w:rsidRPr="00926B32" w:rsidRDefault="00120B44" w:rsidP="00120B4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20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20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926B32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26B32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F5C276E" w14:textId="77777777" w:rsidR="005C1DC8" w:rsidRPr="00926B32" w:rsidRDefault="005C1DC8" w:rsidP="00120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20B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50CC904" w14:textId="77777777" w:rsidR="00120B44" w:rsidRDefault="00120B44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AFE81D2" w14:textId="5199D1A7" w:rsidR="00BC121E" w:rsidRDefault="005C1DC8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C93F0A"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p w14:paraId="56181081" w14:textId="77777777" w:rsidR="00120B44" w:rsidRPr="00926B32" w:rsidRDefault="00120B44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</w:tcPr>
          <w:p w14:paraId="70C73AD0" w14:textId="77777777" w:rsidR="00D62E6E" w:rsidRPr="00926B32" w:rsidRDefault="00D62E6E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628427D" w14:textId="676B6D7C" w:rsidR="00D62E6E" w:rsidRPr="00926B32" w:rsidRDefault="00120B44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20B44">
              <w:rPr>
                <w:rFonts w:ascii="Times New Roman" w:eastAsia="Times New Roman" w:hAnsi="Times New Roman"/>
                <w:b/>
                <w:bCs/>
                <w:lang w:eastAsia="pl-PL"/>
              </w:rPr>
              <w:t>Opracowanie koncepcji rozdziału kanalizacji sanitarnej i deszczowej w filii nr 3</w:t>
            </w:r>
          </w:p>
        </w:tc>
      </w:tr>
      <w:tr w:rsidR="005C1DC8" w:rsidRPr="00926B32" w14:paraId="1ABBF81C" w14:textId="77777777" w:rsidTr="007C6EA9">
        <w:tc>
          <w:tcPr>
            <w:tcW w:w="2269" w:type="dxa"/>
          </w:tcPr>
          <w:p w14:paraId="0D9C8E9F" w14:textId="77777777" w:rsidR="005C1DC8" w:rsidRPr="00926B32" w:rsidRDefault="005C1DC8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04E9B2" w14:textId="77777777" w:rsidR="005C1DC8" w:rsidRDefault="005C1DC8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7B36A6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120B44">
              <w:rPr>
                <w:rFonts w:ascii="Times New Roman" w:eastAsia="Times New Roman" w:hAnsi="Times New Roman"/>
                <w:bCs/>
                <w:lang w:eastAsia="pl-PL"/>
              </w:rPr>
              <w:t>46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1EFB9B16" w:rsidR="00120B44" w:rsidRPr="00926B32" w:rsidRDefault="00120B44" w:rsidP="00120B4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20B44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5FE07BE2" w:rsidR="00BC121E" w:rsidRPr="00926B32" w:rsidRDefault="00F8207E" w:rsidP="00120B44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768177C7" w:rsidR="00BC121E" w:rsidRPr="00926B32" w:rsidRDefault="00F8207E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DF7D6AC">
          <v:shape id="_x0000_i1026" type="#_x0000_t75" style="width:453pt;height:17.25pt">
            <v:imagedata r:id="rId9" o:title=""/>
          </v:shape>
        </w:pi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proofErr w:type="spellStart"/>
      <w:r w:rsidR="00C93F0A" w:rsidRPr="00926B32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926B32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24BC908C" w14:textId="77777777" w:rsidR="00120B44" w:rsidRDefault="00120B44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7986000B" w:rsidR="00BF69A4" w:rsidRPr="00926B32" w:rsidRDefault="00BF69A4" w:rsidP="00120B44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763BE741" w14:textId="77777777" w:rsidR="00120B44" w:rsidRDefault="00120B44" w:rsidP="00120B44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710209B9" w:rsidR="00BC121E" w:rsidRPr="00926B32" w:rsidRDefault="00BC121E" w:rsidP="00120B44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20B44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20B44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20B44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</w:tcPr>
          <w:p w14:paraId="03D43EC2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20B4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20B4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</w:tcPr>
          <w:p w14:paraId="6B4095F8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20B4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20B4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20B44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default" r:id="rId10"/>
      <w:footerReference w:type="even" r:id="rId11"/>
      <w:footerReference w:type="default" r:id="rId12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F64EE" w14:textId="77777777" w:rsidR="00F8207E" w:rsidRDefault="00F8207E">
      <w:r>
        <w:separator/>
      </w:r>
    </w:p>
  </w:endnote>
  <w:endnote w:type="continuationSeparator" w:id="0">
    <w:p w14:paraId="77EB4AAD" w14:textId="77777777" w:rsidR="00F8207E" w:rsidRDefault="00F8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1C2E8" w14:textId="77777777" w:rsidR="00F8207E" w:rsidRDefault="00F8207E">
      <w:r>
        <w:separator/>
      </w:r>
    </w:p>
  </w:footnote>
  <w:footnote w:type="continuationSeparator" w:id="0">
    <w:p w14:paraId="5638C95F" w14:textId="77777777" w:rsidR="00F8207E" w:rsidRDefault="00F8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59627548" w:rsidR="005C1DC8" w:rsidRDefault="005C1DC8" w:rsidP="007B36A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3A9A"/>
    <w:rsid w:val="00007C1C"/>
    <w:rsid w:val="00012997"/>
    <w:rsid w:val="000621A2"/>
    <w:rsid w:val="0006315B"/>
    <w:rsid w:val="00067B62"/>
    <w:rsid w:val="000719DC"/>
    <w:rsid w:val="00075CEC"/>
    <w:rsid w:val="000E0467"/>
    <w:rsid w:val="00106AC7"/>
    <w:rsid w:val="00111985"/>
    <w:rsid w:val="00120B44"/>
    <w:rsid w:val="00147532"/>
    <w:rsid w:val="001614BA"/>
    <w:rsid w:val="00185A28"/>
    <w:rsid w:val="00204613"/>
    <w:rsid w:val="00254F06"/>
    <w:rsid w:val="00283561"/>
    <w:rsid w:val="002844F2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44859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08AF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B36A6"/>
    <w:rsid w:val="007C40D2"/>
    <w:rsid w:val="007D36CE"/>
    <w:rsid w:val="008032C1"/>
    <w:rsid w:val="008137D3"/>
    <w:rsid w:val="00820E31"/>
    <w:rsid w:val="00844A96"/>
    <w:rsid w:val="008460DE"/>
    <w:rsid w:val="00877D64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9F7D82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40717"/>
    <w:rsid w:val="00D55620"/>
    <w:rsid w:val="00D62E6E"/>
    <w:rsid w:val="00D74F94"/>
    <w:rsid w:val="00DD482A"/>
    <w:rsid w:val="00DE0396"/>
    <w:rsid w:val="00DE0405"/>
    <w:rsid w:val="00DE252B"/>
    <w:rsid w:val="00E0229C"/>
    <w:rsid w:val="00E06994"/>
    <w:rsid w:val="00E32811"/>
    <w:rsid w:val="00E3793D"/>
    <w:rsid w:val="00E37A20"/>
    <w:rsid w:val="00E6111E"/>
    <w:rsid w:val="00E63EE4"/>
    <w:rsid w:val="00EB5766"/>
    <w:rsid w:val="00EC667E"/>
    <w:rsid w:val="00F361DD"/>
    <w:rsid w:val="00F46593"/>
    <w:rsid w:val="00F568D6"/>
    <w:rsid w:val="00F70072"/>
    <w:rsid w:val="00F8207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B36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7B36A6"/>
    <w:rPr>
      <w:rFonts w:asciiTheme="majorHAnsi" w:eastAsiaTheme="majorEastAsia" w:hAnsiTheme="majorHAnsi" w:cstheme="majorBidi"/>
      <w:color w:val="0F4761" w:themeColor="accent1" w:themeShade="BF"/>
      <w:sz w:val="26"/>
      <w:szCs w:val="26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B36A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264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13</cp:revision>
  <cp:lastPrinted>2010-01-07T09:39:00Z</cp:lastPrinted>
  <dcterms:created xsi:type="dcterms:W3CDTF">2025-03-10T08:55:00Z</dcterms:created>
  <dcterms:modified xsi:type="dcterms:W3CDTF">2025-11-13T09:16:00Z</dcterms:modified>
</cp:coreProperties>
</file>