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EC2D9" w14:textId="0A330408" w:rsidR="00EB1359" w:rsidRPr="003261E7" w:rsidRDefault="00D67373" w:rsidP="0005716E">
      <w:pPr>
        <w:spacing w:after="240"/>
        <w:jc w:val="right"/>
        <w:rPr>
          <w:sz w:val="22"/>
          <w:szCs w:val="22"/>
        </w:rPr>
      </w:pPr>
      <w:r w:rsidRPr="00D6737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A44382">
        <w:rPr>
          <w:sz w:val="22"/>
          <w:szCs w:val="22"/>
        </w:rPr>
        <w:t>13.11.2025 r.</w:t>
      </w:r>
    </w:p>
    <w:p w14:paraId="36C5D36D" w14:textId="426229FA" w:rsidR="00775DAE" w:rsidRPr="00AF5E2C" w:rsidRDefault="0005716E" w:rsidP="00775DA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775DAE" w:rsidRPr="00AF5E2C">
        <w:rPr>
          <w:b/>
          <w:bCs/>
          <w:sz w:val="24"/>
          <w:szCs w:val="24"/>
        </w:rPr>
        <w:t xml:space="preserve">Szpital Miejski Specjalistyczny </w:t>
      </w:r>
    </w:p>
    <w:p w14:paraId="5E4CD935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535B393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836E8C4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EE0663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1BEBEE7" w14:textId="271093F5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05716E">
        <w:rPr>
          <w:b/>
          <w:sz w:val="28"/>
          <w:szCs w:val="24"/>
        </w:rPr>
        <w:t>ÓW</w:t>
      </w:r>
      <w:r w:rsidR="0005716E">
        <w:rPr>
          <w:b/>
          <w:sz w:val="28"/>
          <w:szCs w:val="24"/>
        </w:rPr>
        <w:br/>
        <w:t>9,10,11,12,13,27,28,33,37,61,63,64</w:t>
      </w:r>
      <w:r w:rsidR="0005716E">
        <w:rPr>
          <w:b/>
          <w:sz w:val="28"/>
          <w:szCs w:val="24"/>
        </w:rPr>
        <w:br/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67373" w:rsidRPr="003261E7" w14:paraId="40FB1363" w14:textId="77777777" w:rsidTr="00314379">
        <w:trPr>
          <w:trHeight w:val="638"/>
        </w:trPr>
        <w:tc>
          <w:tcPr>
            <w:tcW w:w="959" w:type="dxa"/>
          </w:tcPr>
          <w:p w14:paraId="4DAE69C0" w14:textId="356CB961" w:rsidR="00D67373" w:rsidRPr="003261E7" w:rsidRDefault="00D67373" w:rsidP="003143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71BCFAE" w14:textId="3AE9154E" w:rsidR="00D67373" w:rsidRPr="003261E7" w:rsidRDefault="00D67373" w:rsidP="003143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67373">
              <w:rPr>
                <w:sz w:val="22"/>
                <w:szCs w:val="22"/>
              </w:rPr>
              <w:t>przetarg</w:t>
            </w:r>
            <w:r w:rsidR="0005716E">
              <w:rPr>
                <w:sz w:val="22"/>
                <w:szCs w:val="22"/>
              </w:rPr>
              <w:t>u</w:t>
            </w:r>
            <w:r w:rsidRPr="00D67373">
              <w:rPr>
                <w:sz w:val="22"/>
                <w:szCs w:val="22"/>
              </w:rPr>
              <w:t xml:space="preserve"> nieograniczon</w:t>
            </w:r>
            <w:r w:rsidR="0005716E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5716E">
              <w:rPr>
                <w:b/>
                <w:bCs/>
                <w:i/>
                <w:iCs/>
                <w:sz w:val="22"/>
                <w:szCs w:val="22"/>
              </w:rPr>
              <w:t>Zakup i dostawa produktów farmaceutycznych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67373">
              <w:rPr>
                <w:b/>
                <w:sz w:val="22"/>
                <w:szCs w:val="22"/>
              </w:rPr>
              <w:t>ZP/46/2025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FE16890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5751197" w14:textId="4AF13728" w:rsidR="00010B31" w:rsidRDefault="0005716E" w:rsidP="0005716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EB1359" w:rsidRPr="003261E7">
        <w:rPr>
          <w:sz w:val="22"/>
          <w:szCs w:val="22"/>
        </w:rPr>
        <w:t>Zamawiający, działając na podstawie art. 2</w:t>
      </w:r>
      <w:r w:rsidR="00EB1359">
        <w:rPr>
          <w:sz w:val="22"/>
          <w:szCs w:val="22"/>
        </w:rPr>
        <w:t>60</w:t>
      </w:r>
      <w:r w:rsidR="00EB1359"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="00EB1359"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="00EB1359" w:rsidRPr="003261E7">
        <w:rPr>
          <w:sz w:val="22"/>
          <w:szCs w:val="22"/>
        </w:rPr>
        <w:t>zwanej dalej „ustawą Pzp”,</w:t>
      </w:r>
      <w:r w:rsidR="00EB1359">
        <w:rPr>
          <w:sz w:val="22"/>
          <w:szCs w:val="22"/>
        </w:rPr>
        <w:t xml:space="preserve"> zawiadamia, że unieważnia postępowanie o udzielenie zamówienia publicznego</w:t>
      </w:r>
      <w:r w:rsidR="00EB1359"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 w:rsid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173086F4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13630C4" w14:textId="77777777" w:rsidTr="000571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01DA" w14:textId="77777777" w:rsidR="00D44D12" w:rsidRPr="0005716E" w:rsidRDefault="00D44D12" w:rsidP="0005716E">
            <w:pPr>
              <w:jc w:val="center"/>
            </w:pPr>
            <w:r w:rsidRPr="0005716E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DF69" w14:textId="77777777" w:rsidR="00D44D12" w:rsidRPr="0005716E" w:rsidRDefault="00D44D12" w:rsidP="00AC1A4B">
            <w:pPr>
              <w:spacing w:before="60"/>
              <w:jc w:val="both"/>
              <w:rPr>
                <w:b/>
              </w:rPr>
            </w:pPr>
            <w:r w:rsidRPr="0005716E">
              <w:rPr>
                <w:b/>
              </w:rPr>
              <w:t>Temat</w:t>
            </w:r>
          </w:p>
          <w:p w14:paraId="3B94A978" w14:textId="77777777" w:rsidR="00D44D12" w:rsidRPr="0005716E" w:rsidRDefault="00D44D12" w:rsidP="00AC1A4B">
            <w:pPr>
              <w:spacing w:after="60"/>
              <w:jc w:val="both"/>
            </w:pPr>
            <w:r w:rsidRPr="0005716E">
              <w:t>Uzasadnienie prawne i faktyczne</w:t>
            </w:r>
          </w:p>
        </w:tc>
      </w:tr>
      <w:tr w:rsidR="00D67373" w:rsidRPr="00EB1359" w14:paraId="4791EA36" w14:textId="77777777" w:rsidTr="000571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B6AE" w14:textId="77777777" w:rsidR="00D67373" w:rsidRPr="0005716E" w:rsidRDefault="00D67373" w:rsidP="00314379">
            <w:pPr>
              <w:spacing w:before="60" w:line="360" w:lineRule="auto"/>
              <w:jc w:val="center"/>
              <w:rPr>
                <w:b/>
                <w:bCs/>
              </w:rPr>
            </w:pPr>
            <w:r w:rsidRPr="0005716E">
              <w:rPr>
                <w:b/>
                <w:bCs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0521" w14:textId="77777777" w:rsidR="00D67373" w:rsidRPr="00783EFF" w:rsidRDefault="00D67373" w:rsidP="003143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83EFF">
              <w:rPr>
                <w:b/>
                <w:sz w:val="22"/>
                <w:szCs w:val="22"/>
              </w:rPr>
              <w:t>Pakiet 9 - Ketamine</w:t>
            </w:r>
          </w:p>
          <w:p w14:paraId="7DEBAD9C" w14:textId="77777777" w:rsidR="00D67373" w:rsidRPr="0005716E" w:rsidRDefault="00D67373" w:rsidP="00314379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prawne:</w:t>
            </w:r>
          </w:p>
          <w:p w14:paraId="557025B8" w14:textId="7BC7ACEB" w:rsidR="00D67373" w:rsidRPr="0005716E" w:rsidRDefault="0005716E" w:rsidP="00314379">
            <w:pPr>
              <w:spacing w:after="40" w:line="276" w:lineRule="auto"/>
              <w:jc w:val="both"/>
            </w:pPr>
            <w:r w:rsidRPr="0005716E">
              <w:t xml:space="preserve">Art. 255 pkt 1 ustawy Pzp - </w:t>
            </w:r>
            <w:r w:rsidR="00D67373" w:rsidRPr="0005716E">
              <w:t xml:space="preserve">nie złożono żadnego wniosku o dopuszczenie do udziału </w:t>
            </w:r>
            <w:r>
              <w:br/>
            </w:r>
            <w:r w:rsidR="00D67373" w:rsidRPr="0005716E">
              <w:t>w postępowaniu albo żadnej oferty</w:t>
            </w:r>
          </w:p>
          <w:p w14:paraId="4A63DAFC" w14:textId="77777777" w:rsidR="00D67373" w:rsidRPr="0005716E" w:rsidRDefault="00D67373" w:rsidP="00314379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faktyczne:</w:t>
            </w:r>
          </w:p>
          <w:p w14:paraId="73D4D8E6" w14:textId="77777777" w:rsidR="00D67373" w:rsidRPr="0005716E" w:rsidRDefault="00D67373" w:rsidP="00314379">
            <w:pPr>
              <w:spacing w:after="40" w:line="276" w:lineRule="auto"/>
              <w:jc w:val="both"/>
            </w:pPr>
            <w:r w:rsidRPr="0005716E">
              <w:t>Art. 255 pkt 1 ustawy Pzp - nie złożono żadnej oferty. W postępowaniu nie wpłynęła żadna oferta w terminie przewidzianym na składanie ofert, tj. do dnia 15 października 2025 r. do godziny 11:00.</w:t>
            </w:r>
          </w:p>
        </w:tc>
      </w:tr>
      <w:tr w:rsidR="00D67373" w:rsidRPr="00EB1359" w14:paraId="59FF4DF2" w14:textId="77777777" w:rsidTr="000571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00CB" w14:textId="77777777" w:rsidR="00D67373" w:rsidRPr="0005716E" w:rsidRDefault="00D67373" w:rsidP="00314379">
            <w:pPr>
              <w:spacing w:before="60" w:line="360" w:lineRule="auto"/>
              <w:jc w:val="center"/>
              <w:rPr>
                <w:b/>
                <w:bCs/>
              </w:rPr>
            </w:pPr>
            <w:r w:rsidRPr="0005716E">
              <w:rPr>
                <w:b/>
                <w:bCs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4A29" w14:textId="77777777" w:rsidR="00D67373" w:rsidRPr="00783EFF" w:rsidRDefault="00D67373" w:rsidP="003143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83EFF">
              <w:rPr>
                <w:b/>
                <w:sz w:val="22"/>
                <w:szCs w:val="22"/>
              </w:rPr>
              <w:t>Pakiet 10 – Immunoglobuliny I</w:t>
            </w:r>
          </w:p>
          <w:p w14:paraId="2F738353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prawne:</w:t>
            </w:r>
          </w:p>
          <w:p w14:paraId="7D81CBDC" w14:textId="77777777" w:rsidR="0005716E" w:rsidRPr="0005716E" w:rsidRDefault="0005716E" w:rsidP="0005716E">
            <w:pPr>
              <w:spacing w:after="40" w:line="276" w:lineRule="auto"/>
              <w:jc w:val="both"/>
            </w:pPr>
            <w:r w:rsidRPr="0005716E">
              <w:t xml:space="preserve">Art. 255 pkt 1 ustawy Pzp - nie złożono żadnego wniosku o dopuszczenie do udziału </w:t>
            </w:r>
            <w:r>
              <w:br/>
            </w:r>
            <w:r w:rsidRPr="0005716E">
              <w:t>w postępowaniu albo żadnej oferty</w:t>
            </w:r>
          </w:p>
          <w:p w14:paraId="7776A66A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faktyczne:</w:t>
            </w:r>
          </w:p>
          <w:p w14:paraId="18178969" w14:textId="1DDB1524" w:rsidR="00D67373" w:rsidRPr="0005716E" w:rsidRDefault="0005716E" w:rsidP="0005716E">
            <w:pPr>
              <w:spacing w:after="40" w:line="276" w:lineRule="auto"/>
              <w:jc w:val="both"/>
            </w:pPr>
            <w:r w:rsidRPr="0005716E">
              <w:t>Art. 255 pkt 1 ustawy Pzp - nie złożono żadnej oferty. W postępowaniu nie wpłynęła żadna oferta w terminie przewidzianym na składanie ofert, tj. do dnia 15 października 2025 r. do godziny 11:00.</w:t>
            </w:r>
          </w:p>
        </w:tc>
      </w:tr>
      <w:tr w:rsidR="00D67373" w:rsidRPr="00EB1359" w14:paraId="5E4EDF75" w14:textId="77777777" w:rsidTr="000571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1DB9" w14:textId="77777777" w:rsidR="00D67373" w:rsidRPr="0005716E" w:rsidRDefault="00D67373" w:rsidP="00314379">
            <w:pPr>
              <w:spacing w:before="60" w:line="360" w:lineRule="auto"/>
              <w:jc w:val="center"/>
              <w:rPr>
                <w:b/>
                <w:bCs/>
              </w:rPr>
            </w:pPr>
            <w:r w:rsidRPr="0005716E">
              <w:rPr>
                <w:b/>
                <w:bCs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0FC2" w14:textId="77777777" w:rsidR="00D67373" w:rsidRPr="00783EFF" w:rsidRDefault="00D67373" w:rsidP="003143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83EFF">
              <w:rPr>
                <w:b/>
                <w:sz w:val="22"/>
                <w:szCs w:val="22"/>
              </w:rPr>
              <w:t>Pakiet 11 - Immunoglobulina anti-RH0 (D) I</w:t>
            </w:r>
          </w:p>
          <w:p w14:paraId="7A78D1E0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prawne:</w:t>
            </w:r>
          </w:p>
          <w:p w14:paraId="08187E95" w14:textId="77777777" w:rsidR="0005716E" w:rsidRPr="0005716E" w:rsidRDefault="0005716E" w:rsidP="0005716E">
            <w:pPr>
              <w:spacing w:after="40" w:line="276" w:lineRule="auto"/>
              <w:jc w:val="both"/>
            </w:pPr>
            <w:r w:rsidRPr="0005716E">
              <w:t xml:space="preserve">Art. 255 pkt 1 ustawy Pzp - nie złożono żadnego wniosku o dopuszczenie do udziału </w:t>
            </w:r>
            <w:r>
              <w:br/>
            </w:r>
            <w:r w:rsidRPr="0005716E">
              <w:t>w postępowaniu albo żadnej oferty</w:t>
            </w:r>
          </w:p>
          <w:p w14:paraId="2EBCC584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faktyczne:</w:t>
            </w:r>
          </w:p>
          <w:p w14:paraId="5C810FFA" w14:textId="1AF212F3" w:rsidR="00D67373" w:rsidRPr="0005716E" w:rsidRDefault="0005716E" w:rsidP="0005716E">
            <w:pPr>
              <w:spacing w:after="40" w:line="276" w:lineRule="auto"/>
              <w:jc w:val="both"/>
            </w:pPr>
            <w:r w:rsidRPr="0005716E">
              <w:t>Art. 255 pkt 1 ustawy Pzp - nie złożono żadnej oferty. W postępowaniu nie wpłynęła żadna oferta w terminie przewidzianym na składanie ofert, tj. do dnia 15 października 2025 r. do godziny 11:00.</w:t>
            </w:r>
          </w:p>
        </w:tc>
      </w:tr>
      <w:tr w:rsidR="00D67373" w:rsidRPr="00EB1359" w14:paraId="11FEFBBE" w14:textId="77777777" w:rsidTr="000571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6C17" w14:textId="77777777" w:rsidR="00D67373" w:rsidRPr="0005716E" w:rsidRDefault="00D67373" w:rsidP="00314379">
            <w:pPr>
              <w:spacing w:before="60" w:line="360" w:lineRule="auto"/>
              <w:jc w:val="center"/>
              <w:rPr>
                <w:b/>
                <w:bCs/>
              </w:rPr>
            </w:pPr>
            <w:r w:rsidRPr="0005716E">
              <w:rPr>
                <w:b/>
                <w:bCs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6701" w14:textId="77777777" w:rsidR="00D67373" w:rsidRPr="00783EFF" w:rsidRDefault="00D67373" w:rsidP="003143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83EFF">
              <w:rPr>
                <w:b/>
                <w:sz w:val="22"/>
                <w:szCs w:val="22"/>
              </w:rPr>
              <w:t>Pakiet 12 - Etoposide</w:t>
            </w:r>
          </w:p>
          <w:p w14:paraId="170D81BB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prawne:</w:t>
            </w:r>
          </w:p>
          <w:p w14:paraId="7C36AB63" w14:textId="77777777" w:rsidR="0005716E" w:rsidRPr="0005716E" w:rsidRDefault="0005716E" w:rsidP="0005716E">
            <w:pPr>
              <w:spacing w:after="40" w:line="276" w:lineRule="auto"/>
              <w:jc w:val="both"/>
            </w:pPr>
            <w:r w:rsidRPr="0005716E">
              <w:t xml:space="preserve">Art. 255 pkt 1 ustawy Pzp - nie złożono żadnego wniosku o dopuszczenie do udziału </w:t>
            </w:r>
            <w:r>
              <w:br/>
            </w:r>
            <w:r w:rsidRPr="0005716E">
              <w:t>w postępowaniu albo żadnej oferty</w:t>
            </w:r>
          </w:p>
          <w:p w14:paraId="5859E79B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faktyczne:</w:t>
            </w:r>
          </w:p>
          <w:p w14:paraId="125CED0E" w14:textId="0C16FBDB" w:rsidR="00D67373" w:rsidRPr="0005716E" w:rsidRDefault="0005716E" w:rsidP="0005716E">
            <w:pPr>
              <w:spacing w:after="40" w:line="276" w:lineRule="auto"/>
              <w:jc w:val="both"/>
            </w:pPr>
            <w:r w:rsidRPr="0005716E">
              <w:t>Art. 255 pkt 1 ustawy Pzp - nie złożono żadnej oferty. W postępowaniu nie wpłynęła żadna oferta w terminie przewidzianym na składanie ofert, tj. do dnia 15 października 2025 r. do godziny 11:00.</w:t>
            </w:r>
          </w:p>
        </w:tc>
      </w:tr>
      <w:tr w:rsidR="00D67373" w:rsidRPr="00EB1359" w14:paraId="25713AFA" w14:textId="77777777" w:rsidTr="000571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70B3" w14:textId="77777777" w:rsidR="00D67373" w:rsidRPr="0005716E" w:rsidRDefault="00D67373" w:rsidP="00314379">
            <w:pPr>
              <w:spacing w:before="60" w:line="360" w:lineRule="auto"/>
              <w:jc w:val="center"/>
              <w:rPr>
                <w:b/>
                <w:bCs/>
              </w:rPr>
            </w:pPr>
            <w:r w:rsidRPr="0005716E">
              <w:rPr>
                <w:b/>
                <w:bCs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8A93" w14:textId="77777777" w:rsidR="00D67373" w:rsidRPr="00783EFF" w:rsidRDefault="00D67373" w:rsidP="003143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83EFF">
              <w:rPr>
                <w:b/>
                <w:sz w:val="22"/>
                <w:szCs w:val="22"/>
              </w:rPr>
              <w:t>Pakiet 13 - Insuliny I</w:t>
            </w:r>
          </w:p>
          <w:p w14:paraId="7581BC85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prawne:</w:t>
            </w:r>
          </w:p>
          <w:p w14:paraId="0D2A1E6D" w14:textId="77777777" w:rsidR="0005716E" w:rsidRPr="0005716E" w:rsidRDefault="0005716E" w:rsidP="0005716E">
            <w:pPr>
              <w:spacing w:after="40" w:line="276" w:lineRule="auto"/>
              <w:jc w:val="both"/>
            </w:pPr>
            <w:r w:rsidRPr="0005716E">
              <w:t xml:space="preserve">Art. 255 pkt 1 ustawy Pzp - nie złożono żadnego wniosku o dopuszczenie do udziału </w:t>
            </w:r>
            <w:r>
              <w:br/>
            </w:r>
            <w:r w:rsidRPr="0005716E">
              <w:t>w postępowaniu albo żadnej oferty</w:t>
            </w:r>
          </w:p>
          <w:p w14:paraId="23DDE27D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faktyczne:</w:t>
            </w:r>
          </w:p>
          <w:p w14:paraId="5F56F13B" w14:textId="1246934E" w:rsidR="00D67373" w:rsidRPr="0005716E" w:rsidRDefault="0005716E" w:rsidP="0005716E">
            <w:pPr>
              <w:spacing w:after="40" w:line="276" w:lineRule="auto"/>
              <w:jc w:val="both"/>
            </w:pPr>
            <w:r w:rsidRPr="0005716E">
              <w:t>Art. 255 pkt 1 ustawy Pzp - nie złożono żadnej oferty. W postępowaniu nie wpłynęła żadna oferta w terminie przewidzianym na składanie ofert, tj. do dnia 15 października 2025 r. do godziny 11:00.</w:t>
            </w:r>
          </w:p>
        </w:tc>
      </w:tr>
      <w:tr w:rsidR="00D67373" w:rsidRPr="00EB1359" w14:paraId="50C02A88" w14:textId="77777777" w:rsidTr="000571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5ACC" w14:textId="77777777" w:rsidR="00D67373" w:rsidRPr="0005716E" w:rsidRDefault="00D67373" w:rsidP="00314379">
            <w:pPr>
              <w:spacing w:before="60" w:line="360" w:lineRule="auto"/>
              <w:jc w:val="center"/>
              <w:rPr>
                <w:b/>
                <w:bCs/>
              </w:rPr>
            </w:pPr>
            <w:r w:rsidRPr="0005716E">
              <w:rPr>
                <w:b/>
                <w:bCs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ECA5" w14:textId="77777777" w:rsidR="00D67373" w:rsidRPr="00783EFF" w:rsidRDefault="00D67373" w:rsidP="003143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83EFF">
              <w:rPr>
                <w:b/>
                <w:sz w:val="22"/>
                <w:szCs w:val="22"/>
              </w:rPr>
              <w:t>Pakiet 27 - Antybiotyki II</w:t>
            </w:r>
          </w:p>
          <w:p w14:paraId="32DE1CE8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prawne:</w:t>
            </w:r>
          </w:p>
          <w:p w14:paraId="0E07CC39" w14:textId="77777777" w:rsidR="0005716E" w:rsidRPr="0005716E" w:rsidRDefault="0005716E" w:rsidP="0005716E">
            <w:pPr>
              <w:spacing w:after="40" w:line="276" w:lineRule="auto"/>
              <w:jc w:val="both"/>
            </w:pPr>
            <w:r w:rsidRPr="0005716E">
              <w:t xml:space="preserve">Art. 255 pkt 1 ustawy Pzp - nie złożono żadnego wniosku o dopuszczenie do udziału </w:t>
            </w:r>
            <w:r>
              <w:br/>
            </w:r>
            <w:r w:rsidRPr="0005716E">
              <w:t>w postępowaniu albo żadnej oferty</w:t>
            </w:r>
          </w:p>
          <w:p w14:paraId="5C325550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faktyczne:</w:t>
            </w:r>
          </w:p>
          <w:p w14:paraId="5147F649" w14:textId="11FFB728" w:rsidR="00D67373" w:rsidRPr="0005716E" w:rsidRDefault="0005716E" w:rsidP="0005716E">
            <w:pPr>
              <w:spacing w:after="40" w:line="276" w:lineRule="auto"/>
              <w:jc w:val="both"/>
            </w:pPr>
            <w:r w:rsidRPr="0005716E">
              <w:t>Art. 255 pkt 1 ustawy Pzp - nie złożono żadnej oferty. W postępowaniu nie wpłynęła żadna oferta w terminie przewidzianym na składanie ofert, tj. do dnia 15 października 2025 r. do godziny 11:00.</w:t>
            </w:r>
          </w:p>
        </w:tc>
      </w:tr>
      <w:tr w:rsidR="00D67373" w:rsidRPr="00EB1359" w14:paraId="148EB97F" w14:textId="77777777" w:rsidTr="000571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7F57" w14:textId="77777777" w:rsidR="00D67373" w:rsidRPr="0005716E" w:rsidRDefault="00D67373" w:rsidP="00314379">
            <w:pPr>
              <w:spacing w:before="60" w:line="360" w:lineRule="auto"/>
              <w:jc w:val="center"/>
              <w:rPr>
                <w:b/>
                <w:bCs/>
              </w:rPr>
            </w:pPr>
            <w:r w:rsidRPr="0005716E">
              <w:rPr>
                <w:b/>
                <w:bCs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27F1" w14:textId="77777777" w:rsidR="00D67373" w:rsidRPr="00783EFF" w:rsidRDefault="00D67373" w:rsidP="003143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83EFF">
              <w:rPr>
                <w:b/>
                <w:sz w:val="22"/>
                <w:szCs w:val="22"/>
              </w:rPr>
              <w:t>Pakiet 28 - Insuliny II</w:t>
            </w:r>
          </w:p>
          <w:p w14:paraId="2BFA5957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prawne:</w:t>
            </w:r>
          </w:p>
          <w:p w14:paraId="3E422916" w14:textId="77777777" w:rsidR="0005716E" w:rsidRPr="0005716E" w:rsidRDefault="0005716E" w:rsidP="0005716E">
            <w:pPr>
              <w:spacing w:after="40" w:line="276" w:lineRule="auto"/>
              <w:jc w:val="both"/>
            </w:pPr>
            <w:r w:rsidRPr="0005716E">
              <w:t xml:space="preserve">Art. 255 pkt 1 ustawy Pzp - nie złożono żadnego wniosku o dopuszczenie do udziału </w:t>
            </w:r>
            <w:r>
              <w:br/>
            </w:r>
            <w:r w:rsidRPr="0005716E">
              <w:t>w postępowaniu albo żadnej oferty</w:t>
            </w:r>
          </w:p>
          <w:p w14:paraId="0B2EF99A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faktyczne:</w:t>
            </w:r>
          </w:p>
          <w:p w14:paraId="70DACA45" w14:textId="242A3CCC" w:rsidR="00D67373" w:rsidRPr="0005716E" w:rsidRDefault="0005716E" w:rsidP="0005716E">
            <w:pPr>
              <w:spacing w:after="40" w:line="276" w:lineRule="auto"/>
              <w:jc w:val="both"/>
            </w:pPr>
            <w:r w:rsidRPr="0005716E">
              <w:t>Art. 255 pkt 1 ustawy Pzp - nie złożono żadnej oferty. W postępowaniu nie wpłynęła żadna oferta w terminie przewidzianym na składanie ofert, tj. do dnia 15 października 2025 r. do godziny 11:00.</w:t>
            </w:r>
          </w:p>
        </w:tc>
      </w:tr>
      <w:tr w:rsidR="00D67373" w:rsidRPr="00EB1359" w14:paraId="1BAA3226" w14:textId="77777777" w:rsidTr="000571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FD80" w14:textId="77777777" w:rsidR="00D67373" w:rsidRPr="0005716E" w:rsidRDefault="00D67373" w:rsidP="00314379">
            <w:pPr>
              <w:spacing w:before="60" w:line="360" w:lineRule="auto"/>
              <w:jc w:val="center"/>
              <w:rPr>
                <w:b/>
                <w:bCs/>
              </w:rPr>
            </w:pPr>
            <w:r w:rsidRPr="0005716E">
              <w:rPr>
                <w:b/>
                <w:bCs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F277" w14:textId="77777777" w:rsidR="00D67373" w:rsidRPr="00783EFF" w:rsidRDefault="00D67373" w:rsidP="003143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83EFF">
              <w:rPr>
                <w:b/>
                <w:sz w:val="22"/>
                <w:szCs w:val="22"/>
              </w:rPr>
              <w:t>Pakiet 33 - Mizoprostolum</w:t>
            </w:r>
          </w:p>
          <w:p w14:paraId="418DCB20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prawne:</w:t>
            </w:r>
          </w:p>
          <w:p w14:paraId="77B65AB8" w14:textId="77777777" w:rsidR="0005716E" w:rsidRPr="0005716E" w:rsidRDefault="0005716E" w:rsidP="0005716E">
            <w:pPr>
              <w:spacing w:after="40" w:line="276" w:lineRule="auto"/>
              <w:jc w:val="both"/>
            </w:pPr>
            <w:r w:rsidRPr="0005716E">
              <w:t xml:space="preserve">Art. 255 pkt 1 ustawy Pzp - nie złożono żadnego wniosku o dopuszczenie do udziału </w:t>
            </w:r>
            <w:r>
              <w:br/>
            </w:r>
            <w:r w:rsidRPr="0005716E">
              <w:t>w postępowaniu albo żadnej oferty</w:t>
            </w:r>
          </w:p>
          <w:p w14:paraId="29C34BB7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faktyczne:</w:t>
            </w:r>
          </w:p>
          <w:p w14:paraId="632EF642" w14:textId="443C8385" w:rsidR="00D67373" w:rsidRPr="0005716E" w:rsidRDefault="0005716E" w:rsidP="0005716E">
            <w:pPr>
              <w:spacing w:after="40" w:line="276" w:lineRule="auto"/>
              <w:jc w:val="both"/>
            </w:pPr>
            <w:r w:rsidRPr="0005716E">
              <w:t>Art. 255 pkt 1 ustawy Pzp - nie złożono żadnej oferty. W postępowaniu nie wpłynęła żadna oferta w terminie przewidzianym na składanie ofert, tj. do dnia 15 października 2025 r. do godziny 11:00.</w:t>
            </w:r>
          </w:p>
        </w:tc>
      </w:tr>
      <w:tr w:rsidR="00D67373" w:rsidRPr="00EB1359" w14:paraId="65DA1701" w14:textId="77777777" w:rsidTr="000571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8C0E" w14:textId="77777777" w:rsidR="00D67373" w:rsidRPr="0005716E" w:rsidRDefault="00D67373" w:rsidP="00314379">
            <w:pPr>
              <w:spacing w:before="60" w:line="360" w:lineRule="auto"/>
              <w:jc w:val="center"/>
              <w:rPr>
                <w:b/>
                <w:bCs/>
              </w:rPr>
            </w:pPr>
            <w:r w:rsidRPr="0005716E">
              <w:rPr>
                <w:b/>
                <w:bCs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F463" w14:textId="77777777" w:rsidR="00D67373" w:rsidRPr="00783EFF" w:rsidRDefault="00D67373" w:rsidP="003143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83EFF">
              <w:rPr>
                <w:b/>
                <w:sz w:val="22"/>
                <w:szCs w:val="22"/>
              </w:rPr>
              <w:t>Pakiet 37 – Płyny infuzyjne I</w:t>
            </w:r>
          </w:p>
          <w:p w14:paraId="535AD6E1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prawne:</w:t>
            </w:r>
          </w:p>
          <w:p w14:paraId="5EF26155" w14:textId="77777777" w:rsidR="0005716E" w:rsidRPr="0005716E" w:rsidRDefault="0005716E" w:rsidP="0005716E">
            <w:pPr>
              <w:spacing w:after="40" w:line="276" w:lineRule="auto"/>
              <w:jc w:val="both"/>
            </w:pPr>
            <w:r w:rsidRPr="0005716E">
              <w:t xml:space="preserve">Art. 255 pkt 1 ustawy Pzp - nie złożono żadnego wniosku o dopuszczenie do udziału </w:t>
            </w:r>
            <w:r>
              <w:br/>
            </w:r>
            <w:r w:rsidRPr="0005716E">
              <w:t>w postępowaniu albo żadnej oferty</w:t>
            </w:r>
          </w:p>
          <w:p w14:paraId="138CF3CA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faktyczne:</w:t>
            </w:r>
          </w:p>
          <w:p w14:paraId="5F128DE3" w14:textId="2171542B" w:rsidR="00D67373" w:rsidRPr="0005716E" w:rsidRDefault="0005716E" w:rsidP="0005716E">
            <w:pPr>
              <w:spacing w:after="40" w:line="276" w:lineRule="auto"/>
              <w:jc w:val="both"/>
            </w:pPr>
            <w:r w:rsidRPr="0005716E">
              <w:t>Art. 255 pkt 1 ustawy Pzp - nie złożono żadnej oferty. W postępowaniu nie wpłynęła żadna oferta w terminie przewidzianym na składanie ofert, tj. do dnia 15 października 2025 r. do godziny 11:00.</w:t>
            </w:r>
          </w:p>
        </w:tc>
      </w:tr>
      <w:tr w:rsidR="00D67373" w:rsidRPr="00EB1359" w14:paraId="19BC4A0B" w14:textId="77777777" w:rsidTr="000571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15D86" w14:textId="77777777" w:rsidR="00D67373" w:rsidRPr="0005716E" w:rsidRDefault="00D67373" w:rsidP="00314379">
            <w:pPr>
              <w:spacing w:before="60" w:line="360" w:lineRule="auto"/>
              <w:jc w:val="center"/>
              <w:rPr>
                <w:b/>
                <w:bCs/>
              </w:rPr>
            </w:pPr>
            <w:r w:rsidRPr="0005716E">
              <w:rPr>
                <w:b/>
                <w:bCs/>
              </w:rPr>
              <w:t>61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C78F" w14:textId="77777777" w:rsidR="00D67373" w:rsidRPr="00783EFF" w:rsidRDefault="00D67373" w:rsidP="003143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83EFF">
              <w:rPr>
                <w:b/>
                <w:sz w:val="22"/>
                <w:szCs w:val="22"/>
              </w:rPr>
              <w:t>Pakiet 61 - Czynniki krzepnięcia</w:t>
            </w:r>
          </w:p>
          <w:p w14:paraId="619334FA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prawne:</w:t>
            </w:r>
          </w:p>
          <w:p w14:paraId="676441D8" w14:textId="77777777" w:rsidR="0005716E" w:rsidRPr="0005716E" w:rsidRDefault="0005716E" w:rsidP="0005716E">
            <w:pPr>
              <w:spacing w:after="40" w:line="276" w:lineRule="auto"/>
              <w:jc w:val="both"/>
            </w:pPr>
            <w:r w:rsidRPr="0005716E">
              <w:t xml:space="preserve">Art. 255 pkt 1 ustawy Pzp - nie złożono żadnego wniosku o dopuszczenie do udziału </w:t>
            </w:r>
            <w:r>
              <w:br/>
            </w:r>
            <w:r w:rsidRPr="0005716E">
              <w:t>w postępowaniu albo żadnej oferty</w:t>
            </w:r>
          </w:p>
          <w:p w14:paraId="0C3EF24F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faktyczne:</w:t>
            </w:r>
          </w:p>
          <w:p w14:paraId="2D470CA1" w14:textId="65E27752" w:rsidR="00D67373" w:rsidRPr="0005716E" w:rsidRDefault="0005716E" w:rsidP="0005716E">
            <w:pPr>
              <w:spacing w:after="40" w:line="276" w:lineRule="auto"/>
              <w:jc w:val="both"/>
            </w:pPr>
            <w:r w:rsidRPr="0005716E">
              <w:lastRenderedPageBreak/>
              <w:t>Art. 255 pkt 1 ustawy Pzp - nie złożono żadnej oferty. W postępowaniu nie wpłynęła żadna oferta w terminie przewidzianym na składanie ofert, tj. do dnia 15 października 2025 r. do godziny 11:00.</w:t>
            </w:r>
          </w:p>
        </w:tc>
      </w:tr>
      <w:tr w:rsidR="00D67373" w:rsidRPr="00EB1359" w14:paraId="0B45B0AC" w14:textId="77777777" w:rsidTr="000571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3B65" w14:textId="77777777" w:rsidR="00D67373" w:rsidRPr="0005716E" w:rsidRDefault="00D67373" w:rsidP="00314379">
            <w:pPr>
              <w:spacing w:before="60" w:line="360" w:lineRule="auto"/>
              <w:jc w:val="center"/>
              <w:rPr>
                <w:b/>
                <w:bCs/>
              </w:rPr>
            </w:pPr>
            <w:r w:rsidRPr="0005716E">
              <w:rPr>
                <w:b/>
                <w:bCs/>
              </w:rPr>
              <w:lastRenderedPageBreak/>
              <w:t>63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82C1" w14:textId="77777777" w:rsidR="00D67373" w:rsidRPr="00783EFF" w:rsidRDefault="00D67373" w:rsidP="003143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83EFF">
              <w:rPr>
                <w:b/>
                <w:sz w:val="22"/>
                <w:szCs w:val="22"/>
              </w:rPr>
              <w:t>Pakiet 63 - Mleko II</w:t>
            </w:r>
          </w:p>
          <w:p w14:paraId="2A875C9E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prawne:</w:t>
            </w:r>
          </w:p>
          <w:p w14:paraId="25F8D0FF" w14:textId="77777777" w:rsidR="0005716E" w:rsidRPr="0005716E" w:rsidRDefault="0005716E" w:rsidP="0005716E">
            <w:pPr>
              <w:spacing w:after="40" w:line="276" w:lineRule="auto"/>
              <w:jc w:val="both"/>
            </w:pPr>
            <w:r w:rsidRPr="0005716E">
              <w:t xml:space="preserve">Art. 255 pkt 1 ustawy Pzp - nie złożono żadnego wniosku o dopuszczenie do udziału </w:t>
            </w:r>
            <w:r>
              <w:br/>
            </w:r>
            <w:r w:rsidRPr="0005716E">
              <w:t>w postępowaniu albo żadnej oferty</w:t>
            </w:r>
          </w:p>
          <w:p w14:paraId="557697EF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faktyczne:</w:t>
            </w:r>
          </w:p>
          <w:p w14:paraId="25B77D11" w14:textId="41AF88BC" w:rsidR="00D67373" w:rsidRPr="0005716E" w:rsidRDefault="0005716E" w:rsidP="0005716E">
            <w:pPr>
              <w:spacing w:after="40" w:line="276" w:lineRule="auto"/>
              <w:jc w:val="both"/>
            </w:pPr>
            <w:r w:rsidRPr="0005716E">
              <w:t>Art. 255 pkt 1 ustawy Pzp - nie złożono żadnej oferty. W postępowaniu nie wpłynęła żadna oferta w terminie przewidzianym na składanie ofert, tj. do dnia 15 października 2025 r. do godziny 11:00.</w:t>
            </w:r>
          </w:p>
        </w:tc>
      </w:tr>
      <w:tr w:rsidR="00D67373" w:rsidRPr="00EB1359" w14:paraId="37BFD2E1" w14:textId="77777777" w:rsidTr="000571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7281" w14:textId="77777777" w:rsidR="00D67373" w:rsidRPr="0005716E" w:rsidRDefault="00D67373" w:rsidP="00314379">
            <w:pPr>
              <w:spacing w:before="60" w:line="360" w:lineRule="auto"/>
              <w:jc w:val="center"/>
              <w:rPr>
                <w:b/>
                <w:bCs/>
              </w:rPr>
            </w:pPr>
            <w:r w:rsidRPr="0005716E">
              <w:rPr>
                <w:b/>
                <w:bCs/>
              </w:rPr>
              <w:t>64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854C" w14:textId="77777777" w:rsidR="00D67373" w:rsidRPr="00783EFF" w:rsidRDefault="00D67373" w:rsidP="003143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83EFF">
              <w:rPr>
                <w:b/>
                <w:sz w:val="22"/>
                <w:szCs w:val="22"/>
              </w:rPr>
              <w:t>Pakiet 64 - Rucaparibum</w:t>
            </w:r>
          </w:p>
          <w:p w14:paraId="336FF6DE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prawne:</w:t>
            </w:r>
          </w:p>
          <w:p w14:paraId="695E803B" w14:textId="77777777" w:rsidR="0005716E" w:rsidRPr="0005716E" w:rsidRDefault="0005716E" w:rsidP="0005716E">
            <w:pPr>
              <w:spacing w:after="40" w:line="276" w:lineRule="auto"/>
              <w:jc w:val="both"/>
            </w:pPr>
            <w:r w:rsidRPr="0005716E">
              <w:t xml:space="preserve">Art. 255 pkt 1 ustawy Pzp - nie złożono żadnego wniosku o dopuszczenie do udziału </w:t>
            </w:r>
            <w:r>
              <w:br/>
            </w:r>
            <w:r w:rsidRPr="0005716E">
              <w:t>w postępowaniu albo żadnej oferty</w:t>
            </w:r>
          </w:p>
          <w:p w14:paraId="696A529D" w14:textId="77777777" w:rsidR="0005716E" w:rsidRPr="0005716E" w:rsidRDefault="0005716E" w:rsidP="0005716E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05716E">
              <w:rPr>
                <w:b/>
                <w:bCs/>
                <w:u w:val="single"/>
              </w:rPr>
              <w:t>Uzasadnienie faktyczne:</w:t>
            </w:r>
          </w:p>
          <w:p w14:paraId="03178116" w14:textId="2EF0428E" w:rsidR="00D67373" w:rsidRPr="0005716E" w:rsidRDefault="0005716E" w:rsidP="0005716E">
            <w:pPr>
              <w:spacing w:after="40" w:line="276" w:lineRule="auto"/>
              <w:jc w:val="both"/>
            </w:pPr>
            <w:r w:rsidRPr="0005716E">
              <w:t>Art. 255 pkt 1 ustawy Pzp - nie złożono żadnej oferty. W postępowaniu nie wpłynęła żadna oferta w terminie przewidzianym na składanie ofert, tj. do dnia 15 października 2025 r. do godziny 11:00.</w:t>
            </w:r>
          </w:p>
        </w:tc>
      </w:tr>
    </w:tbl>
    <w:p w14:paraId="5509C9D2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A61E2" w14:textId="77777777" w:rsidR="00D67373" w:rsidRDefault="00D67373" w:rsidP="00D67373">
      <w:r>
        <w:separator/>
      </w:r>
    </w:p>
  </w:endnote>
  <w:endnote w:type="continuationSeparator" w:id="0">
    <w:p w14:paraId="79B387D7" w14:textId="77777777" w:rsidR="00D67373" w:rsidRDefault="00D67373" w:rsidP="00D67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186BE" w14:textId="77777777" w:rsidR="00D67373" w:rsidRDefault="00D673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B7AD2" w14:textId="77777777" w:rsidR="00D67373" w:rsidRDefault="00D673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B9DE" w14:textId="77777777" w:rsidR="00D67373" w:rsidRDefault="00D673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2CFCA" w14:textId="77777777" w:rsidR="00D67373" w:rsidRDefault="00D67373" w:rsidP="00D67373">
      <w:r>
        <w:separator/>
      </w:r>
    </w:p>
  </w:footnote>
  <w:footnote w:type="continuationSeparator" w:id="0">
    <w:p w14:paraId="1622CD2E" w14:textId="77777777" w:rsidR="00D67373" w:rsidRDefault="00D67373" w:rsidP="00D67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DE39" w14:textId="77777777" w:rsidR="00D67373" w:rsidRDefault="00D673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2FDB9" w14:textId="77777777" w:rsidR="00D67373" w:rsidRDefault="00D673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356A0" w14:textId="77777777" w:rsidR="00D67373" w:rsidRDefault="00D673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4C13"/>
    <w:rsid w:val="00010B31"/>
    <w:rsid w:val="0005716E"/>
    <w:rsid w:val="00104963"/>
    <w:rsid w:val="00150F65"/>
    <w:rsid w:val="00584C13"/>
    <w:rsid w:val="00775DAE"/>
    <w:rsid w:val="00783EFF"/>
    <w:rsid w:val="007E4592"/>
    <w:rsid w:val="00823326"/>
    <w:rsid w:val="00856A3E"/>
    <w:rsid w:val="00894412"/>
    <w:rsid w:val="009462DF"/>
    <w:rsid w:val="009500EB"/>
    <w:rsid w:val="00993EFC"/>
    <w:rsid w:val="00A44382"/>
    <w:rsid w:val="00AB3E72"/>
    <w:rsid w:val="00AC1A4B"/>
    <w:rsid w:val="00D41670"/>
    <w:rsid w:val="00D44D12"/>
    <w:rsid w:val="00D67373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117EE3"/>
  <w15:chartTrackingRefBased/>
  <w15:docId w15:val="{1231D620-00B6-42B5-98DB-8AC6BE83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D673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67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3</Pages>
  <Words>836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2025-11-05T12:46:00Z</dcterms:created>
  <dcterms:modified xsi:type="dcterms:W3CDTF">2025-11-13T09:37:00Z</dcterms:modified>
</cp:coreProperties>
</file>